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C10" w:rsidRPr="006D27C1" w:rsidRDefault="00580C10" w:rsidP="00560541">
      <w:pPr>
        <w:pStyle w:val="Numberedhanging"/>
        <w:numPr>
          <w:ilvl w:val="0"/>
          <w:numId w:val="0"/>
        </w:numPr>
        <w:ind w:left="720"/>
      </w:pPr>
    </w:p>
    <w:tbl>
      <w:tblPr>
        <w:tblpPr w:leftFromText="187" w:rightFromText="187" w:vertAnchor="page" w:horzAnchor="page" w:tblpYSpec="top"/>
        <w:tblW w:w="0" w:type="auto"/>
        <w:tblLook w:val="04A0" w:firstRow="1" w:lastRow="0" w:firstColumn="1" w:lastColumn="0" w:noHBand="0" w:noVBand="1"/>
      </w:tblPr>
      <w:tblGrid>
        <w:gridCol w:w="1440"/>
        <w:gridCol w:w="11538"/>
      </w:tblGrid>
      <w:tr w:rsidR="00580C10" w:rsidTr="00F3506E">
        <w:trPr>
          <w:trHeight w:val="1440"/>
        </w:trPr>
        <w:tc>
          <w:tcPr>
            <w:tcW w:w="1440" w:type="dxa"/>
            <w:tcBorders>
              <w:right w:val="single" w:sz="4" w:space="0" w:color="FFFFFF" w:themeColor="background1"/>
            </w:tcBorders>
            <w:shd w:val="clear" w:color="auto" w:fill="C00000"/>
          </w:tcPr>
          <w:p w:rsidR="00580C10" w:rsidRDefault="00580C10" w:rsidP="00C561FA">
            <w:pPr>
              <w:jc w:val="right"/>
            </w:pPr>
          </w:p>
        </w:tc>
        <w:tc>
          <w:tcPr>
            <w:tcW w:w="11538" w:type="dxa"/>
            <w:tcBorders>
              <w:left w:val="single" w:sz="4" w:space="0" w:color="FFFFFF" w:themeColor="background1"/>
            </w:tcBorders>
            <w:shd w:val="clear" w:color="auto" w:fill="C00000"/>
            <w:vAlign w:val="center"/>
          </w:tcPr>
          <w:p w:rsidR="00580C10" w:rsidRDefault="005B1B25" w:rsidP="00271040">
            <w:pPr>
              <w:pStyle w:val="NoSpacing"/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72"/>
                <w:szCs w:val="72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72"/>
                <w:szCs w:val="72"/>
              </w:rPr>
              <w:t>Indiana University</w:t>
            </w:r>
          </w:p>
        </w:tc>
      </w:tr>
      <w:tr w:rsidR="00580C10" w:rsidTr="0011207E">
        <w:trPr>
          <w:trHeight w:val="2880"/>
        </w:trPr>
        <w:tc>
          <w:tcPr>
            <w:tcW w:w="1440" w:type="dxa"/>
            <w:tcBorders>
              <w:right w:val="single" w:sz="4" w:space="0" w:color="000000" w:themeColor="text1"/>
            </w:tcBorders>
          </w:tcPr>
          <w:p w:rsidR="00580C10" w:rsidRDefault="00580C10" w:rsidP="00C561FA"/>
        </w:tc>
        <w:tc>
          <w:tcPr>
            <w:tcW w:w="11538" w:type="dxa"/>
            <w:tcBorders>
              <w:left w:val="single" w:sz="4" w:space="0" w:color="000000" w:themeColor="text1"/>
            </w:tcBorders>
            <w:vAlign w:val="center"/>
          </w:tcPr>
          <w:p w:rsidR="00580C10" w:rsidRPr="00336A7D" w:rsidRDefault="00580C10" w:rsidP="00C561FA">
            <w:pPr>
              <w:rPr>
                <w:sz w:val="28"/>
              </w:rPr>
            </w:pPr>
          </w:p>
          <w:p w:rsidR="0035449F" w:rsidRPr="00A3650C" w:rsidRDefault="007D26AE" w:rsidP="00393F81">
            <w:pPr>
              <w:rPr>
                <w:i/>
                <w:sz w:val="72"/>
              </w:rPr>
            </w:pPr>
            <w:r>
              <w:rPr>
                <w:i/>
                <w:sz w:val="96"/>
              </w:rPr>
              <w:t>Interpreting regression models</w:t>
            </w:r>
            <w:r w:rsidR="00A03B25">
              <w:rPr>
                <w:i/>
                <w:sz w:val="96"/>
              </w:rPr>
              <w:t xml:space="preserve"> using Stata</w:t>
            </w:r>
          </w:p>
          <w:p w:rsidR="003B3F1C" w:rsidRDefault="00C16BA5" w:rsidP="004A0C8A">
            <w:pPr>
              <w:rPr>
                <w:sz w:val="66"/>
                <w:szCs w:val="80"/>
              </w:rPr>
            </w:pPr>
            <w:r>
              <w:rPr>
                <w:sz w:val="66"/>
                <w:szCs w:val="80"/>
              </w:rPr>
              <w:t xml:space="preserve">   </w:t>
            </w:r>
            <w:r w:rsidR="00580C10" w:rsidRPr="00C16BA5">
              <w:rPr>
                <w:sz w:val="66"/>
                <w:szCs w:val="80"/>
              </w:rPr>
              <w:t>Scott Long</w:t>
            </w:r>
          </w:p>
          <w:p w:rsidR="007F132B" w:rsidRDefault="007F132B" w:rsidP="004A0C8A">
            <w:pPr>
              <w:rPr>
                <w:sz w:val="52"/>
                <w:szCs w:val="80"/>
              </w:rPr>
            </w:pPr>
            <w:r>
              <w:rPr>
                <w:sz w:val="66"/>
                <w:szCs w:val="80"/>
              </w:rPr>
              <w:t xml:space="preserve">   </w:t>
            </w:r>
            <w:r w:rsidRPr="007F132B">
              <w:rPr>
                <w:sz w:val="52"/>
                <w:szCs w:val="80"/>
              </w:rPr>
              <w:t>August 13, 2013</w:t>
            </w:r>
          </w:p>
          <w:p w:rsidR="00F87517" w:rsidRPr="00A03B25" w:rsidRDefault="00A03B25" w:rsidP="004A0C8A">
            <w:pPr>
              <w:rPr>
                <w:sz w:val="32"/>
                <w:szCs w:val="80"/>
              </w:rPr>
            </w:pPr>
            <w:r>
              <w:rPr>
                <w:sz w:val="66"/>
                <w:szCs w:val="80"/>
              </w:rPr>
              <w:t xml:space="preserve">   </w:t>
            </w:r>
            <w:r w:rsidRPr="00A03B25">
              <w:rPr>
                <w:sz w:val="24"/>
                <w:szCs w:val="80"/>
              </w:rPr>
              <w:t>Draft:</w:t>
            </w:r>
            <w:bookmarkStart w:id="0" w:name="_GoBack"/>
            <w:bookmarkEnd w:id="0"/>
            <w:r w:rsidRPr="00A03B25">
              <w:rPr>
                <w:sz w:val="24"/>
                <w:szCs w:val="80"/>
              </w:rPr>
              <w:t xml:space="preserve"> </w:t>
            </w:r>
            <w:r w:rsidR="005F494A">
              <w:rPr>
                <w:sz w:val="24"/>
                <w:szCs w:val="80"/>
              </w:rPr>
              <w:fldChar w:fldCharType="begin"/>
            </w:r>
            <w:r w:rsidR="005F494A">
              <w:rPr>
                <w:sz w:val="24"/>
                <w:szCs w:val="80"/>
              </w:rPr>
              <w:instrText xml:space="preserve"> FILENAME   \* MERGEFORMAT </w:instrText>
            </w:r>
            <w:r w:rsidR="005F494A">
              <w:rPr>
                <w:sz w:val="24"/>
                <w:szCs w:val="80"/>
              </w:rPr>
              <w:fldChar w:fldCharType="separate"/>
            </w:r>
            <w:r w:rsidR="005F494A">
              <w:rPr>
                <w:noProof/>
                <w:sz w:val="24"/>
                <w:szCs w:val="80"/>
              </w:rPr>
              <w:t>Long-StataCorp-2013-08-07</w:t>
            </w:r>
            <w:r w:rsidR="005F494A">
              <w:rPr>
                <w:sz w:val="24"/>
                <w:szCs w:val="80"/>
              </w:rPr>
              <w:fldChar w:fldCharType="end"/>
            </w:r>
            <w:r w:rsidR="005F494A">
              <w:rPr>
                <w:sz w:val="24"/>
                <w:szCs w:val="80"/>
              </w:rPr>
              <w:t>.docx</w:t>
            </w:r>
          </w:p>
          <w:p w:rsidR="00DE2711" w:rsidRDefault="00DE2711" w:rsidP="00EF109B">
            <w:pPr>
              <w:rPr>
                <w:color w:val="76923C" w:themeColor="accent3" w:themeShade="BF"/>
              </w:rPr>
            </w:pPr>
          </w:p>
        </w:tc>
      </w:tr>
    </w:tbl>
    <w:p w:rsidR="00495E64" w:rsidRDefault="00495E64" w:rsidP="00D151D5">
      <w:pPr>
        <w:pStyle w:val="Numberedhanging"/>
        <w:sectPr w:rsidR="00495E64" w:rsidSect="006B6363">
          <w:pgSz w:w="14400" w:h="10800" w:orient="landscape"/>
          <w:pgMar w:top="576" w:right="432" w:bottom="576" w:left="720" w:header="576" w:footer="432" w:gutter="0"/>
          <w:pgNumType w:start="501"/>
          <w:cols w:space="720"/>
          <w:noEndnote/>
        </w:sectPr>
      </w:pPr>
    </w:p>
    <w:p w:rsidR="0040553A" w:rsidRPr="0040553A" w:rsidRDefault="0040553A" w:rsidP="00706F30">
      <w:pPr>
        <w:pStyle w:val="Heading1"/>
      </w:pPr>
      <w:bookmarkStart w:id="1" w:name="_Toc363647354"/>
      <w:r>
        <w:lastRenderedPageBreak/>
        <w:t>Interpreting regression models</w:t>
      </w:r>
      <w:bookmarkEnd w:id="1"/>
    </w:p>
    <w:p w:rsidR="008166B7" w:rsidRDefault="00353444" w:rsidP="007F132B">
      <w:pPr>
        <w:pStyle w:val="Numberedhanging"/>
        <w:numPr>
          <w:ilvl w:val="0"/>
          <w:numId w:val="0"/>
        </w:numPr>
        <w:ind w:left="2880" w:hanging="2880"/>
      </w:pPr>
      <w:bookmarkStart w:id="2" w:name="_Toc360255682"/>
      <w:r>
        <w:rPr>
          <w:noProof/>
        </w:rPr>
        <w:drawing>
          <wp:anchor distT="0" distB="0" distL="114300" distR="274320" simplePos="0" relativeHeight="251702272" behindDoc="0" locked="0" layoutInCell="1" allowOverlap="1" wp14:anchorId="39E9601A" wp14:editId="49189971">
            <wp:simplePos x="0" y="0"/>
            <wp:positionH relativeFrom="column">
              <wp:posOffset>-9525</wp:posOffset>
            </wp:positionH>
            <wp:positionV relativeFrom="paragraph">
              <wp:posOffset>150495</wp:posOffset>
            </wp:positionV>
            <wp:extent cx="2286000" cy="3368040"/>
            <wp:effectExtent l="114300" t="38100" r="57150" b="118110"/>
            <wp:wrapSquare wrapText="bothSides"/>
            <wp:docPr id="2" name="Picture 2" descr="D:\Dropbox\SPost\Work\visit\RM1S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D:\Dropbox\SPost\Work\visit\RM1S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6804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solidFill>
                        <a:schemeClr val="tx1"/>
                      </a:solidFill>
                    </a:ln>
                    <a:effectLst>
                      <a:outerShdw blurRad="50800" dist="50800" dir="7440000" algn="ctr" rotWithShape="0">
                        <a:srgbClr val="000000">
                          <a:alpha val="88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6B7">
        <w:br/>
      </w:r>
      <w:r w:rsidR="001656B8">
        <w:t>1980s</w:t>
      </w:r>
      <w:r w:rsidR="001656B8">
        <w:tab/>
      </w:r>
      <w:r w:rsidR="008166B7">
        <w:t>I</w:t>
      </w:r>
      <w:r w:rsidR="001656B8">
        <w:t xml:space="preserve">nterpreting log-linear and multinomial </w:t>
      </w:r>
      <w:r w:rsidR="007F132B">
        <w:br/>
      </w:r>
      <w:r w:rsidR="007F132B">
        <w:tab/>
      </w:r>
      <w:r w:rsidR="007F132B">
        <w:tab/>
      </w:r>
      <w:r w:rsidR="001656B8">
        <w:t xml:space="preserve">models </w:t>
      </w:r>
      <w:r w:rsidR="006C7BA5">
        <w:t>to support substantive research</w:t>
      </w:r>
    </w:p>
    <w:p w:rsidR="008166B7" w:rsidRDefault="00112FC3" w:rsidP="008166B7">
      <w:pPr>
        <w:pStyle w:val="Numberedhanging"/>
        <w:numPr>
          <w:ilvl w:val="0"/>
          <w:numId w:val="0"/>
        </w:numPr>
        <w:ind w:left="2880" w:hanging="2880"/>
      </w:pPr>
      <w:r w:rsidRPr="00764D85">
        <w:t>1991</w:t>
      </w:r>
      <w:r w:rsidR="001656B8">
        <w:tab/>
      </w:r>
      <w:r w:rsidRPr="0040553A">
        <w:rPr>
          <w:i/>
        </w:rPr>
        <w:t>Markov: A Statistical Environment</w:t>
      </w:r>
      <w:r w:rsidR="00963AE1" w:rsidRPr="0040553A">
        <w:rPr>
          <w:i/>
        </w:rPr>
        <w:t xml:space="preserve"> </w:t>
      </w:r>
      <w:r w:rsidRPr="0040553A">
        <w:rPr>
          <w:i/>
        </w:rPr>
        <w:t>for GAUSS</w:t>
      </w:r>
    </w:p>
    <w:p w:rsidR="001656B8" w:rsidRDefault="004D4BCA" w:rsidP="008166B7">
      <w:pPr>
        <w:pStyle w:val="Numberedhanging"/>
        <w:numPr>
          <w:ilvl w:val="0"/>
          <w:numId w:val="0"/>
        </w:numPr>
        <w:ind w:left="2880" w:hanging="2880"/>
      </w:pPr>
      <w:r>
        <w:t>1996</w:t>
      </w:r>
      <w:r w:rsidR="001656B8">
        <w:tab/>
        <w:t xml:space="preserve">change.ado and genpred.ado </w:t>
      </w:r>
      <w:r>
        <w:t>in Stata 4</w:t>
      </w:r>
    </w:p>
    <w:p w:rsidR="0040553A" w:rsidRDefault="00112FC3" w:rsidP="0040553A">
      <w:pPr>
        <w:pStyle w:val="Numberedhanging"/>
        <w:numPr>
          <w:ilvl w:val="0"/>
          <w:numId w:val="0"/>
        </w:numPr>
        <w:ind w:left="2880" w:hanging="2880"/>
      </w:pPr>
      <w:r>
        <w:t>1997</w:t>
      </w:r>
      <w:r w:rsidR="001656B8">
        <w:tab/>
      </w:r>
      <w:r w:rsidRPr="0040553A">
        <w:rPr>
          <w:i/>
        </w:rPr>
        <w:t>Regression</w:t>
      </w:r>
      <w:r w:rsidR="00963AE1" w:rsidRPr="0040553A">
        <w:rPr>
          <w:i/>
        </w:rPr>
        <w:t xml:space="preserve"> </w:t>
      </w:r>
      <w:r w:rsidRPr="0040553A">
        <w:rPr>
          <w:i/>
        </w:rPr>
        <w:t>Models</w:t>
      </w:r>
      <w:r w:rsidR="00963AE1" w:rsidRPr="0040553A">
        <w:rPr>
          <w:i/>
        </w:rPr>
        <w:t xml:space="preserve"> </w:t>
      </w:r>
      <w:r w:rsidRPr="0040553A">
        <w:rPr>
          <w:i/>
        </w:rPr>
        <w:t>for Categorical and Limited</w:t>
      </w:r>
      <w:r w:rsidR="00963AE1" w:rsidRPr="0040553A">
        <w:rPr>
          <w:i/>
        </w:rPr>
        <w:t xml:space="preserve"> </w:t>
      </w:r>
      <w:r w:rsidR="007F132B" w:rsidRPr="0040553A">
        <w:rPr>
          <w:i/>
        </w:rPr>
        <w:br/>
      </w:r>
      <w:r w:rsidR="007F132B" w:rsidRPr="0040553A">
        <w:rPr>
          <w:i/>
        </w:rPr>
        <w:tab/>
      </w:r>
      <w:r w:rsidR="007F132B" w:rsidRPr="0040553A">
        <w:rPr>
          <w:i/>
        </w:rPr>
        <w:tab/>
      </w:r>
      <w:r w:rsidRPr="0040553A">
        <w:rPr>
          <w:i/>
        </w:rPr>
        <w:t>Dependent Variables</w:t>
      </w:r>
    </w:p>
    <w:p w:rsidR="001656B8" w:rsidRPr="006C7BA5" w:rsidRDefault="00112FC3" w:rsidP="001656B8">
      <w:pPr>
        <w:pStyle w:val="Numberedhanging"/>
        <w:numPr>
          <w:ilvl w:val="0"/>
          <w:numId w:val="0"/>
        </w:numPr>
        <w:ind w:left="1440" w:hanging="1440"/>
        <w:rPr>
          <w:i/>
        </w:rPr>
      </w:pPr>
      <w:r>
        <w:t>1997</w:t>
      </w:r>
      <w:r w:rsidR="001656B8">
        <w:tab/>
      </w:r>
      <w:r w:rsidRPr="0040553A">
        <w:rPr>
          <w:i/>
        </w:rPr>
        <w:t>Markov 2.5</w:t>
      </w:r>
    </w:p>
    <w:p w:rsidR="00B329CE" w:rsidRDefault="00B329CE">
      <w:pPr>
        <w:widowControl/>
        <w:autoSpaceDE/>
        <w:autoSpaceDN/>
        <w:adjustRightInd/>
        <w:spacing w:before="0" w:after="0"/>
      </w:pPr>
      <w:r>
        <w:br w:type="page"/>
      </w:r>
    </w:p>
    <w:p w:rsidR="0040553A" w:rsidRDefault="008166B7" w:rsidP="00706F30">
      <w:pPr>
        <w:pStyle w:val="Heading1"/>
        <w:rPr>
          <w:rFonts w:eastAsiaTheme="minorEastAsia"/>
          <w:szCs w:val="40"/>
        </w:rPr>
      </w:pPr>
      <w:bookmarkStart w:id="3" w:name="_Toc363647355"/>
      <w:r>
        <w:lastRenderedPageBreak/>
        <w:t xml:space="preserve">Working </w:t>
      </w:r>
      <w:r w:rsidR="0040553A">
        <w:t>with StataCorp</w:t>
      </w:r>
      <w:bookmarkEnd w:id="3"/>
    </w:p>
    <w:p w:rsidR="001656B8" w:rsidRDefault="008166B7" w:rsidP="001656B8">
      <w:pPr>
        <w:pStyle w:val="Numberedhanging"/>
        <w:numPr>
          <w:ilvl w:val="0"/>
          <w:numId w:val="0"/>
        </w:numPr>
        <w:ind w:left="1440" w:hanging="1440"/>
      </w:pPr>
      <w:r>
        <w:br/>
      </w:r>
      <w:r w:rsidR="00287231">
        <w:rPr>
          <w:noProof/>
        </w:rPr>
        <w:drawing>
          <wp:anchor distT="0" distB="0" distL="114300" distR="274320" simplePos="0" relativeHeight="251703296" behindDoc="0" locked="0" layoutInCell="1" allowOverlap="1" wp14:anchorId="56B43567" wp14:editId="5A718709">
            <wp:simplePos x="0" y="0"/>
            <wp:positionH relativeFrom="column">
              <wp:posOffset>-70485</wp:posOffset>
            </wp:positionH>
            <wp:positionV relativeFrom="paragraph">
              <wp:posOffset>198120</wp:posOffset>
            </wp:positionV>
            <wp:extent cx="2284384" cy="2916936"/>
            <wp:effectExtent l="19050" t="19050" r="20955" b="17145"/>
            <wp:wrapSquare wrapText="bothSides"/>
            <wp:docPr id="4" name="Picture 4" descr="D:\Dropbox\SPost\Work\visit\RM1Stata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D:\Dropbox\SPost\Work\visit\RM1Stata_cove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384" cy="29169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50800" dir="5400000" sx="57000" sy="57000" algn="ctr" rotWithShape="0">
                        <a:srgbClr val="000000">
                          <a:alpha val="96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AE1">
        <w:t>1998</w:t>
      </w:r>
      <w:r w:rsidR="001656B8">
        <w:tab/>
      </w:r>
      <w:r w:rsidR="00641E5D">
        <w:t>Bill Sribney on post-estimation</w:t>
      </w:r>
      <w:r w:rsidR="007F132B">
        <w:br/>
        <w:t xml:space="preserve"> </w:t>
      </w:r>
      <w:r w:rsidR="007F132B">
        <w:tab/>
      </w:r>
      <w:r w:rsidR="007F132B">
        <w:tab/>
      </w:r>
      <w:r w:rsidR="00641E5D">
        <w:t>Bill Gould on returns</w:t>
      </w:r>
    </w:p>
    <w:p w:rsidR="008166B7" w:rsidRDefault="007E150A" w:rsidP="001656B8">
      <w:pPr>
        <w:pStyle w:val="Numberedhanging"/>
        <w:numPr>
          <w:ilvl w:val="0"/>
          <w:numId w:val="0"/>
        </w:numPr>
        <w:ind w:left="1440" w:hanging="1440"/>
      </w:pPr>
      <w:r>
        <w:t>1999</w:t>
      </w:r>
      <w:r w:rsidR="001656B8">
        <w:tab/>
      </w:r>
      <w:r>
        <w:t>SP</w:t>
      </w:r>
      <w:r w:rsidR="008166B7">
        <w:t>ost</w:t>
      </w:r>
      <w:r w:rsidR="001656B8">
        <w:t xml:space="preserve"> with Jeremy Freese</w:t>
      </w:r>
    </w:p>
    <w:p w:rsidR="001656B8" w:rsidRDefault="008166B7" w:rsidP="001656B8">
      <w:pPr>
        <w:pStyle w:val="Numberedhanging"/>
        <w:numPr>
          <w:ilvl w:val="0"/>
          <w:numId w:val="0"/>
        </w:numPr>
        <w:ind w:left="1440" w:hanging="1440"/>
      </w:pPr>
      <w:r>
        <w:t>2000</w:t>
      </w:r>
      <w:r>
        <w:tab/>
      </w:r>
      <w:r w:rsidR="00F9633E">
        <w:t>David Drukker</w:t>
      </w:r>
      <w:r>
        <w:t xml:space="preserve"> and StataPress</w:t>
      </w:r>
    </w:p>
    <w:p w:rsidR="001656B8" w:rsidRDefault="00963AE1" w:rsidP="007F132B">
      <w:pPr>
        <w:pStyle w:val="Numberedhanging"/>
        <w:numPr>
          <w:ilvl w:val="0"/>
          <w:numId w:val="0"/>
        </w:numPr>
        <w:ind w:left="1440" w:hanging="1440"/>
      </w:pPr>
      <w:r>
        <w:t xml:space="preserve">2001 </w:t>
      </w:r>
      <w:r w:rsidR="001656B8">
        <w:tab/>
      </w:r>
      <w:r w:rsidR="00112FC3" w:rsidRPr="0040553A">
        <w:rPr>
          <w:i/>
        </w:rPr>
        <w:t>Regression</w:t>
      </w:r>
      <w:r w:rsidR="007E150A" w:rsidRPr="0040553A">
        <w:rPr>
          <w:i/>
        </w:rPr>
        <w:t xml:space="preserve"> </w:t>
      </w:r>
      <w:r w:rsidR="00112FC3" w:rsidRPr="0040553A">
        <w:rPr>
          <w:i/>
        </w:rPr>
        <w:t>Models</w:t>
      </w:r>
      <w:r w:rsidR="007E150A" w:rsidRPr="0040553A">
        <w:rPr>
          <w:i/>
        </w:rPr>
        <w:t xml:space="preserve"> </w:t>
      </w:r>
      <w:r w:rsidR="00112FC3" w:rsidRPr="0040553A">
        <w:rPr>
          <w:i/>
        </w:rPr>
        <w:t xml:space="preserve">for Categorical </w:t>
      </w:r>
      <w:r w:rsidR="007F132B" w:rsidRPr="0040553A">
        <w:rPr>
          <w:i/>
        </w:rPr>
        <w:br/>
      </w:r>
      <w:r w:rsidR="007F132B" w:rsidRPr="0040553A">
        <w:rPr>
          <w:i/>
        </w:rPr>
        <w:tab/>
      </w:r>
      <w:r w:rsidR="007F132B" w:rsidRPr="0040553A">
        <w:rPr>
          <w:i/>
        </w:rPr>
        <w:tab/>
      </w:r>
      <w:r w:rsidR="007E150A" w:rsidRPr="0040553A">
        <w:rPr>
          <w:i/>
        </w:rPr>
        <w:t>D</w:t>
      </w:r>
      <w:r w:rsidR="00112FC3" w:rsidRPr="0040553A">
        <w:rPr>
          <w:i/>
        </w:rPr>
        <w:t>ependent Variables with Stata</w:t>
      </w:r>
      <w:r w:rsidR="007F132B">
        <w:br/>
      </w:r>
      <w:r>
        <w:t xml:space="preserve"> </w:t>
      </w:r>
      <w:r w:rsidR="007F132B">
        <w:tab/>
      </w:r>
      <w:r w:rsidR="007F132B">
        <w:tab/>
      </w:r>
      <w:r>
        <w:t>with J</w:t>
      </w:r>
      <w:r w:rsidR="001656B8">
        <w:t>eremy</w:t>
      </w:r>
      <w:r w:rsidR="0040553A">
        <w:t xml:space="preserve"> Freese.</w:t>
      </w:r>
    </w:p>
    <w:p w:rsidR="001656B8" w:rsidRDefault="001656B8">
      <w:pPr>
        <w:widowControl/>
        <w:autoSpaceDE/>
        <w:autoSpaceDN/>
        <w:adjustRightInd/>
        <w:spacing w:before="0" w:after="0"/>
      </w:pPr>
      <w:r>
        <w:br w:type="page"/>
      </w:r>
    </w:p>
    <w:p w:rsidR="0040553A" w:rsidRDefault="0040553A" w:rsidP="00706F30">
      <w:pPr>
        <w:pStyle w:val="Heading1"/>
        <w:rPr>
          <w:rFonts w:eastAsiaTheme="minorEastAsia"/>
          <w:szCs w:val="40"/>
        </w:rPr>
      </w:pPr>
      <w:bookmarkStart w:id="4" w:name="_Toc363647356"/>
      <w:r>
        <w:lastRenderedPageBreak/>
        <w:t>Continuing work</w:t>
      </w:r>
      <w:r w:rsidR="00C03ACD">
        <w:t>...</w:t>
      </w:r>
      <w:bookmarkEnd w:id="4"/>
    </w:p>
    <w:p w:rsidR="008166B7" w:rsidRDefault="0040553A" w:rsidP="001656B8">
      <w:pPr>
        <w:pStyle w:val="Numberedhanging"/>
        <w:numPr>
          <w:ilvl w:val="0"/>
          <w:numId w:val="0"/>
        </w:numPr>
        <w:ind w:left="1440" w:hanging="1440"/>
        <w:rPr>
          <w:i/>
        </w:rPr>
      </w:pPr>
      <w:r>
        <w:rPr>
          <w:noProof/>
        </w:rPr>
        <w:drawing>
          <wp:anchor distT="0" distB="0" distL="114300" distR="274320" simplePos="0" relativeHeight="251705344" behindDoc="0" locked="0" layoutInCell="1" allowOverlap="1" wp14:anchorId="50563D35" wp14:editId="17770B66">
            <wp:simplePos x="0" y="0"/>
            <wp:positionH relativeFrom="column">
              <wp:posOffset>60325</wp:posOffset>
            </wp:positionH>
            <wp:positionV relativeFrom="paragraph">
              <wp:posOffset>77470</wp:posOffset>
            </wp:positionV>
            <wp:extent cx="2286451" cy="2916936"/>
            <wp:effectExtent l="0" t="0" r="0" b="0"/>
            <wp:wrapSquare wrapText="bothSides"/>
            <wp:docPr id="5" name="Picture 5" descr="D:\Dropbox\SPost\Work\visit\wdaus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D:\Dropbox\SPost\Work\visit\wdaus_fron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51" cy="291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FC3">
        <w:t>2005</w:t>
      </w:r>
      <w:r w:rsidR="007E150A">
        <w:t xml:space="preserve"> </w:t>
      </w:r>
      <w:r w:rsidR="001656B8">
        <w:tab/>
      </w:r>
      <w:r w:rsidR="007E150A" w:rsidRPr="0040553A">
        <w:rPr>
          <w:i/>
        </w:rPr>
        <w:t>Regression Models with Stata</w:t>
      </w:r>
      <w:r w:rsidR="008166B7">
        <w:rPr>
          <w:i/>
        </w:rPr>
        <w:t>, 2nd</w:t>
      </w:r>
    </w:p>
    <w:p w:rsidR="001656B8" w:rsidRDefault="0040553A" w:rsidP="001656B8">
      <w:pPr>
        <w:pStyle w:val="Numberedhanging"/>
        <w:numPr>
          <w:ilvl w:val="0"/>
          <w:numId w:val="0"/>
        </w:numPr>
        <w:ind w:left="1440"/>
      </w:pPr>
      <w:r>
        <w:t>2005</w:t>
      </w:r>
      <w:r>
        <w:tab/>
      </w:r>
      <w:r w:rsidR="008166B7">
        <w:t>SP</w:t>
      </w:r>
      <w:r>
        <w:t xml:space="preserve">ost9 </w:t>
      </w:r>
      <w:r w:rsidR="007E150A">
        <w:t>20,000 downloads.</w:t>
      </w:r>
    </w:p>
    <w:p w:rsidR="008166B7" w:rsidRDefault="00112FC3" w:rsidP="0040553A">
      <w:pPr>
        <w:pStyle w:val="Numberedhanging"/>
        <w:numPr>
          <w:ilvl w:val="0"/>
          <w:numId w:val="0"/>
        </w:numPr>
        <w:ind w:left="2880" w:hanging="2880"/>
        <w:rPr>
          <w:i/>
        </w:rPr>
      </w:pPr>
      <w:r w:rsidRPr="00764D85">
        <w:t>2008</w:t>
      </w:r>
      <w:r w:rsidR="007E150A">
        <w:t xml:space="preserve"> </w:t>
      </w:r>
      <w:r w:rsidR="001656B8">
        <w:tab/>
      </w:r>
      <w:r w:rsidRPr="0040553A">
        <w:rPr>
          <w:i/>
        </w:rPr>
        <w:t>The Workflow</w:t>
      </w:r>
      <w:r w:rsidR="007E150A" w:rsidRPr="0040553A">
        <w:rPr>
          <w:i/>
        </w:rPr>
        <w:t xml:space="preserve"> </w:t>
      </w:r>
      <w:r w:rsidRPr="0040553A">
        <w:rPr>
          <w:i/>
        </w:rPr>
        <w:t>of</w:t>
      </w:r>
      <w:r w:rsidR="007E150A" w:rsidRPr="0040553A">
        <w:rPr>
          <w:i/>
        </w:rPr>
        <w:t xml:space="preserve"> </w:t>
      </w:r>
      <w:r w:rsidRPr="0040553A">
        <w:rPr>
          <w:i/>
        </w:rPr>
        <w:t>Data Analysis using Stata</w:t>
      </w:r>
    </w:p>
    <w:p w:rsidR="00F9633E" w:rsidRDefault="00F9633E" w:rsidP="007E150A">
      <w:pPr>
        <w:pStyle w:val="Numberedhanging"/>
        <w:numPr>
          <w:ilvl w:val="0"/>
          <w:numId w:val="0"/>
        </w:numPr>
        <w:ind w:left="360" w:hanging="360"/>
      </w:pPr>
      <w:r>
        <w:t>2009</w:t>
      </w:r>
      <w:r w:rsidR="001656B8">
        <w:tab/>
      </w:r>
      <w:r>
        <w:t xml:space="preserve">Stata 11 and </w:t>
      </w:r>
      <w:r w:rsidRPr="008166B7">
        <w:rPr>
          <w:rStyle w:val="StataInLine1"/>
        </w:rPr>
        <w:t>margins</w:t>
      </w:r>
      <w:r>
        <w:t xml:space="preserve"> and factor variables.</w:t>
      </w:r>
    </w:p>
    <w:p w:rsidR="008166B7" w:rsidRDefault="00641E5D" w:rsidP="0040553A">
      <w:pPr>
        <w:pStyle w:val="Numberedhanging"/>
        <w:numPr>
          <w:ilvl w:val="0"/>
          <w:numId w:val="0"/>
        </w:numPr>
        <w:ind w:left="2880" w:hanging="2880"/>
      </w:pPr>
      <w:r>
        <w:t>2011</w:t>
      </w:r>
      <w:r>
        <w:tab/>
        <w:t xml:space="preserve">Stata 12 with </w:t>
      </w:r>
      <w:r w:rsidRPr="006C7BA5">
        <w:rPr>
          <w:rStyle w:val="StataInLine1"/>
        </w:rPr>
        <w:t>marginsplot</w:t>
      </w:r>
    </w:p>
    <w:p w:rsidR="0040553A" w:rsidRDefault="0040553A" w:rsidP="0040553A">
      <w:pPr>
        <w:pStyle w:val="Numberedhanging"/>
        <w:numPr>
          <w:ilvl w:val="0"/>
          <w:numId w:val="0"/>
        </w:numPr>
        <w:ind w:left="360" w:hanging="360"/>
      </w:pPr>
      <w:r>
        <w:t>201</w:t>
      </w:r>
      <w:r w:rsidR="008166B7">
        <w:t>2</w:t>
      </w:r>
      <w:r>
        <w:tab/>
        <w:t>SPost13</w:t>
      </w:r>
      <w:r w:rsidR="006C7BA5">
        <w:t xml:space="preserve"> for 3rd edition</w:t>
      </w:r>
    </w:p>
    <w:p w:rsidR="00641E5D" w:rsidRDefault="008166B7" w:rsidP="008166B7">
      <w:pPr>
        <w:pStyle w:val="Numberedhanging"/>
        <w:numPr>
          <w:ilvl w:val="0"/>
          <w:numId w:val="0"/>
        </w:numPr>
        <w:ind w:left="360" w:hanging="360"/>
      </w:pPr>
      <w:r>
        <w:t>2013</w:t>
      </w:r>
      <w:r>
        <w:tab/>
        <w:t>Stata 13</w:t>
      </w:r>
      <w:r w:rsidR="00641E5D">
        <w:br w:type="page"/>
      </w:r>
    </w:p>
    <w:p w:rsidR="00112FC3" w:rsidRPr="00C03ACD" w:rsidRDefault="00112FC3" w:rsidP="00A1318F">
      <w:pPr>
        <w:pStyle w:val="Heading1"/>
      </w:pPr>
      <w:bookmarkStart w:id="5" w:name="_Toc363647357"/>
      <w:r w:rsidRPr="00C03ACD">
        <w:lastRenderedPageBreak/>
        <w:t>Stata</w:t>
      </w:r>
      <w:r w:rsidR="00287231" w:rsidRPr="00C03ACD">
        <w:t xml:space="preserve"> </w:t>
      </w:r>
      <w:r w:rsidR="0040553A" w:rsidRPr="00C03ACD">
        <w:t>at Indiana</w:t>
      </w:r>
      <w:bookmarkEnd w:id="5"/>
    </w:p>
    <w:p w:rsidR="00287231" w:rsidRPr="00287231" w:rsidRDefault="00287231" w:rsidP="00287231">
      <w:r>
        <w:t>My students appeared in class wearing...</w:t>
      </w:r>
    </w:p>
    <w:p w:rsidR="00DD1765" w:rsidRDefault="00112FC3" w:rsidP="008166B7">
      <w:pPr>
        <w:pStyle w:val="Numberedhanging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4CFD062B" wp14:editId="21E28FB7">
            <wp:extent cx="4297680" cy="4664680"/>
            <wp:effectExtent l="0" t="0" r="7620" b="3175"/>
            <wp:docPr id="488" name="Picture 488" descr="C:\Users\jslong\Desktop\tshirttr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C:\Users\jslong\Desktop\tshirttrex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466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765">
        <w:br w:type="page"/>
      </w:r>
    </w:p>
    <w:p w:rsidR="001736B9" w:rsidRDefault="00A1318F" w:rsidP="00706F30">
      <w:pPr>
        <w:pStyle w:val="Heading1"/>
      </w:pPr>
      <w:bookmarkStart w:id="6" w:name="_Toc363647358"/>
      <w:r>
        <w:lastRenderedPageBreak/>
        <w:t xml:space="preserve">Goals for visiting </w:t>
      </w:r>
      <w:r w:rsidR="008166B7">
        <w:t>StataCorp</w:t>
      </w:r>
      <w:bookmarkEnd w:id="6"/>
    </w:p>
    <w:p w:rsidR="00BA756F" w:rsidRDefault="00A1318F" w:rsidP="00C03ACD">
      <w:pPr>
        <w:pStyle w:val="Heading2"/>
      </w:pPr>
      <w:bookmarkStart w:id="7" w:name="_Toc363647359"/>
      <w:r>
        <w:t xml:space="preserve">Demo </w:t>
      </w:r>
      <w:r w:rsidR="001736B9">
        <w:t>SPost13</w:t>
      </w:r>
      <w:r w:rsidR="008166B7">
        <w:t xml:space="preserve"> wrappers for </w:t>
      </w:r>
      <w:r w:rsidR="00BA756F">
        <w:t>margins</w:t>
      </w:r>
      <w:bookmarkEnd w:id="7"/>
    </w:p>
    <w:p w:rsidR="00A1318F" w:rsidRPr="00BA756F" w:rsidRDefault="00BA756F" w:rsidP="00A1318F">
      <w:pPr>
        <w:pStyle w:val="Numberedhanging"/>
        <w:numPr>
          <w:ilvl w:val="0"/>
          <w:numId w:val="18"/>
        </w:numPr>
      </w:pPr>
      <w:r>
        <w:t>Did we miss something?</w:t>
      </w:r>
      <w:r w:rsidR="00A1318F">
        <w:t xml:space="preserve"> Are there better ways to do things?</w:t>
      </w:r>
    </w:p>
    <w:p w:rsidR="00A1318F" w:rsidRDefault="00BA756F" w:rsidP="00A1318F">
      <w:pPr>
        <w:pStyle w:val="Numberedhanging"/>
        <w:numPr>
          <w:ilvl w:val="0"/>
          <w:numId w:val="18"/>
        </w:numPr>
      </w:pPr>
      <w:r>
        <w:t xml:space="preserve">Do </w:t>
      </w:r>
      <w:r w:rsidR="0040553A">
        <w:t xml:space="preserve">our </w:t>
      </w:r>
      <w:r>
        <w:t xml:space="preserve">new </w:t>
      </w:r>
      <w:r w:rsidR="0040553A">
        <w:t>methods of interpretation make sense?</w:t>
      </w:r>
    </w:p>
    <w:p w:rsidR="00BA756F" w:rsidRDefault="00A1318F" w:rsidP="00A1318F">
      <w:pPr>
        <w:pStyle w:val="Heading2"/>
      </w:pPr>
      <w:bookmarkStart w:id="8" w:name="_Toc363647360"/>
      <w:r>
        <w:t xml:space="preserve">Other </w:t>
      </w:r>
      <w:r w:rsidR="00BA756F">
        <w:t>SPost13 commands</w:t>
      </w:r>
      <w:bookmarkEnd w:id="8"/>
    </w:p>
    <w:p w:rsidR="00A1318F" w:rsidRDefault="0040553A" w:rsidP="00A1318F">
      <w:pPr>
        <w:pStyle w:val="ListParagraph"/>
        <w:numPr>
          <w:ilvl w:val="0"/>
          <w:numId w:val="19"/>
        </w:numPr>
      </w:pPr>
      <w:r>
        <w:t>Why we wr</w:t>
      </w:r>
      <w:r w:rsidR="00E4476E">
        <w:t>ote the</w:t>
      </w:r>
      <w:r w:rsidR="00A1318F">
        <w:t>m</w:t>
      </w:r>
    </w:p>
    <w:p w:rsidR="0040553A" w:rsidRPr="0040553A" w:rsidRDefault="00A1318F" w:rsidP="00A1318F">
      <w:pPr>
        <w:pStyle w:val="ListParagraph"/>
        <w:numPr>
          <w:ilvl w:val="0"/>
          <w:numId w:val="19"/>
        </w:numPr>
      </w:pPr>
      <w:r>
        <w:t>W</w:t>
      </w:r>
      <w:r w:rsidR="00E4476E">
        <w:t>hy StataCorp might want to improve them</w:t>
      </w:r>
    </w:p>
    <w:p w:rsidR="00BA756F" w:rsidRDefault="00E4476E" w:rsidP="00A1318F">
      <w:pPr>
        <w:pStyle w:val="Heading2"/>
      </w:pPr>
      <w:bookmarkStart w:id="9" w:name="_Toc363647361"/>
      <w:r>
        <w:t>T</w:t>
      </w:r>
      <w:r w:rsidR="00C03ACD">
        <w:t xml:space="preserve">hings </w:t>
      </w:r>
      <w:r w:rsidR="00A1318F">
        <w:t>we</w:t>
      </w:r>
      <w:r>
        <w:t>'d like to see in Stata</w:t>
      </w:r>
      <w:bookmarkEnd w:id="9"/>
    </w:p>
    <w:p w:rsidR="00BA756F" w:rsidRDefault="00BA756F">
      <w:pPr>
        <w:widowControl/>
        <w:autoSpaceDE/>
        <w:autoSpaceDN/>
        <w:adjustRightInd/>
        <w:spacing w:before="0" w:after="0"/>
        <w:rPr>
          <w:rFonts w:eastAsiaTheme="minorEastAsia"/>
          <w:szCs w:val="40"/>
        </w:rPr>
      </w:pPr>
      <w:r>
        <w:br w:type="page"/>
      </w:r>
    </w:p>
    <w:p w:rsidR="001736B9" w:rsidRDefault="00390DD0" w:rsidP="00706F30">
      <w:pPr>
        <w:pStyle w:val="Heading1"/>
      </w:pPr>
      <w:bookmarkStart w:id="10" w:name="_Toc363647362"/>
      <w:r>
        <w:lastRenderedPageBreak/>
        <w:t>Interpretation using predictions</w:t>
      </w:r>
      <w:bookmarkEnd w:id="10"/>
    </w:p>
    <w:p w:rsidR="00B3164B" w:rsidRDefault="00B3164B" w:rsidP="0040553A">
      <w:pPr>
        <w:ind w:firstLine="720"/>
      </w:pPr>
      <w:r>
        <w:rPr>
          <w:noProof/>
        </w:rPr>
        <w:drawing>
          <wp:inline distT="0" distB="0" distL="0" distR="0" wp14:anchorId="0BB02F22" wp14:editId="010CE20E">
            <wp:extent cx="6492240" cy="4447066"/>
            <wp:effectExtent l="0" t="0" r="3810" b="0"/>
            <wp:docPr id="1" name="Picture 61" descr="brm_3dprobit03col_fro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m_3dprobit03col_front.png"/>
                    <pic:cNvPicPr/>
                  </pic:nvPicPr>
                  <pic:blipFill rotWithShape="1">
                    <a:blip r:embed="rId15"/>
                    <a:srcRect l="6812" t="12687" r="5688" b="7711"/>
                    <a:stretch/>
                  </pic:blipFill>
                  <pic:spPr bwMode="auto">
                    <a:xfrm>
                      <a:off x="0" y="0"/>
                      <a:ext cx="6492240" cy="4447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BCC" w:rsidRDefault="00915BCC" w:rsidP="00A1318F">
      <w:pPr>
        <w:ind w:left="2160" w:firstLine="720"/>
      </w:pPr>
      <w:proofErr w:type="gramStart"/>
      <w:r>
        <w:t>W</w:t>
      </w:r>
      <w:r w:rsidR="00B3164B">
        <w:t>ith multiple outcomes and K predictors.</w:t>
      </w:r>
      <w:r>
        <w:t>..</w:t>
      </w:r>
      <w:proofErr w:type="gramEnd"/>
      <w:r>
        <w:br w:type="page"/>
      </w:r>
    </w:p>
    <w:p w:rsidR="00B3164B" w:rsidRDefault="00B3164B" w:rsidP="00A1318F">
      <w:pPr>
        <w:pStyle w:val="Heading2"/>
      </w:pPr>
      <w:bookmarkStart w:id="11" w:name="_Toc363647363"/>
      <w:r>
        <w:lastRenderedPageBreak/>
        <w:t>Interpreting nonlinear models</w:t>
      </w:r>
      <w:bookmarkEnd w:id="11"/>
    </w:p>
    <w:p w:rsidR="00915BCC" w:rsidRDefault="0040553A" w:rsidP="0040553A">
      <w:r>
        <w:t>1. Requires f</w:t>
      </w:r>
      <w:r w:rsidR="00B3164B">
        <w:t>unctions of parameters</w:t>
      </w:r>
      <w:r w:rsidR="00E4476E">
        <w:t>.</w:t>
      </w:r>
    </w:p>
    <w:p w:rsidR="00B3164B" w:rsidRDefault="0040553A" w:rsidP="0040553A">
      <w:r>
        <w:t>2. Requires the observed data</w:t>
      </w:r>
      <w:r w:rsidR="00E4476E">
        <w:t>.</w:t>
      </w:r>
    </w:p>
    <w:p w:rsidR="00915BCC" w:rsidRPr="00C03ACD" w:rsidRDefault="00915BCC" w:rsidP="00A1318F">
      <w:pPr>
        <w:pStyle w:val="Heading2"/>
      </w:pPr>
      <w:bookmarkStart w:id="12" w:name="_Toc363647364"/>
      <w:r w:rsidRPr="00C03ACD">
        <w:t>Ways to use predictions</w:t>
      </w:r>
      <w:bookmarkEnd w:id="12"/>
    </w:p>
    <w:p w:rsidR="00CF12C5" w:rsidRPr="00CF12C5" w:rsidRDefault="00CF12C5" w:rsidP="00CF12C5">
      <w:pPr>
        <w:pStyle w:val="Numberedhanging"/>
        <w:numPr>
          <w:ilvl w:val="0"/>
          <w:numId w:val="0"/>
        </w:numPr>
        <w:ind w:left="360" w:hanging="360"/>
        <w:rPr>
          <w:color w:val="000000" w:themeColor="text1"/>
        </w:rPr>
      </w:pPr>
      <w:r w:rsidRPr="00CF12C5">
        <w:rPr>
          <w:rStyle w:val="Emphasis"/>
          <w:color w:val="000000" w:themeColor="text1"/>
        </w:rPr>
        <w:t>Tables</w:t>
      </w:r>
      <w:r w:rsidRPr="00CF12C5">
        <w:rPr>
          <w:color w:val="000000" w:themeColor="text1"/>
        </w:rPr>
        <w:t xml:space="preserve">: </w:t>
      </w:r>
      <w:r w:rsidR="00A1318F">
        <w:rPr>
          <w:color w:val="000000" w:themeColor="text1"/>
        </w:rPr>
        <w:tab/>
      </w:r>
      <w:r w:rsidR="00A1318F">
        <w:rPr>
          <w:color w:val="000000" w:themeColor="text1"/>
        </w:rPr>
        <w:tab/>
      </w:r>
      <w:r w:rsidR="00A1318F">
        <w:rPr>
          <w:color w:val="000000" w:themeColor="text1"/>
        </w:rPr>
        <w:tab/>
      </w:r>
      <w:r w:rsidRPr="00CF12C5">
        <w:rPr>
          <w:color w:val="000000" w:themeColor="text1"/>
        </w:rPr>
        <w:t>Predictions at multiple levels of regressors.</w:t>
      </w:r>
    </w:p>
    <w:p w:rsidR="00B329CE" w:rsidRPr="00CF12C5" w:rsidRDefault="00B329CE" w:rsidP="00915BCC">
      <w:pPr>
        <w:pStyle w:val="Numberedhanging"/>
        <w:numPr>
          <w:ilvl w:val="0"/>
          <w:numId w:val="0"/>
        </w:numPr>
        <w:ind w:left="360" w:hanging="360"/>
        <w:rPr>
          <w:color w:val="000000" w:themeColor="text1"/>
        </w:rPr>
      </w:pPr>
      <w:r w:rsidRPr="00CF12C5">
        <w:rPr>
          <w:rStyle w:val="Emphasis"/>
          <w:color w:val="000000" w:themeColor="text1"/>
        </w:rPr>
        <w:t>Marginal effects</w:t>
      </w:r>
      <w:r w:rsidRPr="00CF12C5">
        <w:rPr>
          <w:color w:val="000000" w:themeColor="text1"/>
        </w:rPr>
        <w:t>:</w:t>
      </w:r>
      <w:r w:rsidR="00A1318F">
        <w:rPr>
          <w:color w:val="000000" w:themeColor="text1"/>
        </w:rPr>
        <w:tab/>
        <w:t>C</w:t>
      </w:r>
      <w:r w:rsidRPr="00CF12C5">
        <w:rPr>
          <w:color w:val="000000" w:themeColor="text1"/>
        </w:rPr>
        <w:t>hanges in predictions.</w:t>
      </w:r>
    </w:p>
    <w:p w:rsidR="00B329CE" w:rsidRPr="00CF12C5" w:rsidRDefault="00B329CE" w:rsidP="00915BCC">
      <w:pPr>
        <w:pStyle w:val="Numberedhanging"/>
        <w:numPr>
          <w:ilvl w:val="0"/>
          <w:numId w:val="0"/>
        </w:numPr>
        <w:ind w:left="360" w:hanging="360"/>
        <w:rPr>
          <w:color w:val="000000" w:themeColor="text1"/>
        </w:rPr>
      </w:pPr>
      <w:r w:rsidRPr="00CF12C5">
        <w:rPr>
          <w:rStyle w:val="Emphasis"/>
          <w:color w:val="000000" w:themeColor="text1"/>
        </w:rPr>
        <w:t>Graphs</w:t>
      </w:r>
      <w:r w:rsidRPr="00CF12C5">
        <w:rPr>
          <w:color w:val="000000" w:themeColor="text1"/>
        </w:rPr>
        <w:t xml:space="preserve">: </w:t>
      </w:r>
      <w:r w:rsidR="00A1318F">
        <w:rPr>
          <w:color w:val="000000" w:themeColor="text1"/>
        </w:rPr>
        <w:tab/>
      </w:r>
      <w:r w:rsidR="00A1318F">
        <w:rPr>
          <w:color w:val="000000" w:themeColor="text1"/>
        </w:rPr>
        <w:tab/>
      </w:r>
      <w:r w:rsidR="00A1318F">
        <w:rPr>
          <w:color w:val="000000" w:themeColor="text1"/>
        </w:rPr>
        <w:tab/>
      </w:r>
      <w:r w:rsidRPr="00CF12C5">
        <w:rPr>
          <w:color w:val="000000" w:themeColor="text1"/>
        </w:rPr>
        <w:t>Predictions at many levels of regressors.</w:t>
      </w:r>
    </w:p>
    <w:p w:rsidR="00B3164B" w:rsidRDefault="00B3164B">
      <w:pPr>
        <w:widowControl/>
        <w:autoSpaceDE/>
        <w:autoSpaceDN/>
        <w:adjustRightInd/>
        <w:spacing w:before="0" w:after="0"/>
      </w:pPr>
      <w:r>
        <w:br w:type="page"/>
      </w:r>
    </w:p>
    <w:p w:rsidR="00390DD0" w:rsidRDefault="0053512C" w:rsidP="00706F30">
      <w:pPr>
        <w:pStyle w:val="Heading1"/>
      </w:pPr>
      <w:bookmarkStart w:id="13" w:name="_Toc363647365"/>
      <w:r>
        <w:lastRenderedPageBreak/>
        <w:t>The tools</w:t>
      </w:r>
      <w:bookmarkEnd w:id="13"/>
    </w:p>
    <w:p w:rsidR="0053512C" w:rsidRDefault="0053512C" w:rsidP="00A1318F">
      <w:pPr>
        <w:pStyle w:val="Heading2"/>
      </w:pPr>
      <w:bookmarkStart w:id="14" w:name="_Toc363647366"/>
      <w:r>
        <w:t>Official Stata</w:t>
      </w:r>
      <w:bookmarkEnd w:id="14"/>
    </w:p>
    <w:p w:rsidR="0053512C" w:rsidRPr="00CF12C5" w:rsidRDefault="0053512C" w:rsidP="00CF12C5">
      <w:pPr>
        <w:rPr>
          <w:rStyle w:val="StataInLine1"/>
        </w:rPr>
      </w:pPr>
      <w:proofErr w:type="gramStart"/>
      <w:r w:rsidRPr="00CF12C5">
        <w:rPr>
          <w:rStyle w:val="StataInLine1"/>
        </w:rPr>
        <w:t>margins</w:t>
      </w:r>
      <w:proofErr w:type="gramEnd"/>
    </w:p>
    <w:p w:rsidR="0053512C" w:rsidRPr="00CF12C5" w:rsidRDefault="0053512C" w:rsidP="00CF12C5">
      <w:pPr>
        <w:rPr>
          <w:rStyle w:val="StataInLine1"/>
        </w:rPr>
      </w:pPr>
      <w:proofErr w:type="gramStart"/>
      <w:r w:rsidRPr="00CF12C5">
        <w:rPr>
          <w:rStyle w:val="StataInLine1"/>
        </w:rPr>
        <w:t>marginsplot</w:t>
      </w:r>
      <w:proofErr w:type="gramEnd"/>
    </w:p>
    <w:p w:rsidR="0053512C" w:rsidRDefault="0053512C" w:rsidP="00A1318F">
      <w:pPr>
        <w:pStyle w:val="Heading2"/>
      </w:pPr>
      <w:bookmarkStart w:id="15" w:name="_Toc363647367"/>
      <w:r>
        <w:t>SPost13</w:t>
      </w:r>
      <w:r w:rsidR="00CF12C5">
        <w:t xml:space="preserve"> wrappers for margins</w:t>
      </w:r>
      <w:r w:rsidR="00A1318F">
        <w:t xml:space="preserve"> and lincom</w:t>
      </w:r>
      <w:bookmarkEnd w:id="15"/>
    </w:p>
    <w:p w:rsidR="00CF12C5" w:rsidRDefault="00CF12C5" w:rsidP="00CF12C5">
      <w:proofErr w:type="gramStart"/>
      <w:r w:rsidRPr="00CF12C5">
        <w:rPr>
          <w:rStyle w:val="StataInLine1"/>
        </w:rPr>
        <w:t>mtable</w:t>
      </w:r>
      <w:proofErr w:type="gramEnd"/>
      <w:r>
        <w:t>: tables of predictions</w:t>
      </w:r>
    </w:p>
    <w:p w:rsidR="0053512C" w:rsidRDefault="0053512C" w:rsidP="00390DD0">
      <w:proofErr w:type="gramStart"/>
      <w:r w:rsidRPr="00CF12C5">
        <w:rPr>
          <w:rStyle w:val="StataInLine1"/>
        </w:rPr>
        <w:t>mchange</w:t>
      </w:r>
      <w:proofErr w:type="gramEnd"/>
      <w:r w:rsidR="00A91ECF">
        <w:t xml:space="preserve">: </w:t>
      </w:r>
      <w:r w:rsidR="00B329CE">
        <w:t>marginal effects</w:t>
      </w:r>
    </w:p>
    <w:p w:rsidR="00B329CE" w:rsidRDefault="00B329CE" w:rsidP="00B329CE">
      <w:proofErr w:type="gramStart"/>
      <w:r w:rsidRPr="00CF12C5">
        <w:rPr>
          <w:rStyle w:val="StataInLine1"/>
        </w:rPr>
        <w:t>mgen</w:t>
      </w:r>
      <w:proofErr w:type="gramEnd"/>
      <w:r>
        <w:t xml:space="preserve">: </w:t>
      </w:r>
      <w:r w:rsidR="00CF12C5">
        <w:t>predictions to plot</w:t>
      </w:r>
    </w:p>
    <w:p w:rsidR="00CF12C5" w:rsidRDefault="00CF12C5" w:rsidP="00CF12C5">
      <w:proofErr w:type="gramStart"/>
      <w:r w:rsidRPr="00CF12C5">
        <w:rPr>
          <w:rStyle w:val="StataInLine1"/>
        </w:rPr>
        <w:t>mlistat</w:t>
      </w:r>
      <w:proofErr w:type="gramEnd"/>
      <w:r>
        <w:t>: compact at() matrix listing</w:t>
      </w:r>
    </w:p>
    <w:p w:rsidR="0053512C" w:rsidRDefault="0053512C" w:rsidP="00390DD0">
      <w:proofErr w:type="gramStart"/>
      <w:r w:rsidRPr="00CF12C5">
        <w:rPr>
          <w:rStyle w:val="StataInLine1"/>
        </w:rPr>
        <w:t>mlincom</w:t>
      </w:r>
      <w:proofErr w:type="gramEnd"/>
      <w:r w:rsidR="00A91ECF">
        <w:t xml:space="preserve">: </w:t>
      </w:r>
      <w:r w:rsidR="00B329CE">
        <w:t>tables of linear combinations (</w:t>
      </w:r>
      <w:r w:rsidR="00A91ECF">
        <w:t>wrapper</w:t>
      </w:r>
      <w:r w:rsidR="00B329CE">
        <w:t xml:space="preserve"> for </w:t>
      </w:r>
      <w:r w:rsidR="00B329CE" w:rsidRPr="00CF12C5">
        <w:rPr>
          <w:rStyle w:val="StataInLine1"/>
        </w:rPr>
        <w:t>lincom</w:t>
      </w:r>
      <w:r w:rsidR="00B329CE">
        <w:t>)</w:t>
      </w:r>
    </w:p>
    <w:p w:rsidR="0053512C" w:rsidRDefault="0053512C" w:rsidP="00A1318F">
      <w:pPr>
        <w:pStyle w:val="Heading2"/>
      </w:pPr>
      <w:bookmarkStart w:id="16" w:name="_Toc363647368"/>
      <w:r>
        <w:t xml:space="preserve">Why not </w:t>
      </w:r>
      <w:r w:rsidR="00A1318F">
        <w:t xml:space="preserve">simply use </w:t>
      </w:r>
      <w:r>
        <w:t>margins and marginsplot?</w:t>
      </w:r>
      <w:bookmarkEnd w:id="16"/>
    </w:p>
    <w:p w:rsidR="00822689" w:rsidRDefault="00822689">
      <w:pPr>
        <w:widowControl/>
        <w:autoSpaceDE/>
        <w:autoSpaceDN/>
        <w:adjustRightInd/>
        <w:spacing w:before="0" w:after="0"/>
      </w:pPr>
      <w:r>
        <w:br w:type="page"/>
      </w:r>
    </w:p>
    <w:p w:rsidR="008E3669" w:rsidRDefault="008E3669" w:rsidP="00706F30">
      <w:pPr>
        <w:pStyle w:val="Heading1"/>
      </w:pPr>
      <w:bookmarkStart w:id="17" w:name="_Toc363647369"/>
      <w:r>
        <w:lastRenderedPageBreak/>
        <w:t>Tables of predictions</w:t>
      </w:r>
      <w:bookmarkEnd w:id="17"/>
    </w:p>
    <w:p w:rsidR="00B329CE" w:rsidRPr="00B329CE" w:rsidRDefault="00915BCC" w:rsidP="00B329CE">
      <w:proofErr w:type="gramStart"/>
      <w:r>
        <w:t>P</w:t>
      </w:r>
      <w:r w:rsidR="00B329CE">
        <w:t>redictions at s</w:t>
      </w:r>
      <w:r>
        <w:t xml:space="preserve">ubstantively informative </w:t>
      </w:r>
      <w:r w:rsidR="00B329CE">
        <w:t>values of regressors.</w:t>
      </w:r>
      <w:proofErr w:type="gramEnd"/>
    </w:p>
    <w:p w:rsidR="007C69CD" w:rsidRDefault="007C69CD" w:rsidP="00A1318F">
      <w:pPr>
        <w:pStyle w:val="Heading2"/>
      </w:pPr>
      <w:bookmarkStart w:id="18" w:name="_Toc363647370"/>
      <w:r>
        <w:t>Binary outcome</w:t>
      </w:r>
      <w:bookmarkEnd w:id="18"/>
    </w:p>
    <w:p w:rsidR="00244641" w:rsidRDefault="00244641" w:rsidP="00244641">
      <w:pPr>
        <w:pStyle w:val="Fix14para"/>
      </w:pPr>
      <w:proofErr w:type="gramStart"/>
      <w:r>
        <w:t>sysuse</w:t>
      </w:r>
      <w:proofErr w:type="gramEnd"/>
      <w:r>
        <w:t xml:space="preserve"> binlfp4, clear</w:t>
      </w:r>
    </w:p>
    <w:p w:rsidR="00244641" w:rsidRDefault="00244641" w:rsidP="00244641">
      <w:pPr>
        <w:pStyle w:val="Fix14para"/>
      </w:pPr>
      <w:proofErr w:type="gramStart"/>
      <w:r>
        <w:t>logit</w:t>
      </w:r>
      <w:proofErr w:type="gramEnd"/>
      <w:r>
        <w:t xml:space="preserve"> lfp k5 k618 i.agecat i.wc i.hc lwg inc</w:t>
      </w:r>
    </w:p>
    <w:p w:rsidR="00E4476E" w:rsidRDefault="00E4476E" w:rsidP="00E4476E">
      <w:pPr>
        <w:pStyle w:val="Heading4"/>
      </w:pPr>
      <w:r>
        <w:t>Question</w:t>
      </w:r>
    </w:p>
    <w:p w:rsidR="00E4476E" w:rsidRPr="00E4476E" w:rsidRDefault="00E4476E" w:rsidP="00E4476E">
      <w:r>
        <w:t>How does the number of children and a woman's education affect labor force participation?</w:t>
      </w:r>
    </w:p>
    <w:p w:rsidR="00915BCC" w:rsidRDefault="00915BCC">
      <w:pPr>
        <w:widowControl/>
        <w:autoSpaceDE/>
        <w:autoSpaceDN/>
        <w:adjustRightInd/>
        <w:spacing w:before="0" w:after="0"/>
        <w:rPr>
          <w:rFonts w:ascii="Courier New" w:eastAsiaTheme="minorEastAsia" w:hAnsi="Courier New" w:cs="Courier New"/>
          <w:b/>
          <w:sz w:val="28"/>
          <w:szCs w:val="26"/>
        </w:rPr>
      </w:pPr>
      <w:r>
        <w:br w:type="page"/>
      </w:r>
    </w:p>
    <w:p w:rsidR="007C69CD" w:rsidRDefault="007C69CD" w:rsidP="007C69CD">
      <w:pPr>
        <w:pStyle w:val="Heading4"/>
      </w:pPr>
      <w:proofErr w:type="gramStart"/>
      <w:r>
        <w:lastRenderedPageBreak/>
        <w:t>margins</w:t>
      </w:r>
      <w:proofErr w:type="gramEnd"/>
    </w:p>
    <w:p w:rsidR="00B0441C" w:rsidRDefault="00B0441C" w:rsidP="00B0441C">
      <w:pPr>
        <w:pStyle w:val="Fix14para"/>
      </w:pPr>
      <w:r>
        <w:t xml:space="preserve">. </w:t>
      </w:r>
      <w:proofErr w:type="gramStart"/>
      <w:r>
        <w:t>margins</w:t>
      </w:r>
      <w:proofErr w:type="gramEnd"/>
      <w:r>
        <w:t>, atmeans at(wc=(0 1) k5=(0 1 2 3))</w:t>
      </w:r>
    </w:p>
    <w:p w:rsidR="00B0441C" w:rsidRDefault="00B0441C" w:rsidP="00B0441C">
      <w:pPr>
        <w:pStyle w:val="Fix14para"/>
      </w:pPr>
    </w:p>
    <w:p w:rsidR="00B0441C" w:rsidRDefault="00B0441C" w:rsidP="00B0441C">
      <w:pPr>
        <w:pStyle w:val="Fix14para"/>
      </w:pPr>
      <w:r>
        <w:t xml:space="preserve">Adjusted predictions                              Number of </w:t>
      </w:r>
      <w:proofErr w:type="spellStart"/>
      <w:r>
        <w:t>obs</w:t>
      </w:r>
      <w:proofErr w:type="spellEnd"/>
      <w:r>
        <w:t xml:space="preserve">   =        753</w:t>
      </w:r>
    </w:p>
    <w:p w:rsidR="00B0441C" w:rsidRDefault="00B0441C" w:rsidP="00B0441C">
      <w:pPr>
        <w:pStyle w:val="Fix14para"/>
      </w:pPr>
      <w:r>
        <w:t>Model VCE    : OIM</w:t>
      </w:r>
    </w:p>
    <w:p w:rsidR="00B0441C" w:rsidRDefault="00B0441C" w:rsidP="00B0441C">
      <w:pPr>
        <w:pStyle w:val="Fix14para"/>
      </w:pPr>
    </w:p>
    <w:p w:rsidR="00B0441C" w:rsidRDefault="00B0441C" w:rsidP="00B0441C">
      <w:pPr>
        <w:pStyle w:val="Fix14para"/>
      </w:pPr>
      <w:r>
        <w:t xml:space="preserve">Expression   : </w:t>
      </w:r>
      <w:proofErr w:type="gramStart"/>
      <w:r>
        <w:t>Pr(</w:t>
      </w:r>
      <w:proofErr w:type="gramEnd"/>
      <w:r>
        <w:t>lfp), predict()</w:t>
      </w:r>
    </w:p>
    <w:p w:rsidR="00B0441C" w:rsidRDefault="00B0441C" w:rsidP="00B0441C">
      <w:pPr>
        <w:pStyle w:val="Fix14para"/>
      </w:pPr>
    </w:p>
    <w:p w:rsidR="00B0441C" w:rsidRDefault="00B0441C" w:rsidP="00B0441C">
      <w:pPr>
        <w:pStyle w:val="Fix14para"/>
      </w:pPr>
      <w:r>
        <w:t xml:space="preserve">1._at        : </w:t>
      </w:r>
      <w:proofErr w:type="gramStart"/>
      <w:r>
        <w:t>wc</w:t>
      </w:r>
      <w:proofErr w:type="gramEnd"/>
      <w:r>
        <w:t xml:space="preserve">              =           0</w:t>
      </w:r>
    </w:p>
    <w:p w:rsidR="00B0441C" w:rsidRDefault="00B0441C" w:rsidP="00B0441C">
      <w:pPr>
        <w:pStyle w:val="Fix14para"/>
      </w:pPr>
      <w:r>
        <w:t xml:space="preserve">               k5              =           0</w:t>
      </w:r>
    </w:p>
    <w:p w:rsidR="00B0441C" w:rsidRDefault="00B0441C" w:rsidP="00B0441C">
      <w:pPr>
        <w:pStyle w:val="Fix14para"/>
      </w:pPr>
      <w:r>
        <w:t xml:space="preserve">               k618            =    1.353254 (mean)</w:t>
      </w:r>
    </w:p>
    <w:p w:rsidR="00B0441C" w:rsidRDefault="00B0441C" w:rsidP="00B0441C">
      <w:pPr>
        <w:pStyle w:val="Fix14para"/>
      </w:pPr>
      <w:r>
        <w:t xml:space="preserve">               </w:t>
      </w:r>
      <w:proofErr w:type="gramStart"/>
      <w:r>
        <w:t>1.agecat</w:t>
      </w:r>
      <w:proofErr w:type="gramEnd"/>
      <w:r>
        <w:t xml:space="preserve">        =    .3957503 (mean)</w:t>
      </w:r>
    </w:p>
    <w:p w:rsidR="00B0441C" w:rsidRDefault="00B0441C" w:rsidP="00B0441C">
      <w:pPr>
        <w:pStyle w:val="Fix14para"/>
      </w:pPr>
      <w:r>
        <w:t xml:space="preserve">               </w:t>
      </w:r>
      <w:proofErr w:type="gramStart"/>
      <w:r>
        <w:t>2.agecat</w:t>
      </w:r>
      <w:proofErr w:type="gramEnd"/>
      <w:r>
        <w:t xml:space="preserve">        =    .3851262 (mean)</w:t>
      </w:r>
    </w:p>
    <w:p w:rsidR="00B0441C" w:rsidRDefault="00B0441C" w:rsidP="00B0441C">
      <w:pPr>
        <w:pStyle w:val="Fix14para"/>
      </w:pPr>
      <w:r>
        <w:t xml:space="preserve">               </w:t>
      </w:r>
      <w:proofErr w:type="gramStart"/>
      <w:r>
        <w:t>3.agecat</w:t>
      </w:r>
      <w:proofErr w:type="gramEnd"/>
      <w:r>
        <w:t xml:space="preserve">        =    .2191235 (mean)</w:t>
      </w:r>
    </w:p>
    <w:p w:rsidR="00B0441C" w:rsidRDefault="00B0441C" w:rsidP="00B0441C">
      <w:pPr>
        <w:pStyle w:val="Fix14para"/>
      </w:pPr>
      <w:r>
        <w:t xml:space="preserve">               </w:t>
      </w:r>
      <w:proofErr w:type="gramStart"/>
      <w:r>
        <w:t>0.hc</w:t>
      </w:r>
      <w:proofErr w:type="gramEnd"/>
      <w:r>
        <w:t xml:space="preserve">            =    .6082337 (mean)</w:t>
      </w:r>
    </w:p>
    <w:p w:rsidR="00B0441C" w:rsidRDefault="00B0441C" w:rsidP="00B0441C">
      <w:pPr>
        <w:pStyle w:val="Fix14para"/>
      </w:pPr>
      <w:r>
        <w:t xml:space="preserve">               </w:t>
      </w:r>
      <w:proofErr w:type="gramStart"/>
      <w:r>
        <w:t>1.hc</w:t>
      </w:r>
      <w:proofErr w:type="gramEnd"/>
      <w:r>
        <w:t xml:space="preserve">            =    .3917663 (mean)</w:t>
      </w:r>
    </w:p>
    <w:p w:rsidR="00B0441C" w:rsidRDefault="00B0441C" w:rsidP="00B0441C">
      <w:pPr>
        <w:pStyle w:val="Fix14para"/>
      </w:pPr>
      <w:r>
        <w:t xml:space="preserve">               </w:t>
      </w:r>
      <w:proofErr w:type="gramStart"/>
      <w:r>
        <w:t>lwg</w:t>
      </w:r>
      <w:proofErr w:type="gramEnd"/>
      <w:r>
        <w:t xml:space="preserve">             =    1.097115 (mean)</w:t>
      </w:r>
    </w:p>
    <w:p w:rsidR="00B0441C" w:rsidRDefault="00B0441C" w:rsidP="00B0441C">
      <w:pPr>
        <w:pStyle w:val="Fix14para"/>
      </w:pPr>
      <w:r>
        <w:t xml:space="preserve">               </w:t>
      </w:r>
      <w:proofErr w:type="gramStart"/>
      <w:r>
        <w:t>inc</w:t>
      </w:r>
      <w:proofErr w:type="gramEnd"/>
      <w:r>
        <w:t xml:space="preserve">             =    20.12897 (mean)</w:t>
      </w:r>
    </w:p>
    <w:p w:rsidR="00B0441C" w:rsidRDefault="00B0441C" w:rsidP="00B0441C">
      <w:pPr>
        <w:pStyle w:val="Fix14para"/>
      </w:pPr>
    </w:p>
    <w:p w:rsidR="00B0441C" w:rsidRDefault="00B0441C" w:rsidP="00B0441C">
      <w:pPr>
        <w:pStyle w:val="Fix14para"/>
      </w:pPr>
      <w:r>
        <w:t xml:space="preserve">2._at        : </w:t>
      </w:r>
      <w:proofErr w:type="gramStart"/>
      <w:r>
        <w:t>wc</w:t>
      </w:r>
      <w:proofErr w:type="gramEnd"/>
      <w:r>
        <w:t xml:space="preserve">              =           0</w:t>
      </w:r>
    </w:p>
    <w:p w:rsidR="00915BCC" w:rsidRDefault="00915BCC" w:rsidP="00915BCC">
      <w:pPr>
        <w:pStyle w:val="Fix14para"/>
      </w:pPr>
      <w:r>
        <w:t>::</w:t>
      </w:r>
      <w:proofErr w:type="gramStart"/>
      <w:r>
        <w:t>:snip</w:t>
      </w:r>
      <w:proofErr w:type="gramEnd"/>
      <w:r>
        <w:t>:::</w:t>
      </w:r>
    </w:p>
    <w:p w:rsidR="00B0441C" w:rsidRDefault="00B0441C" w:rsidP="00B0441C">
      <w:pPr>
        <w:pStyle w:val="Fix14para"/>
      </w:pPr>
      <w:r>
        <w:t xml:space="preserve">3._at        : </w:t>
      </w:r>
      <w:proofErr w:type="gramStart"/>
      <w:r>
        <w:t>wc</w:t>
      </w:r>
      <w:proofErr w:type="gramEnd"/>
      <w:r>
        <w:t xml:space="preserve">              =           0</w:t>
      </w:r>
    </w:p>
    <w:p w:rsidR="00915BCC" w:rsidRDefault="00915BCC" w:rsidP="00915BCC">
      <w:pPr>
        <w:pStyle w:val="Fix14para"/>
      </w:pPr>
      <w:r>
        <w:t>::</w:t>
      </w:r>
      <w:proofErr w:type="gramStart"/>
      <w:r>
        <w:t>:snip</w:t>
      </w:r>
      <w:proofErr w:type="gramEnd"/>
      <w:r>
        <w:t>:::</w:t>
      </w:r>
    </w:p>
    <w:p w:rsidR="00B0441C" w:rsidRDefault="00B0441C" w:rsidP="00B0441C">
      <w:pPr>
        <w:pStyle w:val="Fix14para"/>
      </w:pPr>
      <w:r>
        <w:t xml:space="preserve">4._at        : </w:t>
      </w:r>
      <w:proofErr w:type="gramStart"/>
      <w:r>
        <w:t>wc</w:t>
      </w:r>
      <w:proofErr w:type="gramEnd"/>
      <w:r>
        <w:t xml:space="preserve">              =           0</w:t>
      </w:r>
    </w:p>
    <w:p w:rsidR="00915BCC" w:rsidRDefault="00915BCC" w:rsidP="00915BCC">
      <w:pPr>
        <w:pStyle w:val="Fix14para"/>
      </w:pPr>
      <w:r>
        <w:t>::</w:t>
      </w:r>
      <w:proofErr w:type="gramStart"/>
      <w:r>
        <w:t>:snip</w:t>
      </w:r>
      <w:proofErr w:type="gramEnd"/>
      <w:r>
        <w:t>:::</w:t>
      </w:r>
    </w:p>
    <w:p w:rsidR="00B0441C" w:rsidRDefault="00B0441C" w:rsidP="00B0441C">
      <w:pPr>
        <w:pStyle w:val="Fix14para"/>
      </w:pPr>
      <w:r>
        <w:t xml:space="preserve">5._at        : </w:t>
      </w:r>
      <w:proofErr w:type="gramStart"/>
      <w:r>
        <w:t>wc</w:t>
      </w:r>
      <w:proofErr w:type="gramEnd"/>
      <w:r>
        <w:t xml:space="preserve">              =           1</w:t>
      </w:r>
    </w:p>
    <w:p w:rsidR="00915BCC" w:rsidRDefault="00915BCC" w:rsidP="00915BCC">
      <w:pPr>
        <w:pStyle w:val="Fix14para"/>
      </w:pPr>
      <w:r>
        <w:t>::</w:t>
      </w:r>
      <w:proofErr w:type="gramStart"/>
      <w:r>
        <w:t>:snip</w:t>
      </w:r>
      <w:proofErr w:type="gramEnd"/>
      <w:r>
        <w:t>:::</w:t>
      </w:r>
    </w:p>
    <w:p w:rsidR="00B0441C" w:rsidRDefault="00B0441C" w:rsidP="00B0441C">
      <w:pPr>
        <w:pStyle w:val="Fix14para"/>
      </w:pPr>
      <w:r>
        <w:t xml:space="preserve">6._at        : </w:t>
      </w:r>
      <w:proofErr w:type="gramStart"/>
      <w:r>
        <w:t>wc</w:t>
      </w:r>
      <w:proofErr w:type="gramEnd"/>
      <w:r>
        <w:t xml:space="preserve">              =           1</w:t>
      </w:r>
    </w:p>
    <w:p w:rsidR="00915BCC" w:rsidRDefault="00915BCC" w:rsidP="00915BCC">
      <w:pPr>
        <w:pStyle w:val="Fix14para"/>
      </w:pPr>
      <w:r>
        <w:lastRenderedPageBreak/>
        <w:t>::</w:t>
      </w:r>
      <w:proofErr w:type="gramStart"/>
      <w:r>
        <w:t>:snip</w:t>
      </w:r>
      <w:proofErr w:type="gramEnd"/>
      <w:r>
        <w:t>:::</w:t>
      </w:r>
    </w:p>
    <w:p w:rsidR="00B0441C" w:rsidRDefault="00B0441C" w:rsidP="00B0441C">
      <w:pPr>
        <w:pStyle w:val="Fix14para"/>
      </w:pPr>
      <w:r>
        <w:t xml:space="preserve">7._at        : </w:t>
      </w:r>
      <w:proofErr w:type="gramStart"/>
      <w:r>
        <w:t>wc</w:t>
      </w:r>
      <w:proofErr w:type="gramEnd"/>
      <w:r>
        <w:t xml:space="preserve">              =           1</w:t>
      </w:r>
    </w:p>
    <w:p w:rsidR="00915BCC" w:rsidRDefault="00915BCC" w:rsidP="00915BCC">
      <w:pPr>
        <w:pStyle w:val="Fix14para"/>
      </w:pPr>
      <w:r>
        <w:t>::</w:t>
      </w:r>
      <w:proofErr w:type="gramStart"/>
      <w:r>
        <w:t>:snip</w:t>
      </w:r>
      <w:proofErr w:type="gramEnd"/>
      <w:r>
        <w:t>:::</w:t>
      </w:r>
    </w:p>
    <w:p w:rsidR="00B0441C" w:rsidRDefault="00B0441C" w:rsidP="00B0441C">
      <w:pPr>
        <w:pStyle w:val="Fix14para"/>
      </w:pPr>
      <w:r>
        <w:t xml:space="preserve">8._at        : </w:t>
      </w:r>
      <w:proofErr w:type="gramStart"/>
      <w:r>
        <w:t>wc</w:t>
      </w:r>
      <w:proofErr w:type="gramEnd"/>
      <w:r>
        <w:t xml:space="preserve">              =           1</w:t>
      </w:r>
    </w:p>
    <w:p w:rsidR="00915BCC" w:rsidRDefault="00915BCC" w:rsidP="00915BCC">
      <w:pPr>
        <w:pStyle w:val="Fix14para"/>
      </w:pPr>
      <w:r>
        <w:t>::</w:t>
      </w:r>
      <w:proofErr w:type="gramStart"/>
      <w:r>
        <w:t>:snip</w:t>
      </w:r>
      <w:proofErr w:type="gramEnd"/>
      <w:r>
        <w:t>:::</w:t>
      </w:r>
    </w:p>
    <w:p w:rsidR="00B0441C" w:rsidRDefault="00B0441C" w:rsidP="00B0441C">
      <w:pPr>
        <w:pStyle w:val="Fix14para"/>
      </w:pPr>
    </w:p>
    <w:p w:rsidR="00B0441C" w:rsidRDefault="00B0441C" w:rsidP="00B0441C">
      <w:pPr>
        <w:pStyle w:val="Fix14para"/>
      </w:pPr>
      <w:r>
        <w:t>------------------------------------------------------------------------------</w:t>
      </w:r>
    </w:p>
    <w:p w:rsidR="00B0441C" w:rsidRDefault="00B0441C" w:rsidP="00B0441C">
      <w:pPr>
        <w:pStyle w:val="Fix14para"/>
      </w:pPr>
      <w:r>
        <w:t xml:space="preserve">             |            Delta-method</w:t>
      </w:r>
    </w:p>
    <w:p w:rsidR="00B0441C" w:rsidRDefault="00B0441C" w:rsidP="00B0441C">
      <w:pPr>
        <w:pStyle w:val="Fix14para"/>
      </w:pPr>
      <w:r>
        <w:t xml:space="preserve">             |     Margin   Std. Err.      </w:t>
      </w:r>
      <w:proofErr w:type="gramStart"/>
      <w:r>
        <w:t>z</w:t>
      </w:r>
      <w:proofErr w:type="gramEnd"/>
      <w:r>
        <w:t xml:space="preserve">    P&gt;|z|     [95% Conf. Interval]</w:t>
      </w:r>
    </w:p>
    <w:p w:rsidR="00B0441C" w:rsidRDefault="00B0441C" w:rsidP="00B0441C">
      <w:pPr>
        <w:pStyle w:val="Fix14para"/>
      </w:pPr>
      <w:r>
        <w:t>-------------+----------------------------------------------------------------</w:t>
      </w:r>
    </w:p>
    <w:p w:rsidR="00B0441C" w:rsidRDefault="00B0441C" w:rsidP="00B0441C">
      <w:pPr>
        <w:pStyle w:val="Fix14para"/>
      </w:pPr>
      <w:r>
        <w:t xml:space="preserve">         _at |</w:t>
      </w:r>
    </w:p>
    <w:p w:rsidR="00B0441C" w:rsidRDefault="00B0441C" w:rsidP="00B0441C">
      <w:pPr>
        <w:pStyle w:val="Fix14para"/>
      </w:pPr>
      <w:r>
        <w:t xml:space="preserve">          </w:t>
      </w:r>
      <w:proofErr w:type="gramStart"/>
      <w:r>
        <w:t>1  |</w:t>
      </w:r>
      <w:proofErr w:type="gramEnd"/>
      <w:r>
        <w:t xml:space="preserve">   .6035431   .0256741    23.51   0.000     .5532229    .6538633</w:t>
      </w:r>
    </w:p>
    <w:p w:rsidR="00B0441C" w:rsidRDefault="00B0441C" w:rsidP="00B0441C">
      <w:pPr>
        <w:pStyle w:val="Fix14para"/>
      </w:pPr>
      <w:r>
        <w:t xml:space="preserve">          </w:t>
      </w:r>
      <w:proofErr w:type="gramStart"/>
      <w:r>
        <w:t>2  |</w:t>
      </w:r>
      <w:proofErr w:type="gramEnd"/>
      <w:r>
        <w:t xml:space="preserve">   .2746181   .0359919     7.63   0.000     .2040752    .3451609</w:t>
      </w:r>
    </w:p>
    <w:p w:rsidR="00B0441C" w:rsidRDefault="00B0441C" w:rsidP="00B0441C">
      <w:pPr>
        <w:pStyle w:val="Fix14para"/>
      </w:pPr>
      <w:r>
        <w:t xml:space="preserve">          </w:t>
      </w:r>
      <w:proofErr w:type="gramStart"/>
      <w:r>
        <w:t>3  |</w:t>
      </w:r>
      <w:proofErr w:type="gramEnd"/>
      <w:r>
        <w:t xml:space="preserve">   .0860471   .0280757     3.06   0.002     .0310198    .1410744</w:t>
      </w:r>
    </w:p>
    <w:p w:rsidR="00B0441C" w:rsidRDefault="00B0441C" w:rsidP="00B0441C">
      <w:pPr>
        <w:pStyle w:val="Fix14para"/>
      </w:pPr>
      <w:r>
        <w:t xml:space="preserve">          </w:t>
      </w:r>
      <w:proofErr w:type="gramStart"/>
      <w:r>
        <w:t>4  |</w:t>
      </w:r>
      <w:proofErr w:type="gramEnd"/>
      <w:r>
        <w:t xml:space="preserve">   .0228776   .0121605     1.88   0.060    -.0009566    .0467119</w:t>
      </w:r>
    </w:p>
    <w:p w:rsidR="00B0441C" w:rsidRDefault="00B0441C" w:rsidP="00B0441C">
      <w:pPr>
        <w:pStyle w:val="Fix14para"/>
      </w:pPr>
      <w:r>
        <w:t xml:space="preserve">          </w:t>
      </w:r>
      <w:proofErr w:type="gramStart"/>
      <w:r>
        <w:t>5  |</w:t>
      </w:r>
      <w:proofErr w:type="gramEnd"/>
      <w:r>
        <w:t xml:space="preserve">    .771705   .0349691    22.07   0.000     .7031668    .8402432</w:t>
      </w:r>
    </w:p>
    <w:p w:rsidR="00B0441C" w:rsidRDefault="00B0441C" w:rsidP="00B0441C">
      <w:pPr>
        <w:pStyle w:val="Fix14para"/>
      </w:pPr>
      <w:r>
        <w:t xml:space="preserve">          </w:t>
      </w:r>
      <w:proofErr w:type="gramStart"/>
      <w:r>
        <w:t>6  |</w:t>
      </w:r>
      <w:proofErr w:type="gramEnd"/>
      <w:r>
        <w:t xml:space="preserve">   .4567078   .0566536     8.06   0.000     .3456687    .5677469</w:t>
      </w:r>
    </w:p>
    <w:p w:rsidR="00B0441C" w:rsidRDefault="00B0441C" w:rsidP="00B0441C">
      <w:pPr>
        <w:pStyle w:val="Fix14para"/>
      </w:pPr>
      <w:r>
        <w:t xml:space="preserve">          </w:t>
      </w:r>
      <w:proofErr w:type="gramStart"/>
      <w:r>
        <w:t>7  |</w:t>
      </w:r>
      <w:proofErr w:type="gramEnd"/>
      <w:r>
        <w:t xml:space="preserve">   .1729059   .0532296     3.25   0.001     .0685779     .277234</w:t>
      </w:r>
    </w:p>
    <w:p w:rsidR="00B0441C" w:rsidRDefault="00B0441C" w:rsidP="00B0441C">
      <w:pPr>
        <w:pStyle w:val="Fix14para"/>
      </w:pPr>
      <w:r>
        <w:t xml:space="preserve">          </w:t>
      </w:r>
      <w:proofErr w:type="gramStart"/>
      <w:r>
        <w:t>8  |</w:t>
      </w:r>
      <w:proofErr w:type="gramEnd"/>
      <w:r>
        <w:t xml:space="preserve">    .049419    .025671     1.93   0.054    -.0008953    .0997333</w:t>
      </w:r>
    </w:p>
    <w:p w:rsidR="007C69CD" w:rsidRDefault="00B0441C" w:rsidP="00B0441C">
      <w:pPr>
        <w:pStyle w:val="Fix14para"/>
      </w:pPr>
      <w:r>
        <w:t>------------------------------------------------------------------------------</w:t>
      </w:r>
    </w:p>
    <w:p w:rsidR="00B329CE" w:rsidRDefault="00B329CE">
      <w:pPr>
        <w:widowControl/>
        <w:autoSpaceDE/>
        <w:autoSpaceDN/>
        <w:adjustRightInd/>
        <w:spacing w:before="0" w:after="0"/>
        <w:rPr>
          <w:rFonts w:eastAsiaTheme="minorEastAsia"/>
          <w:szCs w:val="40"/>
        </w:rPr>
      </w:pPr>
      <w:r>
        <w:br w:type="page"/>
      </w:r>
    </w:p>
    <w:p w:rsidR="007C69CD" w:rsidRDefault="007C69CD" w:rsidP="007C69CD">
      <w:pPr>
        <w:pStyle w:val="Heading4"/>
      </w:pPr>
      <w:proofErr w:type="gramStart"/>
      <w:r>
        <w:lastRenderedPageBreak/>
        <w:t>mtable</w:t>
      </w:r>
      <w:proofErr w:type="gramEnd"/>
      <w:r w:rsidR="00B0441C">
        <w:t>: simple</w:t>
      </w:r>
    </w:p>
    <w:p w:rsidR="00B0441C" w:rsidRPr="00B329CE" w:rsidRDefault="00B0441C" w:rsidP="00B0441C">
      <w:pPr>
        <w:pStyle w:val="Fix14para"/>
        <w:rPr>
          <w:rStyle w:val="redcas-r"/>
        </w:rPr>
      </w:pPr>
      <w:r w:rsidRPr="00B329CE">
        <w:rPr>
          <w:rStyle w:val="redcas-r"/>
        </w:rPr>
        <w:t xml:space="preserve">. </w:t>
      </w:r>
      <w:proofErr w:type="gramStart"/>
      <w:r w:rsidRPr="00B329CE">
        <w:rPr>
          <w:rStyle w:val="redcas-r"/>
        </w:rPr>
        <w:t>mtable</w:t>
      </w:r>
      <w:proofErr w:type="gramEnd"/>
      <w:r w:rsidRPr="00B329CE">
        <w:rPr>
          <w:rStyle w:val="redcas-r"/>
        </w:rPr>
        <w:t>, atmeans at(wc=(0 1) k5=(0 1 2 3))</w:t>
      </w:r>
      <w:r w:rsidR="00586AB5">
        <w:rPr>
          <w:rStyle w:val="redcas-r"/>
        </w:rPr>
        <w:t xml:space="preserve">    </w:t>
      </w:r>
      <w:r w:rsidR="00586AB5" w:rsidRPr="00586AB5">
        <w:rPr>
          <w:rStyle w:val="redcas-r"/>
          <w:rFonts w:asciiTheme="minorHAnsi" w:hAnsiTheme="minorHAnsi"/>
          <w:b w:val="0"/>
          <w:color w:val="auto"/>
          <w:sz w:val="32"/>
        </w:rPr>
        <w:t>&lt;= pass through to margins</w:t>
      </w:r>
    </w:p>
    <w:p w:rsidR="00B0441C" w:rsidRDefault="00B0441C" w:rsidP="00B0441C">
      <w:pPr>
        <w:pStyle w:val="Fix14para"/>
      </w:pPr>
    </w:p>
    <w:p w:rsidR="00B0441C" w:rsidRPr="00B329CE" w:rsidRDefault="00B0441C" w:rsidP="00B0441C">
      <w:pPr>
        <w:pStyle w:val="Fix14para"/>
        <w:rPr>
          <w:rStyle w:val="green"/>
        </w:rPr>
      </w:pPr>
      <w:r w:rsidRPr="00B329CE">
        <w:rPr>
          <w:rStyle w:val="green"/>
        </w:rPr>
        <w:t xml:space="preserve">Expression: </w:t>
      </w:r>
      <w:proofErr w:type="gramStart"/>
      <w:r w:rsidRPr="00B329CE">
        <w:rPr>
          <w:rStyle w:val="green"/>
        </w:rPr>
        <w:t>Pr(</w:t>
      </w:r>
      <w:proofErr w:type="gramEnd"/>
      <w:r w:rsidRPr="00B329CE">
        <w:rPr>
          <w:rStyle w:val="green"/>
        </w:rPr>
        <w:t>lfp)</w:t>
      </w:r>
    </w:p>
    <w:p w:rsidR="00B0441C" w:rsidRPr="00B329CE" w:rsidRDefault="00B0441C" w:rsidP="00B0441C">
      <w:pPr>
        <w:pStyle w:val="Fix14para"/>
        <w:rPr>
          <w:rStyle w:val="green"/>
        </w:rPr>
      </w:pPr>
    </w:p>
    <w:p w:rsidR="00B0441C" w:rsidRPr="00B329CE" w:rsidRDefault="00B0441C" w:rsidP="00B0441C">
      <w:pPr>
        <w:pStyle w:val="Fix14para"/>
        <w:rPr>
          <w:rStyle w:val="green"/>
        </w:rPr>
      </w:pPr>
      <w:r w:rsidRPr="00B329CE">
        <w:rPr>
          <w:rStyle w:val="green"/>
        </w:rPr>
        <w:t xml:space="preserve">           |        1.                    </w:t>
      </w:r>
    </w:p>
    <w:p w:rsidR="00B0441C" w:rsidRPr="00B329CE" w:rsidRDefault="00B0441C" w:rsidP="00B0441C">
      <w:pPr>
        <w:pStyle w:val="Fix14para"/>
        <w:rPr>
          <w:rStyle w:val="green"/>
        </w:rPr>
      </w:pPr>
      <w:r w:rsidRPr="00B329CE">
        <w:rPr>
          <w:rStyle w:val="green"/>
        </w:rPr>
        <w:t xml:space="preserve">           |       </w:t>
      </w:r>
      <w:proofErr w:type="gramStart"/>
      <w:r w:rsidRPr="00B329CE">
        <w:rPr>
          <w:rStyle w:val="green"/>
        </w:rPr>
        <w:t>wc</w:t>
      </w:r>
      <w:proofErr w:type="gramEnd"/>
      <w:r w:rsidRPr="00B329CE">
        <w:rPr>
          <w:rStyle w:val="green"/>
        </w:rPr>
        <w:t xml:space="preserve">        k5        pr</w:t>
      </w:r>
    </w:p>
    <w:p w:rsidR="00B0441C" w:rsidRPr="00B329CE" w:rsidRDefault="00B0441C" w:rsidP="00B0441C">
      <w:pPr>
        <w:pStyle w:val="Fix14para"/>
        <w:rPr>
          <w:rStyle w:val="green"/>
        </w:rPr>
      </w:pPr>
      <w:r w:rsidRPr="00B329CE">
        <w:rPr>
          <w:rStyle w:val="green"/>
        </w:rPr>
        <w:t xml:space="preserve"> ----------+-----------------------------</w:t>
      </w:r>
    </w:p>
    <w:p w:rsidR="00B0441C" w:rsidRPr="00B329CE" w:rsidRDefault="00B0441C" w:rsidP="00B0441C">
      <w:pPr>
        <w:pStyle w:val="Fix14para"/>
        <w:rPr>
          <w:rStyle w:val="green"/>
        </w:rPr>
      </w:pPr>
      <w:r w:rsidRPr="00B329CE">
        <w:rPr>
          <w:rStyle w:val="green"/>
        </w:rPr>
        <w:t xml:space="preserve">         1 |        0         0     0.604</w:t>
      </w:r>
    </w:p>
    <w:p w:rsidR="00B0441C" w:rsidRPr="00B329CE" w:rsidRDefault="00B0441C" w:rsidP="00B0441C">
      <w:pPr>
        <w:pStyle w:val="Fix14para"/>
        <w:rPr>
          <w:rStyle w:val="green"/>
        </w:rPr>
      </w:pPr>
      <w:r w:rsidRPr="00B329CE">
        <w:rPr>
          <w:rStyle w:val="green"/>
        </w:rPr>
        <w:t xml:space="preserve">         2 |        0         1     0.275</w:t>
      </w:r>
    </w:p>
    <w:p w:rsidR="00B0441C" w:rsidRPr="00B329CE" w:rsidRDefault="00B0441C" w:rsidP="00B0441C">
      <w:pPr>
        <w:pStyle w:val="Fix14para"/>
        <w:rPr>
          <w:rStyle w:val="green"/>
        </w:rPr>
      </w:pPr>
      <w:r w:rsidRPr="00B329CE">
        <w:rPr>
          <w:rStyle w:val="green"/>
        </w:rPr>
        <w:t xml:space="preserve">         3 |        0         2     0.086</w:t>
      </w:r>
    </w:p>
    <w:p w:rsidR="00B0441C" w:rsidRPr="00B329CE" w:rsidRDefault="00B0441C" w:rsidP="00B0441C">
      <w:pPr>
        <w:pStyle w:val="Fix14para"/>
        <w:rPr>
          <w:rStyle w:val="green"/>
        </w:rPr>
      </w:pPr>
      <w:r w:rsidRPr="00B329CE">
        <w:rPr>
          <w:rStyle w:val="green"/>
        </w:rPr>
        <w:t xml:space="preserve">         4 |        0         3     0.023</w:t>
      </w:r>
    </w:p>
    <w:p w:rsidR="00B0441C" w:rsidRPr="00B329CE" w:rsidRDefault="00B0441C" w:rsidP="00B0441C">
      <w:pPr>
        <w:pStyle w:val="Fix14para"/>
        <w:rPr>
          <w:rStyle w:val="green"/>
        </w:rPr>
      </w:pPr>
      <w:r w:rsidRPr="00B329CE">
        <w:rPr>
          <w:rStyle w:val="green"/>
        </w:rPr>
        <w:t xml:space="preserve">         5 |        1         0     0.772</w:t>
      </w:r>
    </w:p>
    <w:p w:rsidR="00B0441C" w:rsidRPr="00B329CE" w:rsidRDefault="00B0441C" w:rsidP="00B0441C">
      <w:pPr>
        <w:pStyle w:val="Fix14para"/>
        <w:rPr>
          <w:rStyle w:val="green"/>
        </w:rPr>
      </w:pPr>
      <w:r w:rsidRPr="00B329CE">
        <w:rPr>
          <w:rStyle w:val="green"/>
        </w:rPr>
        <w:t xml:space="preserve">         6 |        1         1     0.457</w:t>
      </w:r>
    </w:p>
    <w:p w:rsidR="00B0441C" w:rsidRPr="00B329CE" w:rsidRDefault="00B0441C" w:rsidP="00B0441C">
      <w:pPr>
        <w:pStyle w:val="Fix14para"/>
        <w:rPr>
          <w:rStyle w:val="green"/>
        </w:rPr>
      </w:pPr>
      <w:r w:rsidRPr="00B329CE">
        <w:rPr>
          <w:rStyle w:val="green"/>
        </w:rPr>
        <w:t xml:space="preserve">         7 |        1         2     0.173</w:t>
      </w:r>
    </w:p>
    <w:p w:rsidR="00B0441C" w:rsidRPr="00B329CE" w:rsidRDefault="00B0441C" w:rsidP="00B0441C">
      <w:pPr>
        <w:pStyle w:val="Fix14para"/>
        <w:rPr>
          <w:rStyle w:val="green"/>
        </w:rPr>
      </w:pPr>
      <w:r w:rsidRPr="00B329CE">
        <w:rPr>
          <w:rStyle w:val="green"/>
        </w:rPr>
        <w:t xml:space="preserve">         8 |        1         3     0.049</w:t>
      </w:r>
    </w:p>
    <w:p w:rsidR="00B0441C" w:rsidRDefault="00B0441C" w:rsidP="00B0441C">
      <w:pPr>
        <w:pStyle w:val="Fix14para"/>
      </w:pPr>
    </w:p>
    <w:p w:rsidR="00B0441C" w:rsidRPr="00B329CE" w:rsidRDefault="00B0441C" w:rsidP="00B0441C">
      <w:pPr>
        <w:pStyle w:val="Fix14para"/>
        <w:rPr>
          <w:rStyle w:val="Bluecas-b"/>
        </w:rPr>
      </w:pPr>
      <w:r w:rsidRPr="00B329CE">
        <w:rPr>
          <w:rStyle w:val="Bluecas-b"/>
        </w:rPr>
        <w:t xml:space="preserve">Constant values of </w:t>
      </w:r>
      <w:proofErr w:type="gramStart"/>
      <w:r w:rsidRPr="00B329CE">
        <w:rPr>
          <w:rStyle w:val="Bluecas-b"/>
        </w:rPr>
        <w:t>at(</w:t>
      </w:r>
      <w:proofErr w:type="gramEnd"/>
      <w:r w:rsidRPr="00B329CE">
        <w:rPr>
          <w:rStyle w:val="Bluecas-b"/>
        </w:rPr>
        <w:t>) variables</w:t>
      </w:r>
    </w:p>
    <w:p w:rsidR="00B0441C" w:rsidRPr="00B329CE" w:rsidRDefault="00B0441C" w:rsidP="00B0441C">
      <w:pPr>
        <w:pStyle w:val="Fix14para"/>
        <w:rPr>
          <w:rStyle w:val="Bluecas-b"/>
        </w:rPr>
      </w:pPr>
    </w:p>
    <w:p w:rsidR="00B0441C" w:rsidRPr="00B329CE" w:rsidRDefault="00B0441C" w:rsidP="00B0441C">
      <w:pPr>
        <w:pStyle w:val="Fix14para"/>
        <w:rPr>
          <w:rStyle w:val="Bluecas-b"/>
        </w:rPr>
      </w:pPr>
      <w:r w:rsidRPr="00B329CE">
        <w:rPr>
          <w:rStyle w:val="Bluecas-b"/>
        </w:rPr>
        <w:t xml:space="preserve">                   2.         3.         1.                      </w:t>
      </w:r>
    </w:p>
    <w:p w:rsidR="00B0441C" w:rsidRPr="00B329CE" w:rsidRDefault="00B0441C" w:rsidP="00B0441C">
      <w:pPr>
        <w:pStyle w:val="Fix14para"/>
        <w:rPr>
          <w:rStyle w:val="Bluecas-b"/>
        </w:rPr>
      </w:pPr>
      <w:r w:rsidRPr="00B329CE">
        <w:rPr>
          <w:rStyle w:val="Bluecas-b"/>
        </w:rPr>
        <w:t xml:space="preserve">     </w:t>
      </w:r>
      <w:proofErr w:type="gramStart"/>
      <w:r w:rsidRPr="00B329CE">
        <w:rPr>
          <w:rStyle w:val="Bluecas-b"/>
        </w:rPr>
        <w:t>k618</w:t>
      </w:r>
      <w:proofErr w:type="gramEnd"/>
      <w:r w:rsidRPr="00B329CE">
        <w:rPr>
          <w:rStyle w:val="Bluecas-b"/>
        </w:rPr>
        <w:t xml:space="preserve">     agecat     </w:t>
      </w:r>
      <w:proofErr w:type="spellStart"/>
      <w:r w:rsidRPr="00B329CE">
        <w:rPr>
          <w:rStyle w:val="Bluecas-b"/>
        </w:rPr>
        <w:t>agecat</w:t>
      </w:r>
      <w:proofErr w:type="spellEnd"/>
      <w:r w:rsidRPr="00B329CE">
        <w:rPr>
          <w:rStyle w:val="Bluecas-b"/>
        </w:rPr>
        <w:t xml:space="preserve">         hc        lwg        inc </w:t>
      </w:r>
    </w:p>
    <w:p w:rsidR="00B0441C" w:rsidRPr="00B329CE" w:rsidRDefault="00B0441C" w:rsidP="00B0441C">
      <w:pPr>
        <w:pStyle w:val="Fix14para"/>
        <w:rPr>
          <w:rStyle w:val="Bluecas-b"/>
        </w:rPr>
      </w:pPr>
      <w:r w:rsidRPr="00B329CE">
        <w:rPr>
          <w:rStyle w:val="Bluecas-b"/>
        </w:rPr>
        <w:t>-----------------------------------------------------------------</w:t>
      </w:r>
    </w:p>
    <w:p w:rsidR="00B0441C" w:rsidRDefault="00B0441C" w:rsidP="00B0441C">
      <w:pPr>
        <w:pStyle w:val="Fix14para"/>
        <w:rPr>
          <w:rStyle w:val="Bluecas-b"/>
        </w:rPr>
      </w:pPr>
      <w:r w:rsidRPr="00B329CE">
        <w:rPr>
          <w:rStyle w:val="Bluecas-b"/>
        </w:rPr>
        <w:t xml:space="preserve">    1.353      0.385      0.219      0.392      1.097     20.129</w:t>
      </w:r>
    </w:p>
    <w:p w:rsidR="00B329CE" w:rsidRDefault="00B329CE">
      <w:pPr>
        <w:widowControl/>
        <w:autoSpaceDE/>
        <w:autoSpaceDN/>
        <w:adjustRightInd/>
        <w:spacing w:before="0" w:after="0"/>
        <w:rPr>
          <w:rStyle w:val="Bluecas-b"/>
          <w:rFonts w:ascii="Courier New" w:eastAsiaTheme="minorEastAsia" w:hAnsi="Courier New" w:cs="Courier New"/>
          <w:b/>
          <w:sz w:val="28"/>
          <w:szCs w:val="26"/>
        </w:rPr>
      </w:pPr>
      <w:r>
        <w:rPr>
          <w:rStyle w:val="Bluecas-b"/>
        </w:rPr>
        <w:br w:type="page"/>
      </w:r>
    </w:p>
    <w:p w:rsidR="00B0441C" w:rsidRDefault="00B0441C" w:rsidP="00B0441C">
      <w:pPr>
        <w:pStyle w:val="Heading4"/>
      </w:pPr>
      <w:proofErr w:type="gramStart"/>
      <w:r>
        <w:lastRenderedPageBreak/>
        <w:t>mtable</w:t>
      </w:r>
      <w:proofErr w:type="gramEnd"/>
      <w:r>
        <w:t>: building a table</w:t>
      </w:r>
    </w:p>
    <w:p w:rsidR="00B0441C" w:rsidRDefault="00B0441C" w:rsidP="00B0441C">
      <w:pPr>
        <w:pStyle w:val="Fix14para"/>
        <w:rPr>
          <w:rStyle w:val="redcas-r"/>
        </w:rPr>
      </w:pPr>
      <w:r w:rsidRPr="00B329CE">
        <w:rPr>
          <w:rStyle w:val="redcas-r"/>
        </w:rPr>
        <w:t xml:space="preserve">. </w:t>
      </w:r>
      <w:proofErr w:type="gramStart"/>
      <w:r w:rsidRPr="00B329CE">
        <w:rPr>
          <w:rStyle w:val="redcas-r"/>
        </w:rPr>
        <w:t>qui</w:t>
      </w:r>
      <w:proofErr w:type="gramEnd"/>
      <w:r w:rsidRPr="00B329CE">
        <w:rPr>
          <w:rStyle w:val="redcas-r"/>
        </w:rPr>
        <w:t xml:space="preserve"> mtable, atmeans at(wc=0 k5=(0 1 2 3)) estname(NoCol)</w:t>
      </w:r>
    </w:p>
    <w:p w:rsidR="00B329CE" w:rsidRPr="00B329CE" w:rsidRDefault="00B329CE" w:rsidP="00B0441C">
      <w:pPr>
        <w:pStyle w:val="Fix14para"/>
        <w:rPr>
          <w:rStyle w:val="redcas-r"/>
        </w:rPr>
      </w:pPr>
    </w:p>
    <w:p w:rsidR="00B0441C" w:rsidRPr="00B329CE" w:rsidRDefault="00B0441C" w:rsidP="00B0441C">
      <w:pPr>
        <w:pStyle w:val="Fix14para"/>
        <w:rPr>
          <w:rStyle w:val="green"/>
        </w:rPr>
      </w:pPr>
      <w:r w:rsidRPr="00B329CE">
        <w:rPr>
          <w:rStyle w:val="green"/>
        </w:rPr>
        <w:t xml:space="preserve">. </w:t>
      </w:r>
      <w:proofErr w:type="gramStart"/>
      <w:r w:rsidRPr="00B329CE">
        <w:rPr>
          <w:rStyle w:val="green"/>
        </w:rPr>
        <w:t>qui</w:t>
      </w:r>
      <w:proofErr w:type="gramEnd"/>
      <w:r w:rsidRPr="00B329CE">
        <w:rPr>
          <w:rStyle w:val="green"/>
        </w:rPr>
        <w:t xml:space="preserve"> mtable, atmeans at(wc=1 k5=(0 1 2 3)) estname(College) ///</w:t>
      </w:r>
    </w:p>
    <w:p w:rsidR="00B0441C" w:rsidRDefault="00B0441C" w:rsidP="00B0441C">
      <w:pPr>
        <w:pStyle w:val="Fix14para"/>
        <w:rPr>
          <w:rStyle w:val="green"/>
        </w:rPr>
      </w:pPr>
      <w:r w:rsidRPr="00B329CE">
        <w:rPr>
          <w:rStyle w:val="green"/>
        </w:rPr>
        <w:t xml:space="preserve">&gt;     </w:t>
      </w:r>
      <w:proofErr w:type="gramStart"/>
      <w:r w:rsidRPr="00B329CE">
        <w:rPr>
          <w:rStyle w:val="green"/>
        </w:rPr>
        <w:t>atvars(</w:t>
      </w:r>
      <w:proofErr w:type="gramEnd"/>
      <w:r w:rsidRPr="00B329CE">
        <w:rPr>
          <w:rStyle w:val="green"/>
        </w:rPr>
        <w:t>_none) right</w:t>
      </w:r>
    </w:p>
    <w:p w:rsidR="00B329CE" w:rsidRPr="00B329CE" w:rsidRDefault="00B329CE" w:rsidP="00B0441C">
      <w:pPr>
        <w:pStyle w:val="Fix14para"/>
        <w:rPr>
          <w:rStyle w:val="green"/>
        </w:rPr>
      </w:pPr>
    </w:p>
    <w:p w:rsidR="00B0441C" w:rsidRPr="00B329CE" w:rsidRDefault="00B0441C" w:rsidP="00B0441C">
      <w:pPr>
        <w:pStyle w:val="Fix14para"/>
        <w:rPr>
          <w:rStyle w:val="Bluecas-b"/>
        </w:rPr>
      </w:pPr>
      <w:r w:rsidRPr="00B329CE">
        <w:rPr>
          <w:rStyle w:val="Bluecas-b"/>
        </w:rPr>
        <w:t xml:space="preserve">. </w:t>
      </w:r>
      <w:proofErr w:type="gramStart"/>
      <w:r w:rsidRPr="00B329CE">
        <w:rPr>
          <w:rStyle w:val="Bluecas-b"/>
        </w:rPr>
        <w:t>mtable</w:t>
      </w:r>
      <w:proofErr w:type="gramEnd"/>
      <w:r w:rsidRPr="00B329CE">
        <w:rPr>
          <w:rStyle w:val="Bluecas-b"/>
        </w:rPr>
        <w:t>, atmeans dydx(wc) at(k5=(0 1 2 3)) estname(Diff) stats(est p) ///</w:t>
      </w:r>
    </w:p>
    <w:p w:rsidR="00B0441C" w:rsidRPr="00B329CE" w:rsidRDefault="00B0441C" w:rsidP="00B0441C">
      <w:pPr>
        <w:pStyle w:val="Fix14para"/>
        <w:rPr>
          <w:rStyle w:val="Bluecas-b"/>
        </w:rPr>
      </w:pPr>
      <w:r w:rsidRPr="00B329CE">
        <w:rPr>
          <w:rStyle w:val="Bluecas-b"/>
        </w:rPr>
        <w:t xml:space="preserve">&gt;     </w:t>
      </w:r>
      <w:proofErr w:type="gramStart"/>
      <w:r w:rsidRPr="00B329CE">
        <w:rPr>
          <w:rStyle w:val="Bluecas-b"/>
        </w:rPr>
        <w:t>atvars(</w:t>
      </w:r>
      <w:proofErr w:type="gramEnd"/>
      <w:r w:rsidRPr="00B329CE">
        <w:rPr>
          <w:rStyle w:val="Bluecas-b"/>
        </w:rPr>
        <w:t>_none) names(columns) right</w:t>
      </w:r>
    </w:p>
    <w:p w:rsidR="00B0441C" w:rsidRDefault="00B0441C" w:rsidP="00B0441C">
      <w:pPr>
        <w:pStyle w:val="Fix14para"/>
      </w:pPr>
    </w:p>
    <w:p w:rsidR="00B0441C" w:rsidRPr="00604C22" w:rsidRDefault="00B0441C" w:rsidP="00B0441C">
      <w:pPr>
        <w:pStyle w:val="Fix14para"/>
        <w:rPr>
          <w:rStyle w:val="green"/>
          <w:color w:val="000000" w:themeColor="text1"/>
        </w:rPr>
      </w:pPr>
      <w:r w:rsidRPr="00604C22">
        <w:rPr>
          <w:rStyle w:val="green"/>
          <w:color w:val="000000" w:themeColor="text1"/>
        </w:rPr>
        <w:t xml:space="preserve">      </w:t>
      </w:r>
      <w:proofErr w:type="gramStart"/>
      <w:r w:rsidRPr="00604C22">
        <w:rPr>
          <w:rStyle w:val="green"/>
          <w:color w:val="000000" w:themeColor="text1"/>
        </w:rPr>
        <w:t>k5</w:t>
      </w:r>
      <w:proofErr w:type="gramEnd"/>
      <w:r w:rsidRPr="00604C22">
        <w:rPr>
          <w:rStyle w:val="green"/>
          <w:color w:val="000000" w:themeColor="text1"/>
        </w:rPr>
        <w:t xml:space="preserve">     NoCol   College      Diff         p</w:t>
      </w:r>
    </w:p>
    <w:p w:rsidR="00B0441C" w:rsidRPr="00604C22" w:rsidRDefault="00B0441C" w:rsidP="00B0441C">
      <w:pPr>
        <w:pStyle w:val="Fix14para"/>
        <w:rPr>
          <w:rStyle w:val="green"/>
          <w:color w:val="000000" w:themeColor="text1"/>
        </w:rPr>
      </w:pPr>
      <w:r w:rsidRPr="00604C22">
        <w:rPr>
          <w:rStyle w:val="green"/>
          <w:color w:val="000000" w:themeColor="text1"/>
        </w:rPr>
        <w:t>------------------------------------------------</w:t>
      </w:r>
    </w:p>
    <w:p w:rsidR="00B0441C" w:rsidRPr="00604C22" w:rsidRDefault="00B0441C" w:rsidP="00B0441C">
      <w:pPr>
        <w:pStyle w:val="Fix14para"/>
        <w:rPr>
          <w:rStyle w:val="green"/>
          <w:color w:val="000000" w:themeColor="text1"/>
        </w:rPr>
      </w:pPr>
      <w:r w:rsidRPr="00604C22">
        <w:rPr>
          <w:rStyle w:val="green"/>
          <w:color w:val="000000" w:themeColor="text1"/>
        </w:rPr>
        <w:t xml:space="preserve">       0     0.604     0.772     0.168     0.000</w:t>
      </w:r>
    </w:p>
    <w:p w:rsidR="00B0441C" w:rsidRPr="00604C22" w:rsidRDefault="00B0441C" w:rsidP="00B0441C">
      <w:pPr>
        <w:pStyle w:val="Fix14para"/>
        <w:rPr>
          <w:rStyle w:val="green"/>
          <w:color w:val="000000" w:themeColor="text1"/>
        </w:rPr>
      </w:pPr>
      <w:r w:rsidRPr="00604C22">
        <w:rPr>
          <w:rStyle w:val="green"/>
          <w:color w:val="000000" w:themeColor="text1"/>
        </w:rPr>
        <w:t xml:space="preserve">       1     0.275     0.457     0.182     0.001</w:t>
      </w:r>
    </w:p>
    <w:p w:rsidR="00B0441C" w:rsidRPr="00604C22" w:rsidRDefault="00B0441C" w:rsidP="00B0441C">
      <w:pPr>
        <w:pStyle w:val="Fix14para"/>
        <w:rPr>
          <w:rStyle w:val="green"/>
          <w:color w:val="000000" w:themeColor="text1"/>
        </w:rPr>
      </w:pPr>
      <w:r w:rsidRPr="00604C22">
        <w:rPr>
          <w:rStyle w:val="green"/>
          <w:color w:val="000000" w:themeColor="text1"/>
        </w:rPr>
        <w:t xml:space="preserve">       2     0.086     0.173     0.087     0.013</w:t>
      </w:r>
    </w:p>
    <w:p w:rsidR="00B0441C" w:rsidRDefault="00B0441C" w:rsidP="00B0441C">
      <w:pPr>
        <w:pStyle w:val="Fix14para"/>
        <w:rPr>
          <w:rStyle w:val="green"/>
          <w:color w:val="000000" w:themeColor="text1"/>
        </w:rPr>
      </w:pPr>
      <w:r w:rsidRPr="00604C22">
        <w:rPr>
          <w:rStyle w:val="green"/>
          <w:color w:val="000000" w:themeColor="text1"/>
        </w:rPr>
        <w:t xml:space="preserve">       3     0.023     0.049     0.027     0.085</w:t>
      </w:r>
    </w:p>
    <w:p w:rsidR="00604C22" w:rsidRDefault="00604C22">
      <w:pPr>
        <w:widowControl/>
        <w:autoSpaceDE/>
        <w:autoSpaceDN/>
        <w:adjustRightInd/>
        <w:spacing w:before="0" w:after="0"/>
        <w:rPr>
          <w:rStyle w:val="green"/>
          <w:rFonts w:eastAsiaTheme="minorEastAsia"/>
          <w:color w:val="000000" w:themeColor="text1"/>
          <w:szCs w:val="40"/>
        </w:rPr>
      </w:pPr>
      <w:r>
        <w:rPr>
          <w:rStyle w:val="green"/>
          <w:color w:val="000000" w:themeColor="text1"/>
        </w:rPr>
        <w:br w:type="page"/>
      </w:r>
    </w:p>
    <w:p w:rsidR="008E3669" w:rsidRDefault="00B0441C" w:rsidP="00586AB5">
      <w:pPr>
        <w:pStyle w:val="Heading2"/>
      </w:pPr>
      <w:bookmarkStart w:id="19" w:name="_Toc363647371"/>
      <w:r>
        <w:lastRenderedPageBreak/>
        <w:t>Categorical outcomes</w:t>
      </w:r>
      <w:bookmarkEnd w:id="19"/>
    </w:p>
    <w:p w:rsidR="00B0441C" w:rsidRDefault="0050048C" w:rsidP="00B0441C">
      <w:pPr>
        <w:pStyle w:val="Fix14para"/>
      </w:pPr>
      <w:r>
        <w:t xml:space="preserve">. </w:t>
      </w:r>
      <w:proofErr w:type="gramStart"/>
      <w:r w:rsidR="00B0441C">
        <w:t>sysuse</w:t>
      </w:r>
      <w:proofErr w:type="gramEnd"/>
      <w:r w:rsidR="00B0441C">
        <w:t xml:space="preserve"> ordwarm4, clear</w:t>
      </w:r>
    </w:p>
    <w:p w:rsidR="0050048C" w:rsidRDefault="0050048C" w:rsidP="0050048C">
      <w:pPr>
        <w:pStyle w:val="Fix14para"/>
      </w:pPr>
      <w:r>
        <w:t xml:space="preserve">. </w:t>
      </w:r>
      <w:proofErr w:type="gramStart"/>
      <w:r>
        <w:t>tab</w:t>
      </w:r>
      <w:proofErr w:type="gramEnd"/>
      <w:r>
        <w:t xml:space="preserve"> warm</w:t>
      </w:r>
    </w:p>
    <w:p w:rsidR="0050048C" w:rsidRDefault="0050048C" w:rsidP="0050048C">
      <w:pPr>
        <w:pStyle w:val="Fix14para"/>
      </w:pPr>
    </w:p>
    <w:p w:rsidR="0050048C" w:rsidRDefault="0050048C" w:rsidP="0050048C">
      <w:pPr>
        <w:pStyle w:val="Fix14para"/>
      </w:pPr>
      <w:r>
        <w:t>Working mom |</w:t>
      </w:r>
    </w:p>
    <w:p w:rsidR="0050048C" w:rsidRDefault="0050048C" w:rsidP="0050048C">
      <w:pPr>
        <w:pStyle w:val="Fix14para"/>
      </w:pPr>
      <w:r>
        <w:t xml:space="preserve">   </w:t>
      </w:r>
      <w:proofErr w:type="gramStart"/>
      <w:r>
        <w:t>can</w:t>
      </w:r>
      <w:proofErr w:type="gramEnd"/>
      <w:r>
        <w:t xml:space="preserve"> have |</w:t>
      </w:r>
    </w:p>
    <w:p w:rsidR="0050048C" w:rsidRDefault="0050048C" w:rsidP="0050048C">
      <w:pPr>
        <w:pStyle w:val="Fix14para"/>
      </w:pPr>
      <w:r>
        <w:t xml:space="preserve">       </w:t>
      </w:r>
      <w:proofErr w:type="gramStart"/>
      <w:r>
        <w:t>warm</w:t>
      </w:r>
      <w:proofErr w:type="gramEnd"/>
      <w:r>
        <w:t xml:space="preserve"> |</w:t>
      </w:r>
    </w:p>
    <w:p w:rsidR="0050048C" w:rsidRDefault="0050048C" w:rsidP="0050048C">
      <w:pPr>
        <w:pStyle w:val="Fix14para"/>
      </w:pPr>
      <w:proofErr w:type="gramStart"/>
      <w:r>
        <w:t>relations</w:t>
      </w:r>
      <w:proofErr w:type="gramEnd"/>
      <w:r>
        <w:t xml:space="preserve"> w |</w:t>
      </w:r>
    </w:p>
    <w:p w:rsidR="0050048C" w:rsidRDefault="0050048C" w:rsidP="0050048C">
      <w:pPr>
        <w:pStyle w:val="Fix14para"/>
      </w:pPr>
      <w:r>
        <w:t xml:space="preserve">     </w:t>
      </w:r>
      <w:proofErr w:type="gramStart"/>
      <w:r>
        <w:t>child</w:t>
      </w:r>
      <w:proofErr w:type="gramEnd"/>
      <w:r>
        <w:t xml:space="preserve">? |      Freq.     </w:t>
      </w:r>
      <w:proofErr w:type="gramStart"/>
      <w:r>
        <w:t>Percent        Cum.</w:t>
      </w:r>
      <w:proofErr w:type="gramEnd"/>
    </w:p>
    <w:p w:rsidR="0050048C" w:rsidRDefault="0050048C" w:rsidP="0050048C">
      <w:pPr>
        <w:pStyle w:val="Fix14para"/>
      </w:pPr>
      <w:r>
        <w:t>------------+-----------------------------------</w:t>
      </w:r>
    </w:p>
    <w:p w:rsidR="0050048C" w:rsidRDefault="0050048C" w:rsidP="0050048C">
      <w:pPr>
        <w:pStyle w:val="Fix14para"/>
      </w:pPr>
      <w:r>
        <w:t xml:space="preserve">       1_SD |        297       12.95       12.95</w:t>
      </w:r>
    </w:p>
    <w:p w:rsidR="0050048C" w:rsidRDefault="0050048C" w:rsidP="0050048C">
      <w:pPr>
        <w:pStyle w:val="Fix14para"/>
      </w:pPr>
      <w:r>
        <w:t xml:space="preserve">        2_D |        723       31.53       44.48</w:t>
      </w:r>
    </w:p>
    <w:p w:rsidR="0050048C" w:rsidRDefault="0050048C" w:rsidP="0050048C">
      <w:pPr>
        <w:pStyle w:val="Fix14para"/>
      </w:pPr>
      <w:r>
        <w:t xml:space="preserve">        3_A |        856       37.33       81.81</w:t>
      </w:r>
    </w:p>
    <w:p w:rsidR="0050048C" w:rsidRDefault="0050048C" w:rsidP="0050048C">
      <w:pPr>
        <w:pStyle w:val="Fix14para"/>
      </w:pPr>
      <w:r>
        <w:t xml:space="preserve">       4_SA |        417       18.19      100.00</w:t>
      </w:r>
    </w:p>
    <w:p w:rsidR="0050048C" w:rsidRDefault="0050048C" w:rsidP="0050048C">
      <w:pPr>
        <w:pStyle w:val="Fix14para"/>
      </w:pPr>
      <w:r>
        <w:t>------------+-----------------------------------</w:t>
      </w:r>
    </w:p>
    <w:p w:rsidR="0050048C" w:rsidRDefault="0050048C" w:rsidP="0050048C">
      <w:pPr>
        <w:pStyle w:val="Fix14para"/>
      </w:pPr>
      <w:r>
        <w:t xml:space="preserve">      Total |      2,293      100.00</w:t>
      </w:r>
    </w:p>
    <w:p w:rsidR="0050048C" w:rsidRPr="0050048C" w:rsidRDefault="0050048C" w:rsidP="00B0441C">
      <w:pPr>
        <w:pStyle w:val="Fix14para"/>
        <w:rPr>
          <w:b w:val="0"/>
        </w:rPr>
      </w:pPr>
    </w:p>
    <w:p w:rsidR="00B0441C" w:rsidRDefault="0050048C" w:rsidP="00B0441C">
      <w:pPr>
        <w:pStyle w:val="Fix14para"/>
      </w:pPr>
      <w:r>
        <w:t xml:space="preserve">. </w:t>
      </w:r>
      <w:proofErr w:type="gramStart"/>
      <w:r w:rsidR="00B0441C">
        <w:t>ologit</w:t>
      </w:r>
      <w:proofErr w:type="gramEnd"/>
      <w:r w:rsidR="00B0441C">
        <w:t xml:space="preserve"> warm i.yr89 i.male i.white age </w:t>
      </w:r>
      <w:proofErr w:type="spellStart"/>
      <w:r w:rsidR="00B0441C">
        <w:t>i.edcat</w:t>
      </w:r>
      <w:proofErr w:type="spellEnd"/>
      <w:r w:rsidR="00B0441C">
        <w:t xml:space="preserve"> prst</w:t>
      </w:r>
    </w:p>
    <w:p w:rsidR="00992758" w:rsidRDefault="00992758" w:rsidP="00992758">
      <w:pPr>
        <w:pStyle w:val="Heading4"/>
      </w:pPr>
      <w:r>
        <w:t>Question</w:t>
      </w:r>
    </w:p>
    <w:p w:rsidR="00992758" w:rsidRDefault="00992758" w:rsidP="00992758">
      <w:r>
        <w:t>How do age and gender affect support for working women as mothers?</w:t>
      </w:r>
    </w:p>
    <w:p w:rsidR="00915BCC" w:rsidRPr="0050048C" w:rsidRDefault="00915BCC" w:rsidP="0050048C">
      <w:pPr>
        <w:rPr>
          <w:rFonts w:eastAsiaTheme="minorEastAsia"/>
        </w:rPr>
      </w:pPr>
      <w:r w:rsidRPr="0050048C">
        <w:br w:type="page"/>
      </w:r>
    </w:p>
    <w:p w:rsidR="00B0441C" w:rsidRDefault="00B0441C" w:rsidP="00B0441C">
      <w:pPr>
        <w:pStyle w:val="Heading4"/>
      </w:pPr>
      <w:proofErr w:type="gramStart"/>
      <w:r>
        <w:lastRenderedPageBreak/>
        <w:t>margins</w:t>
      </w:r>
      <w:proofErr w:type="gramEnd"/>
    </w:p>
    <w:p w:rsidR="00B0441C" w:rsidRDefault="00B0441C" w:rsidP="00B0441C">
      <w:pPr>
        <w:pStyle w:val="Fix14para"/>
      </w:pPr>
      <w:r>
        <w:t xml:space="preserve">. </w:t>
      </w:r>
      <w:proofErr w:type="gramStart"/>
      <w:r>
        <w:t>foreach</w:t>
      </w:r>
      <w:proofErr w:type="gramEnd"/>
      <w:r>
        <w:t xml:space="preserve"> </w:t>
      </w:r>
      <w:proofErr w:type="spellStart"/>
      <w:r>
        <w:t>iout</w:t>
      </w:r>
      <w:proofErr w:type="spellEnd"/>
      <w:r>
        <w:t xml:space="preserve"> in 1 2 3 4 {</w:t>
      </w:r>
    </w:p>
    <w:p w:rsidR="00B0441C" w:rsidRDefault="00B0441C" w:rsidP="00B0441C">
      <w:pPr>
        <w:pStyle w:val="Fix14para"/>
      </w:pPr>
      <w:r>
        <w:t xml:space="preserve">  2.     </w:t>
      </w:r>
      <w:proofErr w:type="gramStart"/>
      <w:r>
        <w:t>margins</w:t>
      </w:r>
      <w:proofErr w:type="gramEnd"/>
      <w:r>
        <w:t>, at(yr89=(0 1) male=(0 1)) atmeans predict(outcome(`</w:t>
      </w:r>
      <w:proofErr w:type="spellStart"/>
      <w:r>
        <w:t>iout</w:t>
      </w:r>
      <w:proofErr w:type="spellEnd"/>
      <w:r>
        <w:t>'))</w:t>
      </w:r>
    </w:p>
    <w:p w:rsidR="00B0441C" w:rsidRDefault="00B0441C" w:rsidP="00B0441C">
      <w:pPr>
        <w:pStyle w:val="Fix14para"/>
      </w:pPr>
      <w:r>
        <w:t xml:space="preserve">  </w:t>
      </w:r>
      <w:proofErr w:type="gramStart"/>
      <w:r>
        <w:t>3. }</w:t>
      </w:r>
      <w:proofErr w:type="gramEnd"/>
    </w:p>
    <w:p w:rsidR="00B0441C" w:rsidRDefault="00B0441C" w:rsidP="00B0441C">
      <w:pPr>
        <w:pStyle w:val="Fix14para"/>
      </w:pPr>
    </w:p>
    <w:p w:rsidR="00B0441C" w:rsidRDefault="00B0441C" w:rsidP="00B0441C">
      <w:pPr>
        <w:pStyle w:val="Fix14para"/>
      </w:pPr>
      <w:r>
        <w:t xml:space="preserve">Adjusted predictions                              Number of </w:t>
      </w:r>
      <w:proofErr w:type="spellStart"/>
      <w:r>
        <w:t>obs</w:t>
      </w:r>
      <w:proofErr w:type="spellEnd"/>
      <w:r>
        <w:t xml:space="preserve">   =       2293</w:t>
      </w:r>
    </w:p>
    <w:p w:rsidR="00B0441C" w:rsidRDefault="00B0441C" w:rsidP="00B0441C">
      <w:pPr>
        <w:pStyle w:val="Fix14para"/>
      </w:pPr>
      <w:r>
        <w:t>Model VCE    : OIM</w:t>
      </w:r>
    </w:p>
    <w:p w:rsidR="00B0441C" w:rsidRDefault="00B0441C" w:rsidP="00B0441C">
      <w:pPr>
        <w:pStyle w:val="Fix14para"/>
      </w:pPr>
    </w:p>
    <w:p w:rsidR="00B0441C" w:rsidRDefault="00B0441C" w:rsidP="00B0441C">
      <w:pPr>
        <w:pStyle w:val="Fix14para"/>
      </w:pPr>
      <w:r>
        <w:t xml:space="preserve">Expression   : </w:t>
      </w:r>
      <w:proofErr w:type="gramStart"/>
      <w:r>
        <w:t>Pr(</w:t>
      </w:r>
      <w:proofErr w:type="gramEnd"/>
      <w:r>
        <w:t>warm==1), predict(outcome(1))</w:t>
      </w:r>
    </w:p>
    <w:p w:rsidR="00B0441C" w:rsidRDefault="00B0441C" w:rsidP="00B0441C">
      <w:pPr>
        <w:pStyle w:val="Fix14para"/>
      </w:pPr>
    </w:p>
    <w:p w:rsidR="00B0441C" w:rsidRDefault="00B0441C" w:rsidP="00B0441C">
      <w:pPr>
        <w:pStyle w:val="Fix14para"/>
      </w:pPr>
      <w:r>
        <w:t>1._at        : yr89            =           0</w:t>
      </w:r>
    </w:p>
    <w:p w:rsidR="00915BCC" w:rsidRDefault="00915BCC" w:rsidP="00B0441C">
      <w:pPr>
        <w:pStyle w:val="Fix14para"/>
      </w:pPr>
      <w:r>
        <w:t>::</w:t>
      </w:r>
      <w:proofErr w:type="gramStart"/>
      <w:r>
        <w:t>:snip</w:t>
      </w:r>
      <w:proofErr w:type="gramEnd"/>
      <w:r>
        <w:t>:::</w:t>
      </w:r>
    </w:p>
    <w:p w:rsidR="00B0441C" w:rsidRDefault="00B0441C" w:rsidP="00B0441C">
      <w:pPr>
        <w:pStyle w:val="Fix14para"/>
      </w:pPr>
      <w:r>
        <w:t>------------------------------------------------------------------------------</w:t>
      </w:r>
    </w:p>
    <w:p w:rsidR="00B0441C" w:rsidRDefault="00B0441C" w:rsidP="00B0441C">
      <w:pPr>
        <w:pStyle w:val="Fix14para"/>
      </w:pPr>
      <w:r>
        <w:t xml:space="preserve">             |            Delta-method</w:t>
      </w:r>
    </w:p>
    <w:p w:rsidR="00B0441C" w:rsidRDefault="00B0441C" w:rsidP="00B0441C">
      <w:pPr>
        <w:pStyle w:val="Fix14para"/>
      </w:pPr>
      <w:r>
        <w:t xml:space="preserve">             |     Margin   Std. Err.      </w:t>
      </w:r>
      <w:proofErr w:type="gramStart"/>
      <w:r>
        <w:t>z</w:t>
      </w:r>
      <w:proofErr w:type="gramEnd"/>
      <w:r>
        <w:t xml:space="preserve">    P&gt;|z|     [95% Conf. Interval]</w:t>
      </w:r>
    </w:p>
    <w:p w:rsidR="00B0441C" w:rsidRDefault="00B0441C" w:rsidP="00B0441C">
      <w:pPr>
        <w:pStyle w:val="Fix14para"/>
      </w:pPr>
      <w:r>
        <w:t>-------------+----------------------------------------------------------------</w:t>
      </w:r>
    </w:p>
    <w:p w:rsidR="00B0441C" w:rsidRDefault="00B0441C" w:rsidP="00B0441C">
      <w:pPr>
        <w:pStyle w:val="Fix14para"/>
      </w:pPr>
      <w:r>
        <w:t xml:space="preserve">         _at |</w:t>
      </w:r>
    </w:p>
    <w:p w:rsidR="00B0441C" w:rsidRDefault="00B0441C" w:rsidP="00B0441C">
      <w:pPr>
        <w:pStyle w:val="Fix14para"/>
      </w:pPr>
      <w:r>
        <w:t xml:space="preserve">          </w:t>
      </w:r>
      <w:proofErr w:type="gramStart"/>
      <w:r>
        <w:t>1  |</w:t>
      </w:r>
      <w:proofErr w:type="gramEnd"/>
      <w:r>
        <w:t xml:space="preserve">   .0981207   .0074061    13.25   0.000      .083605    .1126365</w:t>
      </w:r>
    </w:p>
    <w:p w:rsidR="00B0441C" w:rsidRDefault="00B0441C" w:rsidP="00B0441C">
      <w:pPr>
        <w:pStyle w:val="Fix14para"/>
      </w:pPr>
      <w:r>
        <w:t xml:space="preserve">          </w:t>
      </w:r>
      <w:proofErr w:type="gramStart"/>
      <w:r>
        <w:t>2  |</w:t>
      </w:r>
      <w:proofErr w:type="gramEnd"/>
      <w:r>
        <w:t xml:space="preserve">   .1868221   .0117184    15.94   0.000     .1638545    .2097897</w:t>
      </w:r>
    </w:p>
    <w:p w:rsidR="00B0441C" w:rsidRDefault="00B0441C" w:rsidP="00B0441C">
      <w:pPr>
        <w:pStyle w:val="Fix14para"/>
      </w:pPr>
      <w:r>
        <w:t xml:space="preserve">          </w:t>
      </w:r>
      <w:proofErr w:type="gramStart"/>
      <w:r>
        <w:t>3  |</w:t>
      </w:r>
      <w:proofErr w:type="gramEnd"/>
      <w:r>
        <w:t xml:space="preserve">   .0604381   .0053787    11.24   0.000      .049896    .0709802</w:t>
      </w:r>
    </w:p>
    <w:p w:rsidR="00B0441C" w:rsidRDefault="00B0441C" w:rsidP="00B0441C">
      <w:pPr>
        <w:pStyle w:val="Fix14para"/>
      </w:pPr>
      <w:r>
        <w:t xml:space="preserve">          </w:t>
      </w:r>
      <w:proofErr w:type="gramStart"/>
      <w:r>
        <w:t>4  |</w:t>
      </w:r>
      <w:proofErr w:type="gramEnd"/>
      <w:r>
        <w:t xml:space="preserve">   .1195914   .0095217    12.56   0.000     .1009293    .1382536</w:t>
      </w:r>
    </w:p>
    <w:p w:rsidR="00B0441C" w:rsidRDefault="00B0441C" w:rsidP="00B0441C">
      <w:pPr>
        <w:pStyle w:val="Fix14para"/>
      </w:pPr>
      <w:r>
        <w:t>------------------------------------------------------------------------------</w:t>
      </w:r>
    </w:p>
    <w:p w:rsidR="00915BCC" w:rsidRDefault="00915BCC">
      <w:pPr>
        <w:widowControl/>
        <w:autoSpaceDE/>
        <w:autoSpaceDN/>
        <w:adjustRightInd/>
        <w:spacing w:before="0" w:after="0"/>
        <w:rPr>
          <w:rFonts w:ascii="Courier New" w:eastAsiaTheme="minorEastAsia" w:hAnsi="Courier New" w:cs="Courier New"/>
          <w:b/>
          <w:sz w:val="28"/>
          <w:szCs w:val="26"/>
        </w:rPr>
      </w:pPr>
      <w:r>
        <w:br w:type="page"/>
      </w:r>
    </w:p>
    <w:p w:rsidR="00B0441C" w:rsidRDefault="00B0441C" w:rsidP="00B0441C">
      <w:pPr>
        <w:pStyle w:val="Fix14para"/>
      </w:pPr>
      <w:r>
        <w:lastRenderedPageBreak/>
        <w:t xml:space="preserve">Adjusted predictions                              Number of </w:t>
      </w:r>
      <w:proofErr w:type="spellStart"/>
      <w:r>
        <w:t>obs</w:t>
      </w:r>
      <w:proofErr w:type="spellEnd"/>
      <w:r>
        <w:t xml:space="preserve">   =       2293</w:t>
      </w:r>
    </w:p>
    <w:p w:rsidR="00B0441C" w:rsidRDefault="00B0441C" w:rsidP="00B0441C">
      <w:pPr>
        <w:pStyle w:val="Fix14para"/>
      </w:pPr>
      <w:r>
        <w:t>Model VCE    : OIM</w:t>
      </w:r>
    </w:p>
    <w:p w:rsidR="00B0441C" w:rsidRDefault="00B0441C" w:rsidP="00B0441C">
      <w:pPr>
        <w:pStyle w:val="Fix14para"/>
      </w:pPr>
    </w:p>
    <w:p w:rsidR="00B0441C" w:rsidRDefault="00B0441C" w:rsidP="00B0441C">
      <w:pPr>
        <w:pStyle w:val="Fix14para"/>
      </w:pPr>
      <w:r>
        <w:t xml:space="preserve">Expression   : </w:t>
      </w:r>
      <w:proofErr w:type="gramStart"/>
      <w:r>
        <w:t>Pr(</w:t>
      </w:r>
      <w:proofErr w:type="gramEnd"/>
      <w:r>
        <w:t>warm==2), predict(outcome(2))</w:t>
      </w:r>
    </w:p>
    <w:p w:rsidR="00915BCC" w:rsidRDefault="00915BCC" w:rsidP="00915BCC">
      <w:pPr>
        <w:pStyle w:val="Fix14para"/>
      </w:pPr>
      <w:r>
        <w:t>::</w:t>
      </w:r>
      <w:proofErr w:type="gramStart"/>
      <w:r>
        <w:t>:snip</w:t>
      </w:r>
      <w:proofErr w:type="gramEnd"/>
      <w:r>
        <w:t>:::</w:t>
      </w:r>
    </w:p>
    <w:p w:rsidR="00B0441C" w:rsidRDefault="00B0441C" w:rsidP="00B0441C">
      <w:pPr>
        <w:pStyle w:val="Fix14para"/>
      </w:pPr>
    </w:p>
    <w:p w:rsidR="00B0441C" w:rsidRDefault="00B0441C" w:rsidP="00B0441C">
      <w:pPr>
        <w:pStyle w:val="Fix14para"/>
      </w:pPr>
      <w:r>
        <w:t>------------------------------------------------------------------------------</w:t>
      </w:r>
    </w:p>
    <w:p w:rsidR="00B0441C" w:rsidRDefault="00B0441C" w:rsidP="00B0441C">
      <w:pPr>
        <w:pStyle w:val="Fix14para"/>
      </w:pPr>
      <w:r>
        <w:t xml:space="preserve">             |            Delta-method</w:t>
      </w:r>
    </w:p>
    <w:p w:rsidR="00B0441C" w:rsidRDefault="00B0441C" w:rsidP="00B0441C">
      <w:pPr>
        <w:pStyle w:val="Fix14para"/>
      </w:pPr>
      <w:r>
        <w:t xml:space="preserve">             |     Margin   Std. Err.      </w:t>
      </w:r>
      <w:proofErr w:type="gramStart"/>
      <w:r>
        <w:t>z</w:t>
      </w:r>
      <w:proofErr w:type="gramEnd"/>
      <w:r>
        <w:t xml:space="preserve">    P&gt;|z|     [95% Conf. Interval]</w:t>
      </w:r>
    </w:p>
    <w:p w:rsidR="00B0441C" w:rsidRDefault="00B0441C" w:rsidP="00B0441C">
      <w:pPr>
        <w:pStyle w:val="Fix14para"/>
      </w:pPr>
      <w:r>
        <w:t>-------------+----------------------------------------------------------------</w:t>
      </w:r>
    </w:p>
    <w:p w:rsidR="00B0441C" w:rsidRDefault="00B0441C" w:rsidP="00B0441C">
      <w:pPr>
        <w:pStyle w:val="Fix14para"/>
      </w:pPr>
      <w:r>
        <w:t xml:space="preserve">         _at |</w:t>
      </w:r>
    </w:p>
    <w:p w:rsidR="00B0441C" w:rsidRDefault="00B0441C" w:rsidP="00B0441C">
      <w:pPr>
        <w:pStyle w:val="Fix14para"/>
      </w:pPr>
      <w:r>
        <w:t xml:space="preserve">          </w:t>
      </w:r>
      <w:proofErr w:type="gramStart"/>
      <w:r>
        <w:t>1  |</w:t>
      </w:r>
      <w:proofErr w:type="gramEnd"/>
      <w:r>
        <w:t xml:space="preserve">   .3069102   .0125571    24.44   0.000     .2822987    .3315216</w:t>
      </w:r>
    </w:p>
    <w:p w:rsidR="00B0441C" w:rsidRDefault="00B0441C" w:rsidP="00B0441C">
      <w:pPr>
        <w:pStyle w:val="Fix14para"/>
      </w:pPr>
      <w:r>
        <w:t xml:space="preserve">          </w:t>
      </w:r>
      <w:proofErr w:type="gramStart"/>
      <w:r>
        <w:t>2  |</w:t>
      </w:r>
      <w:proofErr w:type="gramEnd"/>
      <w:r>
        <w:t xml:space="preserve">   .4029306   .0127015    31.72   0.000      .378036    .4278251</w:t>
      </w:r>
    </w:p>
    <w:p w:rsidR="00B0441C" w:rsidRDefault="00B0441C" w:rsidP="00B0441C">
      <w:pPr>
        <w:pStyle w:val="Fix14para"/>
      </w:pPr>
      <w:r>
        <w:t xml:space="preserve">          </w:t>
      </w:r>
      <w:proofErr w:type="gramStart"/>
      <w:r>
        <w:t>3  |</w:t>
      </w:r>
      <w:proofErr w:type="gramEnd"/>
      <w:r>
        <w:t xml:space="preserve">   .2265499   .0119914    18.89   0.000     .2030473    .2500525</w:t>
      </w:r>
    </w:p>
    <w:p w:rsidR="00B0441C" w:rsidRDefault="00B0441C" w:rsidP="00B0441C">
      <w:pPr>
        <w:pStyle w:val="Fix14para"/>
      </w:pPr>
      <w:r>
        <w:t xml:space="preserve">          </w:t>
      </w:r>
      <w:proofErr w:type="gramStart"/>
      <w:r>
        <w:t>4  |</w:t>
      </w:r>
      <w:proofErr w:type="gramEnd"/>
      <w:r>
        <w:t xml:space="preserve">   .3398556   .0137531    24.71   0.000     .3129002    .3668111</w:t>
      </w:r>
    </w:p>
    <w:p w:rsidR="00B0441C" w:rsidRDefault="00B0441C" w:rsidP="00B0441C">
      <w:pPr>
        <w:pStyle w:val="Fix14para"/>
      </w:pPr>
      <w:r>
        <w:t>------------------------------------------------------------------------------</w:t>
      </w:r>
    </w:p>
    <w:p w:rsidR="00B0441C" w:rsidRDefault="00B0441C" w:rsidP="00B0441C">
      <w:pPr>
        <w:pStyle w:val="Fix14para"/>
      </w:pPr>
    </w:p>
    <w:p w:rsidR="00915BCC" w:rsidRDefault="00915BCC" w:rsidP="00B0441C">
      <w:pPr>
        <w:pStyle w:val="Fix14para"/>
      </w:pPr>
      <w:r>
        <w:t>::</w:t>
      </w:r>
      <w:proofErr w:type="gramStart"/>
      <w:r>
        <w:t>:snip</w:t>
      </w:r>
      <w:proofErr w:type="gramEnd"/>
      <w:r>
        <w:t>:::</w:t>
      </w:r>
    </w:p>
    <w:p w:rsidR="00915BCC" w:rsidRDefault="00915BCC" w:rsidP="00B0441C">
      <w:pPr>
        <w:pStyle w:val="Fix14para"/>
      </w:pPr>
    </w:p>
    <w:p w:rsidR="00915BCC" w:rsidRDefault="00915BCC" w:rsidP="00915BCC">
      <w:pPr>
        <w:pStyle w:val="Fix14para"/>
      </w:pPr>
      <w:r>
        <w:t>::</w:t>
      </w:r>
      <w:proofErr w:type="gramStart"/>
      <w:r>
        <w:t>:snip</w:t>
      </w:r>
      <w:proofErr w:type="gramEnd"/>
      <w:r>
        <w:t>:::</w:t>
      </w:r>
    </w:p>
    <w:p w:rsidR="00915BCC" w:rsidRDefault="00915BCC" w:rsidP="00B0441C">
      <w:pPr>
        <w:pStyle w:val="Fix14para"/>
      </w:pPr>
    </w:p>
    <w:p w:rsidR="00604C22" w:rsidRDefault="00604C22">
      <w:pPr>
        <w:widowControl/>
        <w:autoSpaceDE/>
        <w:autoSpaceDN/>
        <w:adjustRightInd/>
        <w:spacing w:before="0" w:after="0"/>
      </w:pPr>
      <w:r>
        <w:br w:type="page"/>
      </w:r>
    </w:p>
    <w:p w:rsidR="00B0441C" w:rsidRDefault="005B27C2" w:rsidP="005B27C2">
      <w:pPr>
        <w:pStyle w:val="Heading4"/>
      </w:pPr>
      <w:proofErr w:type="gramStart"/>
      <w:r>
        <w:lastRenderedPageBreak/>
        <w:t>mtable</w:t>
      </w:r>
      <w:proofErr w:type="gramEnd"/>
      <w:r>
        <w:t>: quick</w:t>
      </w:r>
    </w:p>
    <w:p w:rsidR="005B27C2" w:rsidRDefault="005B27C2" w:rsidP="005B27C2">
      <w:pPr>
        <w:pStyle w:val="Fix14para"/>
      </w:pPr>
      <w:r>
        <w:t xml:space="preserve">. </w:t>
      </w:r>
      <w:proofErr w:type="gramStart"/>
      <w:r>
        <w:t>mtable</w:t>
      </w:r>
      <w:proofErr w:type="gramEnd"/>
      <w:r>
        <w:t>, at(yr89=(0 1) male=(0 1)) atmeans</w:t>
      </w:r>
    </w:p>
    <w:p w:rsidR="005B27C2" w:rsidRDefault="005B27C2" w:rsidP="005B27C2">
      <w:pPr>
        <w:pStyle w:val="Fix14para"/>
      </w:pPr>
    </w:p>
    <w:p w:rsidR="005B27C2" w:rsidRDefault="005B27C2" w:rsidP="005B27C2">
      <w:pPr>
        <w:pStyle w:val="Fix14para"/>
      </w:pPr>
      <w:r>
        <w:t xml:space="preserve">Expression: </w:t>
      </w:r>
      <w:proofErr w:type="gramStart"/>
      <w:r>
        <w:t>Pr(</w:t>
      </w:r>
      <w:proofErr w:type="gramEnd"/>
      <w:r>
        <w:t>warm)</w:t>
      </w:r>
    </w:p>
    <w:p w:rsidR="005B27C2" w:rsidRDefault="005B27C2" w:rsidP="005B27C2">
      <w:pPr>
        <w:pStyle w:val="Fix14para"/>
      </w:pPr>
    </w:p>
    <w:p w:rsidR="005B27C2" w:rsidRDefault="005B27C2" w:rsidP="005B27C2">
      <w:pPr>
        <w:pStyle w:val="Fix14para"/>
      </w:pPr>
      <w:r>
        <w:t xml:space="preserve">           |        1.        1.</w:t>
      </w:r>
    </w:p>
    <w:p w:rsidR="005B27C2" w:rsidRDefault="005B27C2" w:rsidP="005B27C2">
      <w:pPr>
        <w:pStyle w:val="Fix14para"/>
      </w:pPr>
      <w:r>
        <w:t xml:space="preserve">           |     </w:t>
      </w:r>
      <w:proofErr w:type="gramStart"/>
      <w:r>
        <w:t>yr89</w:t>
      </w:r>
      <w:proofErr w:type="gramEnd"/>
      <w:r>
        <w:t xml:space="preserve">      male      1 SD       2 D       3 A      4 SA</w:t>
      </w:r>
    </w:p>
    <w:p w:rsidR="005B27C2" w:rsidRDefault="005B27C2" w:rsidP="005B27C2">
      <w:pPr>
        <w:pStyle w:val="Fix14para"/>
      </w:pPr>
      <w:r>
        <w:t xml:space="preserve"> ----------+-----------------------------------------------------------</w:t>
      </w:r>
    </w:p>
    <w:p w:rsidR="005B27C2" w:rsidRDefault="005B27C2" w:rsidP="005B27C2">
      <w:pPr>
        <w:pStyle w:val="Fix14para"/>
      </w:pPr>
      <w:r>
        <w:t xml:space="preserve">         1 |        0         0     0.098     0.307     0.415     0.180</w:t>
      </w:r>
    </w:p>
    <w:p w:rsidR="005B27C2" w:rsidRDefault="005B27C2" w:rsidP="005B27C2">
      <w:pPr>
        <w:pStyle w:val="Fix14para"/>
      </w:pPr>
      <w:r>
        <w:t xml:space="preserve">         2 |        0         1     0.187     0.403     0.316     0.094</w:t>
      </w:r>
    </w:p>
    <w:p w:rsidR="005B27C2" w:rsidRDefault="005B27C2" w:rsidP="005B27C2">
      <w:pPr>
        <w:pStyle w:val="Fix14para"/>
      </w:pPr>
      <w:r>
        <w:t xml:space="preserve">         3 |        1         0     0.060     0.227     0.442     0.271</w:t>
      </w:r>
    </w:p>
    <w:p w:rsidR="005B27C2" w:rsidRDefault="005B27C2" w:rsidP="005B27C2">
      <w:pPr>
        <w:pStyle w:val="Fix14para"/>
      </w:pPr>
      <w:r>
        <w:t xml:space="preserve">         4 |        1         1     0.120     0.340     0.391     0.150</w:t>
      </w:r>
    </w:p>
    <w:p w:rsidR="005B27C2" w:rsidRDefault="005B27C2" w:rsidP="005B27C2">
      <w:pPr>
        <w:pStyle w:val="Fix14para"/>
      </w:pPr>
    </w:p>
    <w:p w:rsidR="005B27C2" w:rsidRDefault="005B27C2" w:rsidP="005B27C2">
      <w:pPr>
        <w:pStyle w:val="Fix14para"/>
      </w:pPr>
      <w:r>
        <w:t xml:space="preserve">Constant values of </w:t>
      </w:r>
      <w:proofErr w:type="gramStart"/>
      <w:r>
        <w:t>at(</w:t>
      </w:r>
      <w:proofErr w:type="gramEnd"/>
      <w:r>
        <w:t>) variables</w:t>
      </w:r>
    </w:p>
    <w:p w:rsidR="005B27C2" w:rsidRDefault="005B27C2" w:rsidP="005B27C2">
      <w:pPr>
        <w:pStyle w:val="Fix14para"/>
      </w:pPr>
    </w:p>
    <w:p w:rsidR="005B27C2" w:rsidRDefault="005B27C2" w:rsidP="005B27C2">
      <w:pPr>
        <w:pStyle w:val="Fix14para"/>
      </w:pPr>
      <w:r>
        <w:t xml:space="preserve">        1.                    2.         3.         4.</w:t>
      </w:r>
    </w:p>
    <w:p w:rsidR="005B27C2" w:rsidRDefault="005B27C2" w:rsidP="005B27C2">
      <w:pPr>
        <w:pStyle w:val="Fix14para"/>
      </w:pPr>
      <w:r>
        <w:t xml:space="preserve">    </w:t>
      </w:r>
      <w:proofErr w:type="gramStart"/>
      <w:r>
        <w:t>white</w:t>
      </w:r>
      <w:proofErr w:type="gramEnd"/>
      <w:r>
        <w:t xml:space="preserve">        age      </w:t>
      </w:r>
      <w:proofErr w:type="spellStart"/>
      <w:r>
        <w:t>edcat</w:t>
      </w:r>
      <w:proofErr w:type="spellEnd"/>
      <w:r>
        <w:t xml:space="preserve">      </w:t>
      </w:r>
      <w:proofErr w:type="spellStart"/>
      <w:r>
        <w:t>edcat</w:t>
      </w:r>
      <w:proofErr w:type="spellEnd"/>
      <w:r>
        <w:t xml:space="preserve">      </w:t>
      </w:r>
      <w:proofErr w:type="spellStart"/>
      <w:r>
        <w:t>edcat</w:t>
      </w:r>
      <w:proofErr w:type="spellEnd"/>
      <w:r>
        <w:t xml:space="preserve">       prst</w:t>
      </w:r>
    </w:p>
    <w:p w:rsidR="005B27C2" w:rsidRDefault="005B27C2" w:rsidP="005B27C2">
      <w:pPr>
        <w:pStyle w:val="Fix14para"/>
      </w:pPr>
      <w:r>
        <w:t>-----------------------------------------------------------------</w:t>
      </w:r>
    </w:p>
    <w:p w:rsidR="00B0441C" w:rsidRDefault="005B27C2" w:rsidP="005B27C2">
      <w:pPr>
        <w:pStyle w:val="Fix14para"/>
      </w:pPr>
      <w:r>
        <w:t xml:space="preserve">    0.877     44.935      0.341      0.196      0.171     39.585</w:t>
      </w:r>
    </w:p>
    <w:p w:rsidR="00D56165" w:rsidRDefault="00D56165">
      <w:pPr>
        <w:widowControl/>
        <w:autoSpaceDE/>
        <w:autoSpaceDN/>
        <w:adjustRightInd/>
        <w:spacing w:before="0" w:after="0"/>
      </w:pPr>
      <w:r>
        <w:br w:type="page"/>
      </w:r>
    </w:p>
    <w:p w:rsidR="005B27C2" w:rsidRDefault="005B27C2" w:rsidP="005B27C2">
      <w:pPr>
        <w:pStyle w:val="Heading4"/>
      </w:pPr>
      <w:proofErr w:type="gramStart"/>
      <w:r>
        <w:lastRenderedPageBreak/>
        <w:t>mtable</w:t>
      </w:r>
      <w:proofErr w:type="gramEnd"/>
      <w:r>
        <w:t>: building</w:t>
      </w:r>
    </w:p>
    <w:p w:rsidR="005B27C2" w:rsidRDefault="005B27C2" w:rsidP="005B27C2">
      <w:pPr>
        <w:pStyle w:val="Fix14para"/>
      </w:pPr>
      <w:r>
        <w:t xml:space="preserve">. </w:t>
      </w:r>
      <w:proofErr w:type="gramStart"/>
      <w:r>
        <w:t>qui</w:t>
      </w:r>
      <w:proofErr w:type="gramEnd"/>
      <w:r>
        <w:t xml:space="preserve"> mtable, at(yr89=0 male=1) atmeans rowname(Men) clear </w:t>
      </w:r>
      <w:proofErr w:type="spellStart"/>
      <w:r>
        <w:t>roweq</w:t>
      </w:r>
      <w:proofErr w:type="spellEnd"/>
      <w:r>
        <w:t>(1977)</w:t>
      </w:r>
    </w:p>
    <w:p w:rsidR="005B27C2" w:rsidRDefault="005B27C2" w:rsidP="005B27C2">
      <w:pPr>
        <w:pStyle w:val="Fix14para"/>
      </w:pPr>
      <w:r>
        <w:t xml:space="preserve">. </w:t>
      </w:r>
      <w:proofErr w:type="gramStart"/>
      <w:r>
        <w:t>qui</w:t>
      </w:r>
      <w:proofErr w:type="gramEnd"/>
      <w:r>
        <w:t xml:space="preserve"> mtable, at(yr89=0 male=0) atmeans rowname(Women) below </w:t>
      </w:r>
      <w:proofErr w:type="spellStart"/>
      <w:r>
        <w:t>roweq</w:t>
      </w:r>
      <w:proofErr w:type="spellEnd"/>
      <w:r>
        <w:t>(1977)</w:t>
      </w:r>
    </w:p>
    <w:p w:rsidR="005B27C2" w:rsidRDefault="005B27C2" w:rsidP="005B27C2">
      <w:pPr>
        <w:pStyle w:val="Fix14para"/>
      </w:pPr>
      <w:r>
        <w:t xml:space="preserve">. </w:t>
      </w:r>
      <w:proofErr w:type="gramStart"/>
      <w:r>
        <w:t>qui</w:t>
      </w:r>
      <w:proofErr w:type="gramEnd"/>
      <w:r>
        <w:t xml:space="preserve"> mtable, dydx(male) at(yr89=0) atmeans rowname(M-W) below </w:t>
      </w:r>
      <w:proofErr w:type="spellStart"/>
      <w:r>
        <w:t>roweq</w:t>
      </w:r>
      <w:proofErr w:type="spellEnd"/>
      <w:r>
        <w:t>(1977)</w:t>
      </w:r>
    </w:p>
    <w:p w:rsidR="005B27C2" w:rsidRDefault="005B27C2" w:rsidP="005B27C2">
      <w:pPr>
        <w:pStyle w:val="Fix14para"/>
      </w:pPr>
    </w:p>
    <w:p w:rsidR="005B27C2" w:rsidRDefault="005B27C2" w:rsidP="005B27C2">
      <w:pPr>
        <w:pStyle w:val="Fix14para"/>
      </w:pPr>
      <w:r>
        <w:t xml:space="preserve">. </w:t>
      </w:r>
      <w:proofErr w:type="gramStart"/>
      <w:r>
        <w:t>qui</w:t>
      </w:r>
      <w:proofErr w:type="gramEnd"/>
      <w:r>
        <w:t xml:space="preserve"> mtable, at(yr89=1 male=1) atmeans rowname(Men) below </w:t>
      </w:r>
      <w:proofErr w:type="spellStart"/>
      <w:r>
        <w:t>roweq</w:t>
      </w:r>
      <w:proofErr w:type="spellEnd"/>
      <w:r>
        <w:t>(1989)</w:t>
      </w:r>
    </w:p>
    <w:p w:rsidR="005B27C2" w:rsidRDefault="005B27C2" w:rsidP="005B27C2">
      <w:pPr>
        <w:pStyle w:val="Fix14para"/>
      </w:pPr>
      <w:r>
        <w:t xml:space="preserve">. </w:t>
      </w:r>
      <w:proofErr w:type="gramStart"/>
      <w:r>
        <w:t>qui</w:t>
      </w:r>
      <w:proofErr w:type="gramEnd"/>
      <w:r>
        <w:t xml:space="preserve"> mtable, at(yr89=1 male=0) atmeans rowname(Women) below </w:t>
      </w:r>
      <w:proofErr w:type="spellStart"/>
      <w:r>
        <w:t>roweq</w:t>
      </w:r>
      <w:proofErr w:type="spellEnd"/>
      <w:r>
        <w:t>(1989)</w:t>
      </w:r>
    </w:p>
    <w:p w:rsidR="005B27C2" w:rsidRDefault="005B27C2" w:rsidP="005B27C2">
      <w:pPr>
        <w:pStyle w:val="Fix14para"/>
      </w:pPr>
      <w:r>
        <w:t xml:space="preserve">. </w:t>
      </w:r>
      <w:proofErr w:type="gramStart"/>
      <w:r>
        <w:t>qui</w:t>
      </w:r>
      <w:proofErr w:type="gramEnd"/>
      <w:r>
        <w:t xml:space="preserve"> mtable, dydx(male) at(yr89=1) atmeans rowname(M-W) below </w:t>
      </w:r>
      <w:proofErr w:type="spellStart"/>
      <w:r>
        <w:t>roweq</w:t>
      </w:r>
      <w:proofErr w:type="spellEnd"/>
      <w:r>
        <w:t>(1989)</w:t>
      </w:r>
    </w:p>
    <w:p w:rsidR="005B27C2" w:rsidRDefault="005B27C2" w:rsidP="005B27C2">
      <w:pPr>
        <w:pStyle w:val="Fix14para"/>
      </w:pPr>
    </w:p>
    <w:p w:rsidR="005B27C2" w:rsidRDefault="005B27C2" w:rsidP="005B27C2">
      <w:pPr>
        <w:pStyle w:val="Fix14para"/>
      </w:pPr>
      <w:r>
        <w:t xml:space="preserve">. </w:t>
      </w:r>
      <w:proofErr w:type="gramStart"/>
      <w:r>
        <w:t>qui</w:t>
      </w:r>
      <w:proofErr w:type="gramEnd"/>
      <w:r>
        <w:t xml:space="preserve"> mtable, dydx(yr89) at(male=1) atmeans rowname(77to89) below </w:t>
      </w:r>
      <w:proofErr w:type="spellStart"/>
      <w:r>
        <w:t>roweq</w:t>
      </w:r>
      <w:proofErr w:type="spellEnd"/>
      <w:r>
        <w:t>(Men)</w:t>
      </w:r>
    </w:p>
    <w:p w:rsidR="005B27C2" w:rsidRDefault="005B27C2" w:rsidP="005B27C2">
      <w:pPr>
        <w:pStyle w:val="Fix14para"/>
      </w:pPr>
      <w:r>
        <w:t xml:space="preserve">. </w:t>
      </w:r>
      <w:proofErr w:type="gramStart"/>
      <w:r>
        <w:t>mtable</w:t>
      </w:r>
      <w:proofErr w:type="gramEnd"/>
      <w:r>
        <w:t xml:space="preserve">, dydx(yr89) at(male=0) atmeans rowname(77to89) below </w:t>
      </w:r>
      <w:proofErr w:type="spellStart"/>
      <w:r>
        <w:t>roweq</w:t>
      </w:r>
      <w:proofErr w:type="spellEnd"/>
      <w:r>
        <w:t>(Women)</w:t>
      </w:r>
    </w:p>
    <w:p w:rsidR="005B27C2" w:rsidRDefault="005B27C2" w:rsidP="005B27C2">
      <w:pPr>
        <w:pStyle w:val="Fix14para"/>
      </w:pPr>
    </w:p>
    <w:p w:rsidR="005B27C2" w:rsidRDefault="005B27C2" w:rsidP="005B27C2">
      <w:pPr>
        <w:pStyle w:val="Fix14para"/>
      </w:pPr>
      <w:r>
        <w:t xml:space="preserve">           |     1 SD       2 D       3 A      4 SA</w:t>
      </w:r>
    </w:p>
    <w:p w:rsidR="005B27C2" w:rsidRDefault="005B27C2" w:rsidP="005B27C2">
      <w:pPr>
        <w:pStyle w:val="Fix14para"/>
      </w:pPr>
      <w:r>
        <w:t xml:space="preserve"> ----------+---------------------------------------</w:t>
      </w:r>
    </w:p>
    <w:p w:rsidR="005B27C2" w:rsidRDefault="005B27C2" w:rsidP="005B27C2">
      <w:pPr>
        <w:pStyle w:val="Fix14para"/>
      </w:pPr>
      <w:r>
        <w:t xml:space="preserve"> 1977      |                                       </w:t>
      </w:r>
    </w:p>
    <w:p w:rsidR="005B27C2" w:rsidRDefault="005B27C2" w:rsidP="005B27C2">
      <w:pPr>
        <w:pStyle w:val="Fix14para"/>
      </w:pPr>
      <w:r>
        <w:t xml:space="preserve">       Men |    0.187     0.403     0.316     0.094</w:t>
      </w:r>
    </w:p>
    <w:p w:rsidR="005B27C2" w:rsidRDefault="005B27C2" w:rsidP="005B27C2">
      <w:pPr>
        <w:pStyle w:val="Fix14para"/>
      </w:pPr>
      <w:r>
        <w:t xml:space="preserve">     Women |    0.098     0.307     0.415     0.180</w:t>
      </w:r>
    </w:p>
    <w:p w:rsidR="005B27C2" w:rsidRDefault="005B27C2" w:rsidP="005B27C2">
      <w:pPr>
        <w:pStyle w:val="Fix14para"/>
      </w:pPr>
      <w:r>
        <w:t xml:space="preserve">       M-W |    0.089     0.096    -0.099    -0.086</w:t>
      </w:r>
    </w:p>
    <w:p w:rsidR="005B27C2" w:rsidRDefault="005B27C2" w:rsidP="005B27C2">
      <w:pPr>
        <w:pStyle w:val="Fix14para"/>
      </w:pPr>
      <w:r>
        <w:t xml:space="preserve"> 1989      |                                       </w:t>
      </w:r>
    </w:p>
    <w:p w:rsidR="005B27C2" w:rsidRDefault="005B27C2" w:rsidP="005B27C2">
      <w:pPr>
        <w:pStyle w:val="Fix14para"/>
      </w:pPr>
      <w:r>
        <w:t xml:space="preserve">       Men |    0.120     0.340     0.391     0.150</w:t>
      </w:r>
    </w:p>
    <w:p w:rsidR="005B27C2" w:rsidRDefault="005B27C2" w:rsidP="005B27C2">
      <w:pPr>
        <w:pStyle w:val="Fix14para"/>
      </w:pPr>
      <w:r>
        <w:t xml:space="preserve">     Women |    0.060     0.227     0.442     0.271</w:t>
      </w:r>
    </w:p>
    <w:p w:rsidR="005B27C2" w:rsidRDefault="005B27C2" w:rsidP="005B27C2">
      <w:pPr>
        <w:pStyle w:val="Fix14para"/>
      </w:pPr>
      <w:r>
        <w:t xml:space="preserve">       M-W |    0.059     0.113    -0.051    -0.121</w:t>
      </w:r>
    </w:p>
    <w:p w:rsidR="005B27C2" w:rsidRDefault="005B27C2" w:rsidP="005B27C2">
      <w:pPr>
        <w:pStyle w:val="Fix14para"/>
      </w:pPr>
      <w:r>
        <w:t xml:space="preserve"> Men       |                                       </w:t>
      </w:r>
    </w:p>
    <w:p w:rsidR="005B27C2" w:rsidRDefault="005B27C2" w:rsidP="005B27C2">
      <w:pPr>
        <w:pStyle w:val="Fix14para"/>
      </w:pPr>
      <w:r>
        <w:t xml:space="preserve">    77to89 |   -0.067    -0.063     0.075     0.055</w:t>
      </w:r>
    </w:p>
    <w:p w:rsidR="005B27C2" w:rsidRDefault="005B27C2" w:rsidP="005B27C2">
      <w:pPr>
        <w:pStyle w:val="Fix14para"/>
      </w:pPr>
      <w:r>
        <w:t xml:space="preserve"> Women     |                                       </w:t>
      </w:r>
    </w:p>
    <w:p w:rsidR="005B27C2" w:rsidRDefault="005B27C2" w:rsidP="005B27C2">
      <w:pPr>
        <w:pStyle w:val="Fix14para"/>
      </w:pPr>
      <w:r>
        <w:t xml:space="preserve">    77to89 |   -0.038    -0.080     0.027     0.091</w:t>
      </w:r>
    </w:p>
    <w:p w:rsidR="00915BCC" w:rsidRDefault="00915BCC">
      <w:pPr>
        <w:widowControl/>
        <w:autoSpaceDE/>
        <w:autoSpaceDN/>
        <w:adjustRightInd/>
        <w:spacing w:before="0" w:after="0"/>
        <w:rPr>
          <w:rFonts w:ascii="Courier New" w:eastAsiaTheme="minorEastAsia" w:hAnsi="Courier New" w:cs="Courier New"/>
          <w:b/>
          <w:sz w:val="28"/>
          <w:szCs w:val="26"/>
        </w:rPr>
      </w:pPr>
      <w:r>
        <w:br w:type="page"/>
      </w:r>
    </w:p>
    <w:p w:rsidR="00915BCC" w:rsidRPr="00FC55D7" w:rsidRDefault="00FC55D7" w:rsidP="00FC55D7">
      <w:pPr>
        <w:pStyle w:val="Heading9"/>
      </w:pPr>
      <w:r w:rsidRPr="00FC55D7">
        <w:lastRenderedPageBreak/>
        <w:t>Suggestion</w:t>
      </w:r>
    </w:p>
    <w:p w:rsidR="00586AB5" w:rsidRDefault="00915BCC" w:rsidP="004F6E21">
      <w:pPr>
        <w:pStyle w:val="Numberedhanging"/>
        <w:numPr>
          <w:ilvl w:val="0"/>
          <w:numId w:val="4"/>
        </w:numPr>
      </w:pPr>
      <w:r w:rsidRPr="00CF12C5">
        <w:rPr>
          <w:rStyle w:val="StataInLine1"/>
        </w:rPr>
        <w:t>margins</w:t>
      </w:r>
      <w:r>
        <w:t xml:space="preserve"> </w:t>
      </w:r>
      <w:r w:rsidR="00586AB5">
        <w:t>for</w:t>
      </w:r>
      <w:r>
        <w:t xml:space="preserve"> multiple outcomes</w:t>
      </w:r>
    </w:p>
    <w:p w:rsidR="00915BCC" w:rsidRDefault="00586AB5" w:rsidP="00586AB5">
      <w:pPr>
        <w:pStyle w:val="Numberedhanging"/>
        <w:numPr>
          <w:ilvl w:val="0"/>
          <w:numId w:val="20"/>
        </w:numPr>
      </w:pPr>
      <w:r>
        <w:t xml:space="preserve">Joint estimation, not simply </w:t>
      </w:r>
      <w:r w:rsidR="00FC55D7">
        <w:t>accumulation o</w:t>
      </w:r>
      <w:r>
        <w:t>ver outcomes</w:t>
      </w:r>
    </w:p>
    <w:p w:rsidR="00915BCC" w:rsidRDefault="00915BCC" w:rsidP="00FC55D7">
      <w:pPr>
        <w:pStyle w:val="Numberedhanging"/>
      </w:pPr>
      <w:r>
        <w:t xml:space="preserve">Compact summary of </w:t>
      </w:r>
      <w:proofErr w:type="gramStart"/>
      <w:r w:rsidRPr="00CF12C5">
        <w:rPr>
          <w:rStyle w:val="StataInLine1"/>
        </w:rPr>
        <w:t>at(</w:t>
      </w:r>
      <w:proofErr w:type="gramEnd"/>
      <w:r w:rsidRPr="00CF12C5">
        <w:rPr>
          <w:rStyle w:val="StataInLine1"/>
        </w:rPr>
        <w:t>)</w:t>
      </w:r>
      <w:r>
        <w:t xml:space="preserve"> values</w:t>
      </w:r>
      <w:r w:rsidR="00CF12C5">
        <w:t>.</w:t>
      </w:r>
    </w:p>
    <w:p w:rsidR="00915BCC" w:rsidRDefault="00915BCC">
      <w:pPr>
        <w:widowControl/>
        <w:autoSpaceDE/>
        <w:autoSpaceDN/>
        <w:adjustRightInd/>
        <w:spacing w:before="0" w:after="0"/>
        <w:rPr>
          <w:rFonts w:eastAsiaTheme="minorEastAsia"/>
          <w:szCs w:val="40"/>
        </w:rPr>
      </w:pPr>
      <w:r>
        <w:br w:type="page"/>
      </w:r>
    </w:p>
    <w:p w:rsidR="008E3669" w:rsidRDefault="008E3669" w:rsidP="00706F30">
      <w:pPr>
        <w:pStyle w:val="Heading1"/>
      </w:pPr>
      <w:bookmarkStart w:id="20" w:name="_Toc363647372"/>
      <w:r>
        <w:lastRenderedPageBreak/>
        <w:t>Marginal effects</w:t>
      </w:r>
      <w:bookmarkEnd w:id="20"/>
    </w:p>
    <w:p w:rsidR="00FC55D7" w:rsidRDefault="008251F9" w:rsidP="008251F9">
      <w:r>
        <w:rPr>
          <w:noProof/>
        </w:rPr>
        <w:drawing>
          <wp:inline distT="0" distB="0" distL="0" distR="0" wp14:anchorId="6648D720" wp14:editId="1371CEA1">
            <wp:extent cx="8229600" cy="4507454"/>
            <wp:effectExtent l="0" t="0" r="0" b="7620"/>
            <wp:docPr id="6" name="Picture 6" descr="D:\My Box Files\CDA13\Work\figures-new\brm_dc_partial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D:\My Box Files\CDA13\Work\figures-new\brm_dc_partial.em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" t="12797" b="17827"/>
                    <a:stretch/>
                  </pic:blipFill>
                  <pic:spPr bwMode="auto">
                    <a:xfrm>
                      <a:off x="0" y="0"/>
                      <a:ext cx="8229600" cy="450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5D7" w:rsidRDefault="00586AB5">
      <w:pPr>
        <w:widowControl/>
        <w:autoSpaceDE/>
        <w:autoSpaceDN/>
        <w:adjustRightInd/>
        <w:spacing w:before="0" w:after="0"/>
      </w:pPr>
      <w:r>
        <w:t>Mathematically</w:t>
      </w:r>
      <w:proofErr w:type="gramStart"/>
      <w:r>
        <w:t>, ...</w:t>
      </w:r>
      <w:proofErr w:type="gramEnd"/>
      <w:r w:rsidR="00FC55D7">
        <w:br w:type="page"/>
      </w:r>
    </w:p>
    <w:p w:rsidR="008251F9" w:rsidRDefault="008251F9" w:rsidP="00FC55D7">
      <w:pPr>
        <w:pStyle w:val="Heading2"/>
      </w:pPr>
      <w:bookmarkStart w:id="21" w:name="_Toc363647373"/>
      <w:r>
        <w:lastRenderedPageBreak/>
        <w:t>Marginal change</w:t>
      </w:r>
      <w:bookmarkEnd w:id="21"/>
    </w:p>
    <w:p w:rsidR="008251F9" w:rsidRDefault="00586AB5" w:rsidP="00586AB5">
      <w:pPr>
        <w:ind w:left="720"/>
      </w:pPr>
      <w:r w:rsidRPr="00DA3DB5">
        <w:rPr>
          <w:position w:val="-46"/>
        </w:rPr>
        <w:object w:dxaOrig="4140" w:dyaOrig="1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207.2pt;height:55.1pt" o:ole="">
            <v:imagedata r:id="rId17" o:title=""/>
          </v:shape>
          <o:OLEObject Type="Embed" ProgID="Equation.DSMT4" ShapeID="_x0000_i1030" DrawAspect="Content" ObjectID="_1437389292" r:id="rId18"/>
        </w:object>
      </w:r>
    </w:p>
    <w:p w:rsidR="008251F9" w:rsidRDefault="008251F9" w:rsidP="00FC55D7">
      <w:pPr>
        <w:pStyle w:val="Heading2"/>
      </w:pPr>
      <w:bookmarkStart w:id="22" w:name="_Toc363647374"/>
      <w:r>
        <w:t>Discrete change</w:t>
      </w:r>
      <w:bookmarkEnd w:id="22"/>
    </w:p>
    <w:p w:rsidR="008251F9" w:rsidRDefault="008251F9" w:rsidP="00FC55D7">
      <w:pPr>
        <w:ind w:firstLine="720"/>
      </w:pPr>
      <w:r w:rsidRPr="00DA3DB5">
        <w:rPr>
          <w:position w:val="-46"/>
        </w:rPr>
        <w:object w:dxaOrig="9740" w:dyaOrig="1140">
          <v:shape id="_x0000_i1025" type="#_x0000_t75" style="width:487.85pt;height:55.1pt" o:ole="">
            <v:imagedata r:id="rId19" o:title=""/>
          </v:shape>
          <o:OLEObject Type="Embed" ProgID="Equation.DSMT4" ShapeID="_x0000_i1025" DrawAspect="Content" ObjectID="_1437389293" r:id="rId20"/>
        </w:object>
      </w:r>
    </w:p>
    <w:p w:rsidR="008251F9" w:rsidRDefault="008251F9">
      <w:pPr>
        <w:widowControl/>
        <w:autoSpaceDE/>
        <w:autoSpaceDN/>
        <w:adjustRightInd/>
        <w:spacing w:before="0" w:after="0"/>
        <w:rPr>
          <w:rFonts w:ascii="Calibri" w:hAnsi="Calibri" w:cs="Arial"/>
          <w:b/>
          <w:bCs/>
          <w:color w:val="1E6C31"/>
          <w:sz w:val="52"/>
          <w:szCs w:val="26"/>
        </w:rPr>
      </w:pPr>
      <w:r>
        <w:br w:type="page"/>
      </w:r>
    </w:p>
    <w:p w:rsidR="00A85920" w:rsidRDefault="00A85920" w:rsidP="00FC55D7">
      <w:pPr>
        <w:pStyle w:val="Heading2"/>
      </w:pPr>
      <w:bookmarkStart w:id="23" w:name="_Toc363647375"/>
      <w:r>
        <w:lastRenderedPageBreak/>
        <w:t>Binary</w:t>
      </w:r>
      <w:r w:rsidR="00FC55D7">
        <w:t xml:space="preserve"> outcome</w:t>
      </w:r>
      <w:bookmarkEnd w:id="23"/>
    </w:p>
    <w:p w:rsidR="008251F9" w:rsidRDefault="008251F9" w:rsidP="008251F9">
      <w:pPr>
        <w:pStyle w:val="Fix14para"/>
      </w:pPr>
      <w:proofErr w:type="gramStart"/>
      <w:r>
        <w:t>sysuse</w:t>
      </w:r>
      <w:proofErr w:type="gramEnd"/>
      <w:r>
        <w:t xml:space="preserve"> binlfp4, clear</w:t>
      </w:r>
    </w:p>
    <w:p w:rsidR="008251F9" w:rsidRDefault="008251F9" w:rsidP="008251F9">
      <w:pPr>
        <w:pStyle w:val="Fix14para"/>
      </w:pPr>
      <w:proofErr w:type="gramStart"/>
      <w:r>
        <w:t>logit</w:t>
      </w:r>
      <w:proofErr w:type="gramEnd"/>
      <w:r>
        <w:t xml:space="preserve"> lfp k5 k618 i.agecat i.wc i.hc lwg inc</w:t>
      </w:r>
    </w:p>
    <w:p w:rsidR="00FC55D7" w:rsidRDefault="00FC55D7" w:rsidP="00FC55D7">
      <w:pPr>
        <w:pStyle w:val="Heading3"/>
      </w:pPr>
      <w:bookmarkStart w:id="24" w:name="_Toc363647376"/>
      <w:r>
        <w:t>Question</w:t>
      </w:r>
      <w:bookmarkEnd w:id="24"/>
    </w:p>
    <w:p w:rsidR="00FC55D7" w:rsidRPr="00FC55D7" w:rsidRDefault="00FC55D7" w:rsidP="00FC55D7">
      <w:r>
        <w:t>How to assess the magnitudes of the effects?</w:t>
      </w:r>
    </w:p>
    <w:p w:rsidR="0085164B" w:rsidRDefault="0085164B" w:rsidP="00A85920">
      <w:pPr>
        <w:pStyle w:val="Heading4"/>
      </w:pPr>
      <w:proofErr w:type="gramStart"/>
      <w:r>
        <w:t>mchange</w:t>
      </w:r>
      <w:proofErr w:type="gramEnd"/>
    </w:p>
    <w:p w:rsidR="00330DE3" w:rsidRDefault="00330DE3" w:rsidP="00330DE3">
      <w:pPr>
        <w:pStyle w:val="Fix14para"/>
      </w:pPr>
      <w:r>
        <w:t xml:space="preserve">. </w:t>
      </w:r>
      <w:proofErr w:type="gramStart"/>
      <w:r>
        <w:t>mchange</w:t>
      </w:r>
      <w:proofErr w:type="gramEnd"/>
    </w:p>
    <w:p w:rsidR="00330DE3" w:rsidRDefault="00330DE3" w:rsidP="00330DE3">
      <w:pPr>
        <w:pStyle w:val="Fix14para"/>
      </w:pPr>
    </w:p>
    <w:p w:rsidR="00330DE3" w:rsidRDefault="00330DE3" w:rsidP="00330DE3">
      <w:pPr>
        <w:pStyle w:val="Fix14para"/>
      </w:pPr>
      <w:proofErr w:type="gramStart"/>
      <w:r>
        <w:t>logit</w:t>
      </w:r>
      <w:proofErr w:type="gramEnd"/>
      <w:r>
        <w:t>: Changes in Pr(lfp) | N = 753</w:t>
      </w:r>
    </w:p>
    <w:p w:rsidR="00330DE3" w:rsidRDefault="00330DE3" w:rsidP="00330DE3">
      <w:pPr>
        <w:pStyle w:val="Fix14para"/>
      </w:pPr>
    </w:p>
    <w:p w:rsidR="00330DE3" w:rsidRDefault="00330DE3" w:rsidP="00330DE3">
      <w:pPr>
        <w:pStyle w:val="Fix14para"/>
      </w:pPr>
      <w:r>
        <w:t xml:space="preserve">                |    Change       P&gt;|z|</w:t>
      </w:r>
    </w:p>
    <w:p w:rsidR="00330DE3" w:rsidRDefault="00330DE3" w:rsidP="00330DE3">
      <w:pPr>
        <w:pStyle w:val="Fix14para"/>
      </w:pPr>
      <w:r>
        <w:t>----------------+----------------------</w:t>
      </w:r>
    </w:p>
    <w:p w:rsidR="00330DE3" w:rsidRDefault="00330DE3" w:rsidP="00330DE3">
      <w:pPr>
        <w:pStyle w:val="Fix14para"/>
      </w:pPr>
      <w:proofErr w:type="gramStart"/>
      <w:r>
        <w:t>1.wc</w:t>
      </w:r>
      <w:proofErr w:type="gramEnd"/>
      <w:r>
        <w:t xml:space="preserve">            |                      </w:t>
      </w:r>
    </w:p>
    <w:p w:rsidR="00330DE3" w:rsidRDefault="00330DE3" w:rsidP="00330DE3">
      <w:pPr>
        <w:pStyle w:val="Fix14para"/>
      </w:pPr>
      <w:r>
        <w:t xml:space="preserve">         0 to 1 |    0.1624     0.0002 </w:t>
      </w:r>
    </w:p>
    <w:p w:rsidR="00330DE3" w:rsidRDefault="00330DE3" w:rsidP="00330DE3">
      <w:pPr>
        <w:pStyle w:val="Fix14para"/>
      </w:pPr>
      <w:r>
        <w:t xml:space="preserve">k5              |                      </w:t>
      </w:r>
    </w:p>
    <w:p w:rsidR="00330DE3" w:rsidRDefault="00330DE3" w:rsidP="00330DE3">
      <w:pPr>
        <w:pStyle w:val="Fix14para"/>
      </w:pPr>
      <w:r>
        <w:t xml:space="preserve">        +1 cntr |   -0.2818     0.0000 </w:t>
      </w:r>
    </w:p>
    <w:p w:rsidR="00330DE3" w:rsidRDefault="00330DE3" w:rsidP="00330DE3">
      <w:pPr>
        <w:pStyle w:val="Fix14para"/>
      </w:pPr>
      <w:r>
        <w:t xml:space="preserve">       +SD cntr |   -0.1503     0.0000 </w:t>
      </w:r>
    </w:p>
    <w:p w:rsidR="00330DE3" w:rsidRDefault="00330DE3" w:rsidP="00330DE3">
      <w:pPr>
        <w:pStyle w:val="Fix14para"/>
      </w:pPr>
      <w:r>
        <w:t xml:space="preserve">       Marginal |   -0.2888     0.0000 </w:t>
      </w:r>
    </w:p>
    <w:p w:rsidR="00330DE3" w:rsidRDefault="00330DE3" w:rsidP="00330DE3">
      <w:pPr>
        <w:pStyle w:val="Fix14para"/>
      </w:pPr>
      <w:r>
        <w:t xml:space="preserve">k618            |                      </w:t>
      </w:r>
    </w:p>
    <w:p w:rsidR="00330DE3" w:rsidRDefault="00330DE3" w:rsidP="00330DE3">
      <w:pPr>
        <w:pStyle w:val="Fix14para"/>
      </w:pPr>
      <w:r>
        <w:t xml:space="preserve">        +1 cntr |   -0.0136     0.3354 </w:t>
      </w:r>
    </w:p>
    <w:p w:rsidR="00330DE3" w:rsidRDefault="00330DE3" w:rsidP="00330DE3">
      <w:pPr>
        <w:pStyle w:val="Fix14para"/>
      </w:pPr>
      <w:r>
        <w:t xml:space="preserve">       +SD cntr |   -0.0180     0.3353 </w:t>
      </w:r>
    </w:p>
    <w:p w:rsidR="00330DE3" w:rsidRDefault="00330DE3" w:rsidP="00330DE3">
      <w:pPr>
        <w:pStyle w:val="Fix14para"/>
      </w:pPr>
      <w:r>
        <w:t xml:space="preserve">       Marginal |   -0.0136     0.3354 </w:t>
      </w:r>
      <w:r w:rsidR="00FC55D7">
        <w:br/>
      </w:r>
    </w:p>
    <w:p w:rsidR="00330DE3" w:rsidRDefault="00330DE3" w:rsidP="00330DE3">
      <w:pPr>
        <w:pStyle w:val="Fix14para"/>
      </w:pPr>
      <w:proofErr w:type="gramStart"/>
      <w:r>
        <w:lastRenderedPageBreak/>
        <w:t>1.hc</w:t>
      </w:r>
      <w:proofErr w:type="gramEnd"/>
      <w:r>
        <w:t xml:space="preserve">            |                      </w:t>
      </w:r>
    </w:p>
    <w:p w:rsidR="00330DE3" w:rsidRDefault="00330DE3" w:rsidP="00330DE3">
      <w:pPr>
        <w:pStyle w:val="Fix14para"/>
      </w:pPr>
      <w:r>
        <w:t xml:space="preserve">         0 to 1 |    0.0282     0.5076 </w:t>
      </w:r>
    </w:p>
    <w:p w:rsidR="00330DE3" w:rsidRDefault="00330DE3" w:rsidP="00330DE3">
      <w:pPr>
        <w:pStyle w:val="Fix14para"/>
      </w:pPr>
      <w:proofErr w:type="gramStart"/>
      <w:r>
        <w:t>lwg</w:t>
      </w:r>
      <w:proofErr w:type="gramEnd"/>
      <w:r>
        <w:t xml:space="preserve">             |                      </w:t>
      </w:r>
    </w:p>
    <w:p w:rsidR="00330DE3" w:rsidRDefault="00330DE3" w:rsidP="00330DE3">
      <w:pPr>
        <w:pStyle w:val="Fix14para"/>
      </w:pPr>
      <w:r>
        <w:t xml:space="preserve">        +1 cntr |    0.1260     0.0000 </w:t>
      </w:r>
    </w:p>
    <w:p w:rsidR="00330DE3" w:rsidRDefault="00330DE3" w:rsidP="00330DE3">
      <w:pPr>
        <w:pStyle w:val="Fix14para"/>
      </w:pPr>
      <w:r>
        <w:t xml:space="preserve">       +SD cntr |    0.0742     0.0000 </w:t>
      </w:r>
    </w:p>
    <w:p w:rsidR="00330DE3" w:rsidRDefault="00330DE3" w:rsidP="00330DE3">
      <w:pPr>
        <w:pStyle w:val="Fix14para"/>
      </w:pPr>
      <w:r>
        <w:t xml:space="preserve">       Marginal |    0.1266     0.0000 </w:t>
      </w:r>
    </w:p>
    <w:p w:rsidR="00330DE3" w:rsidRDefault="00330DE3" w:rsidP="00330DE3">
      <w:pPr>
        <w:pStyle w:val="Fix14para"/>
      </w:pPr>
      <w:proofErr w:type="gramStart"/>
      <w:r>
        <w:t>inc</w:t>
      </w:r>
      <w:proofErr w:type="gramEnd"/>
      <w:r>
        <w:t xml:space="preserve">             |                      </w:t>
      </w:r>
    </w:p>
    <w:p w:rsidR="00330DE3" w:rsidRDefault="00330DE3" w:rsidP="00330DE3">
      <w:pPr>
        <w:pStyle w:val="Fix14para"/>
      </w:pPr>
      <w:r>
        <w:t xml:space="preserve">        +1 cntr |   -0.0073     0.0000 </w:t>
      </w:r>
    </w:p>
    <w:p w:rsidR="00330DE3" w:rsidRDefault="00330DE3" w:rsidP="00330DE3">
      <w:pPr>
        <w:pStyle w:val="Fix14para"/>
      </w:pPr>
      <w:r>
        <w:t xml:space="preserve">       +SD cntr |   -0.0845     0.0000 </w:t>
      </w:r>
    </w:p>
    <w:p w:rsidR="00330DE3" w:rsidRDefault="00330DE3" w:rsidP="00330DE3">
      <w:pPr>
        <w:pStyle w:val="Fix14para"/>
      </w:pPr>
      <w:r>
        <w:t xml:space="preserve">       Marginal |   -0.0073     0.0000 </w:t>
      </w:r>
    </w:p>
    <w:p w:rsidR="00330DE3" w:rsidRDefault="00330DE3" w:rsidP="00330DE3">
      <w:pPr>
        <w:pStyle w:val="Fix14para"/>
      </w:pPr>
      <w:proofErr w:type="gramStart"/>
      <w:r>
        <w:t>agecat</w:t>
      </w:r>
      <w:proofErr w:type="gramEnd"/>
      <w:r>
        <w:t xml:space="preserve">          |                      </w:t>
      </w:r>
    </w:p>
    <w:p w:rsidR="00330DE3" w:rsidRDefault="00330DE3" w:rsidP="00330DE3">
      <w:pPr>
        <w:pStyle w:val="Fix14para"/>
      </w:pPr>
      <w:r>
        <w:t xml:space="preserve"> 40-49 vs 30-39 |   -0.1242     0.0017 </w:t>
      </w:r>
    </w:p>
    <w:p w:rsidR="00330DE3" w:rsidRDefault="00330DE3" w:rsidP="00330DE3">
      <w:pPr>
        <w:pStyle w:val="Fix14para"/>
      </w:pPr>
      <w:r>
        <w:t xml:space="preserve">   50+ vs 30-39 |   -0.2624     0.0000 </w:t>
      </w:r>
    </w:p>
    <w:p w:rsidR="00330DE3" w:rsidRDefault="00330DE3" w:rsidP="00330DE3">
      <w:pPr>
        <w:pStyle w:val="Fix14para"/>
      </w:pPr>
      <w:r>
        <w:t xml:space="preserve">   50+ vs 40-49 |   -0.1382     0.0024 </w:t>
      </w:r>
    </w:p>
    <w:p w:rsidR="00330DE3" w:rsidRDefault="00330DE3" w:rsidP="00330DE3">
      <w:pPr>
        <w:pStyle w:val="Fix14para"/>
      </w:pPr>
    </w:p>
    <w:p w:rsidR="00330DE3" w:rsidRDefault="00330DE3" w:rsidP="00330DE3">
      <w:pPr>
        <w:pStyle w:val="Fix14para"/>
      </w:pPr>
      <w:r>
        <w:t>Average predictions</w:t>
      </w:r>
    </w:p>
    <w:p w:rsidR="00330DE3" w:rsidRDefault="00330DE3" w:rsidP="00330DE3">
      <w:pPr>
        <w:pStyle w:val="Fix14para"/>
      </w:pPr>
    </w:p>
    <w:p w:rsidR="00330DE3" w:rsidRDefault="00330DE3" w:rsidP="00330DE3">
      <w:pPr>
        <w:pStyle w:val="Fix14para"/>
      </w:pPr>
      <w:r>
        <w:t xml:space="preserve">            </w:t>
      </w:r>
      <w:proofErr w:type="gramStart"/>
      <w:r>
        <w:t>not</w:t>
      </w:r>
      <w:proofErr w:type="gramEnd"/>
      <w:r>
        <w:t xml:space="preserve"> in LF      in LF</w:t>
      </w:r>
    </w:p>
    <w:p w:rsidR="00330DE3" w:rsidRDefault="00330DE3" w:rsidP="00330DE3">
      <w:pPr>
        <w:pStyle w:val="Fix14para"/>
      </w:pPr>
      <w:proofErr w:type="gramStart"/>
      <w:r>
        <w:t>Pr(</w:t>
      </w:r>
      <w:proofErr w:type="spellStart"/>
      <w:proofErr w:type="gramEnd"/>
      <w:r>
        <w:t>y|base</w:t>
      </w:r>
      <w:proofErr w:type="spellEnd"/>
      <w:r>
        <w:t>)     0.4316     0.5684</w:t>
      </w:r>
    </w:p>
    <w:p w:rsidR="00330DE3" w:rsidRDefault="00330DE3" w:rsidP="00330DE3">
      <w:pPr>
        <w:pStyle w:val="Fix14para"/>
      </w:pPr>
    </w:p>
    <w:p w:rsidR="00783B96" w:rsidRDefault="00330DE3" w:rsidP="00330DE3">
      <w:pPr>
        <w:pStyle w:val="Fix14para"/>
      </w:pPr>
      <w:r>
        <w:t>1: Predictions averaged over the sample.</w:t>
      </w:r>
    </w:p>
    <w:p w:rsidR="00FC55D7" w:rsidRDefault="00FC55D7">
      <w:pPr>
        <w:widowControl/>
        <w:autoSpaceDE/>
        <w:autoSpaceDN/>
        <w:adjustRightInd/>
        <w:spacing w:before="0" w:after="0"/>
      </w:pPr>
      <w:r>
        <w:br w:type="page"/>
      </w:r>
    </w:p>
    <w:p w:rsidR="00586AB5" w:rsidRDefault="00586AB5" w:rsidP="00586AB5">
      <w:pPr>
        <w:pStyle w:val="Heading3"/>
      </w:pPr>
      <w:bookmarkStart w:id="25" w:name="_Toc363647377"/>
      <w:proofErr w:type="gramStart"/>
      <w:r>
        <w:lastRenderedPageBreak/>
        <w:t>mchange</w:t>
      </w:r>
      <w:proofErr w:type="gramEnd"/>
      <w:r>
        <w:t xml:space="preserve"> with options (edited)</w:t>
      </w:r>
      <w:bookmarkEnd w:id="25"/>
    </w:p>
    <w:p w:rsidR="00586AB5" w:rsidRDefault="00586AB5" w:rsidP="00586AB5">
      <w:pPr>
        <w:pStyle w:val="Fix14para"/>
      </w:pPr>
      <w:r>
        <w:t xml:space="preserve">. </w:t>
      </w:r>
      <w:proofErr w:type="gramStart"/>
      <w:r>
        <w:t>mchange</w:t>
      </w:r>
      <w:proofErr w:type="gramEnd"/>
      <w:r>
        <w:t>, stats(from to change pvalue)</w:t>
      </w:r>
    </w:p>
    <w:p w:rsidR="00586AB5" w:rsidRDefault="00586AB5" w:rsidP="00586AB5">
      <w:pPr>
        <w:pStyle w:val="Fix14para"/>
      </w:pPr>
    </w:p>
    <w:p w:rsidR="00586AB5" w:rsidRDefault="00586AB5" w:rsidP="00586AB5">
      <w:pPr>
        <w:pStyle w:val="Fix14para"/>
      </w:pPr>
      <w:proofErr w:type="gramStart"/>
      <w:r>
        <w:t>logit</w:t>
      </w:r>
      <w:proofErr w:type="gramEnd"/>
      <w:r>
        <w:t>: Changes in Pr(lfp) | N = 753</w:t>
      </w:r>
    </w:p>
    <w:p w:rsidR="00586AB5" w:rsidRDefault="00586AB5" w:rsidP="00586AB5">
      <w:pPr>
        <w:pStyle w:val="Fix14para"/>
      </w:pPr>
    </w:p>
    <w:p w:rsidR="00586AB5" w:rsidRDefault="00586AB5" w:rsidP="00586AB5">
      <w:pPr>
        <w:pStyle w:val="Fix14para"/>
      </w:pPr>
      <w:r>
        <w:t xml:space="preserve">                |      </w:t>
      </w:r>
      <w:proofErr w:type="gramStart"/>
      <w:r>
        <w:t xml:space="preserve">From         To     Change      </w:t>
      </w:r>
      <w:proofErr w:type="gramEnd"/>
      <w:r>
        <w:t xml:space="preserve"> P&gt;|z|</w:t>
      </w:r>
    </w:p>
    <w:p w:rsidR="00586AB5" w:rsidRDefault="00586AB5" w:rsidP="00586AB5">
      <w:pPr>
        <w:pStyle w:val="Fix14para"/>
      </w:pPr>
      <w:r>
        <w:t>----------------+--------------------------------------------</w:t>
      </w:r>
    </w:p>
    <w:p w:rsidR="00586AB5" w:rsidRDefault="00586AB5" w:rsidP="00586AB5">
      <w:pPr>
        <w:pStyle w:val="Fix14para"/>
      </w:pPr>
      <w:proofErr w:type="gramStart"/>
      <w:r>
        <w:t>1.wc</w:t>
      </w:r>
      <w:proofErr w:type="gramEnd"/>
      <w:r>
        <w:t xml:space="preserve">            |                                            </w:t>
      </w:r>
    </w:p>
    <w:p w:rsidR="00586AB5" w:rsidRDefault="00586AB5" w:rsidP="00586AB5">
      <w:pPr>
        <w:pStyle w:val="Fix14para"/>
      </w:pPr>
      <w:r>
        <w:t xml:space="preserve">         0 to 1 |    0.5251     0.6875     0.1624     0.0002 </w:t>
      </w:r>
    </w:p>
    <w:p w:rsidR="00586AB5" w:rsidRDefault="00586AB5" w:rsidP="00586AB5">
      <w:pPr>
        <w:pStyle w:val="Fix14para"/>
      </w:pPr>
      <w:r>
        <w:t xml:space="preserve">k5              |                                            </w:t>
      </w:r>
    </w:p>
    <w:p w:rsidR="00586AB5" w:rsidRDefault="00586AB5" w:rsidP="00586AB5">
      <w:pPr>
        <w:pStyle w:val="Fix14para"/>
      </w:pPr>
      <w:r>
        <w:t xml:space="preserve">        +1 cntr |    0.7040     0.4222    -0.2818     0.0000 </w:t>
      </w:r>
    </w:p>
    <w:p w:rsidR="00586AB5" w:rsidRDefault="00586AB5" w:rsidP="00586AB5">
      <w:pPr>
        <w:pStyle w:val="Fix14para"/>
      </w:pPr>
      <w:r>
        <w:t xml:space="preserve">       +SD cntr |    0.6420     0.4917    -0.1503     0.0000 </w:t>
      </w:r>
    </w:p>
    <w:p w:rsidR="00586AB5" w:rsidRDefault="00586AB5" w:rsidP="00586AB5">
      <w:pPr>
        <w:pStyle w:val="Fix14para"/>
      </w:pPr>
      <w:r>
        <w:t xml:space="preserve">       </w:t>
      </w:r>
      <w:proofErr w:type="gramStart"/>
      <w:r>
        <w:t>Marginal |         .</w:t>
      </w:r>
      <w:proofErr w:type="gramEnd"/>
      <w:r>
        <w:t xml:space="preserve">          .    -0.2888     0.0000 </w:t>
      </w:r>
    </w:p>
    <w:p w:rsidR="00586AB5" w:rsidRDefault="00586AB5" w:rsidP="00586AB5">
      <w:pPr>
        <w:pStyle w:val="Fix14para"/>
      </w:pPr>
      <w:proofErr w:type="gramStart"/>
      <w:r>
        <w:t>inc</w:t>
      </w:r>
      <w:proofErr w:type="gramEnd"/>
      <w:r>
        <w:t xml:space="preserve">             |                                            </w:t>
      </w:r>
    </w:p>
    <w:p w:rsidR="00586AB5" w:rsidRDefault="00586AB5" w:rsidP="00586AB5">
      <w:pPr>
        <w:pStyle w:val="Fix14para"/>
      </w:pPr>
      <w:r>
        <w:t xml:space="preserve">        +1 cntr |    0.5720     0.5648    -0.0073     0.0000 </w:t>
      </w:r>
    </w:p>
    <w:p w:rsidR="00586AB5" w:rsidRDefault="00586AB5" w:rsidP="00586AB5">
      <w:pPr>
        <w:pStyle w:val="Fix14para"/>
      </w:pPr>
      <w:r>
        <w:t xml:space="preserve">       +SD cntr |    0.6101     0.5257    -0.0845     0.0000 </w:t>
      </w:r>
    </w:p>
    <w:p w:rsidR="00586AB5" w:rsidRDefault="00586AB5" w:rsidP="00586AB5">
      <w:pPr>
        <w:pStyle w:val="Fix14para"/>
      </w:pPr>
      <w:r>
        <w:t xml:space="preserve">       </w:t>
      </w:r>
      <w:proofErr w:type="gramStart"/>
      <w:r>
        <w:t>Marginal |         .</w:t>
      </w:r>
      <w:proofErr w:type="gramEnd"/>
      <w:r>
        <w:t xml:space="preserve">          .    -0.0073     0.0000 </w:t>
      </w:r>
    </w:p>
    <w:p w:rsidR="00586AB5" w:rsidRDefault="00586AB5" w:rsidP="00586AB5">
      <w:pPr>
        <w:pStyle w:val="Fix14para"/>
      </w:pPr>
      <w:proofErr w:type="gramStart"/>
      <w:r>
        <w:t>agecat</w:t>
      </w:r>
      <w:proofErr w:type="gramEnd"/>
      <w:r>
        <w:t xml:space="preserve">          |                                            </w:t>
      </w:r>
    </w:p>
    <w:p w:rsidR="00586AB5" w:rsidRDefault="00586AB5" w:rsidP="00586AB5">
      <w:pPr>
        <w:pStyle w:val="Fix14para"/>
      </w:pPr>
      <w:r>
        <w:t xml:space="preserve"> 40-49 vs 30-39 |    0.5521     0.6764    -0.1242     0.0017 </w:t>
      </w:r>
    </w:p>
    <w:p w:rsidR="00586AB5" w:rsidRDefault="00586AB5" w:rsidP="00586AB5">
      <w:pPr>
        <w:pStyle w:val="Fix14para"/>
      </w:pPr>
      <w:r>
        <w:t xml:space="preserve">   50+ vs 30-39 |    0.4139     0.6764    -0.2624     0.0000 </w:t>
      </w:r>
    </w:p>
    <w:p w:rsidR="00586AB5" w:rsidRDefault="00586AB5" w:rsidP="00586AB5">
      <w:pPr>
        <w:pStyle w:val="Fix14para"/>
      </w:pPr>
      <w:r>
        <w:t xml:space="preserve">   50+ vs 40-49 |    0.4139     0.5521    -0.1382     0.0024 </w:t>
      </w:r>
    </w:p>
    <w:p w:rsidR="00586AB5" w:rsidRDefault="00586AB5" w:rsidP="00586AB5">
      <w:pPr>
        <w:pStyle w:val="Fix14para"/>
      </w:pPr>
    </w:p>
    <w:p w:rsidR="00586AB5" w:rsidRDefault="00586AB5" w:rsidP="00586AB5">
      <w:pPr>
        <w:pStyle w:val="Fix14para"/>
      </w:pPr>
      <w:r>
        <w:t>Average predictions</w:t>
      </w:r>
    </w:p>
    <w:p w:rsidR="00586AB5" w:rsidRDefault="00586AB5" w:rsidP="00586AB5">
      <w:pPr>
        <w:pStyle w:val="Fix14para"/>
      </w:pPr>
    </w:p>
    <w:p w:rsidR="00586AB5" w:rsidRDefault="00586AB5" w:rsidP="00586AB5">
      <w:pPr>
        <w:pStyle w:val="Fix14para"/>
      </w:pPr>
      <w:r>
        <w:t xml:space="preserve">            </w:t>
      </w:r>
      <w:proofErr w:type="gramStart"/>
      <w:r>
        <w:t>not</w:t>
      </w:r>
      <w:proofErr w:type="gramEnd"/>
      <w:r>
        <w:t xml:space="preserve"> in LF      in LF</w:t>
      </w:r>
    </w:p>
    <w:p w:rsidR="00586AB5" w:rsidRDefault="00586AB5" w:rsidP="00586AB5">
      <w:pPr>
        <w:pStyle w:val="Fix14para"/>
      </w:pPr>
      <w:proofErr w:type="gramStart"/>
      <w:r>
        <w:t>Pr(</w:t>
      </w:r>
      <w:proofErr w:type="spellStart"/>
      <w:proofErr w:type="gramEnd"/>
      <w:r>
        <w:t>y|base</w:t>
      </w:r>
      <w:proofErr w:type="spellEnd"/>
      <w:r>
        <w:t>)     0.4316     0.5684</w:t>
      </w:r>
    </w:p>
    <w:p w:rsidR="00586AB5" w:rsidRDefault="00586AB5" w:rsidP="00586AB5">
      <w:pPr>
        <w:pStyle w:val="Fix14para"/>
      </w:pPr>
    </w:p>
    <w:p w:rsidR="00586AB5" w:rsidRDefault="00586AB5" w:rsidP="00586AB5">
      <w:pPr>
        <w:pStyle w:val="Fix14para"/>
      </w:pPr>
      <w:r>
        <w:t>1: Predictions averaged over the sample.</w:t>
      </w:r>
      <w:r>
        <w:br w:type="page"/>
      </w:r>
    </w:p>
    <w:p w:rsidR="00A85920" w:rsidRDefault="00A85920" w:rsidP="00A85920">
      <w:pPr>
        <w:pStyle w:val="Heading4"/>
      </w:pPr>
      <w:proofErr w:type="gramStart"/>
      <w:r>
        <w:lastRenderedPageBreak/>
        <w:t>margins</w:t>
      </w:r>
      <w:proofErr w:type="gramEnd"/>
    </w:p>
    <w:p w:rsidR="00330DE3" w:rsidRDefault="00330DE3" w:rsidP="00330DE3">
      <w:pPr>
        <w:pStyle w:val="Fix14para"/>
      </w:pPr>
      <w:proofErr w:type="gramStart"/>
      <w:r>
        <w:t>margins</w:t>
      </w:r>
      <w:proofErr w:type="gramEnd"/>
      <w:r>
        <w:t>, at(k5=gen(k5-.5)) at(k5=gen(k5+.5)) post</w:t>
      </w:r>
    </w:p>
    <w:p w:rsidR="00330DE3" w:rsidRDefault="00330DE3" w:rsidP="00330DE3">
      <w:pPr>
        <w:pStyle w:val="Fix14para"/>
      </w:pPr>
      <w:r>
        <w:t xml:space="preserve">    </w:t>
      </w:r>
      <w:proofErr w:type="gramStart"/>
      <w:r>
        <w:t>lincom</w:t>
      </w:r>
      <w:proofErr w:type="gramEnd"/>
      <w:r>
        <w:t xml:space="preserve"> _b[2._at]-_b[1._at]</w:t>
      </w:r>
    </w:p>
    <w:p w:rsidR="00330DE3" w:rsidRDefault="00330DE3" w:rsidP="00330DE3">
      <w:pPr>
        <w:pStyle w:val="Fix14para"/>
      </w:pPr>
      <w:r>
        <w:t xml:space="preserve">    </w:t>
      </w:r>
      <w:proofErr w:type="gramStart"/>
      <w:r>
        <w:t>est</w:t>
      </w:r>
      <w:proofErr w:type="gramEnd"/>
      <w:r>
        <w:t xml:space="preserve"> restore blm</w:t>
      </w:r>
    </w:p>
    <w:p w:rsidR="00330DE3" w:rsidRDefault="00330DE3" w:rsidP="00330DE3">
      <w:pPr>
        <w:pStyle w:val="Fix14para"/>
      </w:pPr>
      <w:proofErr w:type="gramStart"/>
      <w:r>
        <w:t>margins</w:t>
      </w:r>
      <w:proofErr w:type="gramEnd"/>
      <w:r>
        <w:t>, at(k5=gen(k5-.2619795189419575)) ///</w:t>
      </w:r>
    </w:p>
    <w:p w:rsidR="00330DE3" w:rsidRDefault="00330DE3" w:rsidP="00330DE3">
      <w:pPr>
        <w:pStyle w:val="Fix14para"/>
      </w:pPr>
      <w:r>
        <w:t xml:space="preserve">         </w:t>
      </w:r>
      <w:proofErr w:type="gramStart"/>
      <w:r>
        <w:t>at(</w:t>
      </w:r>
      <w:proofErr w:type="gramEnd"/>
      <w:r>
        <w:t>k5=gen(k5+.2619795189419575)) post</w:t>
      </w:r>
    </w:p>
    <w:p w:rsidR="00330DE3" w:rsidRDefault="00330DE3" w:rsidP="00330DE3">
      <w:pPr>
        <w:pStyle w:val="Fix14para"/>
      </w:pPr>
      <w:r>
        <w:t xml:space="preserve">    </w:t>
      </w:r>
      <w:proofErr w:type="gramStart"/>
      <w:r>
        <w:t>lincom</w:t>
      </w:r>
      <w:proofErr w:type="gramEnd"/>
      <w:r>
        <w:t xml:space="preserve"> _b[2._at]-_b[1._at]</w:t>
      </w:r>
    </w:p>
    <w:p w:rsidR="00330DE3" w:rsidRDefault="00330DE3" w:rsidP="00330DE3">
      <w:pPr>
        <w:pStyle w:val="Fix14para"/>
      </w:pPr>
      <w:r>
        <w:t xml:space="preserve">    </w:t>
      </w:r>
      <w:proofErr w:type="gramStart"/>
      <w:r>
        <w:t>est</w:t>
      </w:r>
      <w:proofErr w:type="gramEnd"/>
      <w:r>
        <w:t xml:space="preserve"> restore blm</w:t>
      </w:r>
    </w:p>
    <w:p w:rsidR="008251F9" w:rsidRDefault="008251F9" w:rsidP="00330DE3">
      <w:pPr>
        <w:pStyle w:val="Fix14para"/>
      </w:pPr>
      <w:proofErr w:type="gramStart"/>
      <w:r>
        <w:t>margins</w:t>
      </w:r>
      <w:proofErr w:type="gramEnd"/>
      <w:r>
        <w:t>, dydx(k5)</w:t>
      </w:r>
    </w:p>
    <w:p w:rsidR="00330DE3" w:rsidRDefault="00330DE3" w:rsidP="00330DE3">
      <w:pPr>
        <w:pStyle w:val="Fix14para"/>
      </w:pPr>
      <w:proofErr w:type="gramStart"/>
      <w:r>
        <w:t>margins</w:t>
      </w:r>
      <w:proofErr w:type="gramEnd"/>
      <w:r>
        <w:t>, at(k618=gen(k618-.5)) at(k618=gen(k618+.5)) post</w:t>
      </w:r>
    </w:p>
    <w:p w:rsidR="00330DE3" w:rsidRDefault="00330DE3" w:rsidP="00330DE3">
      <w:pPr>
        <w:pStyle w:val="Fix14para"/>
      </w:pPr>
      <w:r>
        <w:t xml:space="preserve">    </w:t>
      </w:r>
      <w:proofErr w:type="gramStart"/>
      <w:r>
        <w:t>lincom</w:t>
      </w:r>
      <w:proofErr w:type="gramEnd"/>
      <w:r>
        <w:t xml:space="preserve"> _b[2._at]-_b[1._at]</w:t>
      </w:r>
    </w:p>
    <w:p w:rsidR="00330DE3" w:rsidRDefault="00330DE3" w:rsidP="00330DE3">
      <w:pPr>
        <w:pStyle w:val="Fix14para"/>
      </w:pPr>
      <w:r>
        <w:t xml:space="preserve">    </w:t>
      </w:r>
      <w:proofErr w:type="gramStart"/>
      <w:r>
        <w:t>est</w:t>
      </w:r>
      <w:proofErr w:type="gramEnd"/>
      <w:r>
        <w:t xml:space="preserve"> restore blm</w:t>
      </w:r>
    </w:p>
    <w:p w:rsidR="00330DE3" w:rsidRDefault="00330DE3" w:rsidP="00330DE3">
      <w:pPr>
        <w:pStyle w:val="Fix14para"/>
      </w:pPr>
      <w:proofErr w:type="gramStart"/>
      <w:r>
        <w:t>margins</w:t>
      </w:r>
      <w:proofErr w:type="gramEnd"/>
      <w:r>
        <w:t>, at(k618=gen(k618-.6599369652141052)) ///</w:t>
      </w:r>
    </w:p>
    <w:p w:rsidR="00330DE3" w:rsidRDefault="00330DE3" w:rsidP="00330DE3">
      <w:pPr>
        <w:pStyle w:val="Fix14para"/>
      </w:pPr>
      <w:r>
        <w:t xml:space="preserve">         </w:t>
      </w:r>
      <w:proofErr w:type="gramStart"/>
      <w:r>
        <w:t>at(</w:t>
      </w:r>
      <w:proofErr w:type="gramEnd"/>
      <w:r>
        <w:t>k618=gen(k618+.6599369652141052)) post</w:t>
      </w:r>
    </w:p>
    <w:p w:rsidR="00330DE3" w:rsidRDefault="00330DE3" w:rsidP="00330DE3">
      <w:pPr>
        <w:pStyle w:val="Fix14para"/>
      </w:pPr>
      <w:r>
        <w:t xml:space="preserve">    </w:t>
      </w:r>
      <w:proofErr w:type="gramStart"/>
      <w:r>
        <w:t>lincom</w:t>
      </w:r>
      <w:proofErr w:type="gramEnd"/>
      <w:r>
        <w:t xml:space="preserve"> _b[2._at]-_b[1._at]</w:t>
      </w:r>
    </w:p>
    <w:p w:rsidR="00330DE3" w:rsidRDefault="00330DE3" w:rsidP="00330DE3">
      <w:pPr>
        <w:pStyle w:val="Fix14para"/>
      </w:pPr>
      <w:r>
        <w:t xml:space="preserve">    </w:t>
      </w:r>
      <w:proofErr w:type="gramStart"/>
      <w:r>
        <w:t>est</w:t>
      </w:r>
      <w:proofErr w:type="gramEnd"/>
      <w:r>
        <w:t xml:space="preserve"> restore blm</w:t>
      </w:r>
    </w:p>
    <w:p w:rsidR="00330DE3" w:rsidRDefault="00330DE3" w:rsidP="00330DE3">
      <w:pPr>
        <w:pStyle w:val="Fix14para"/>
      </w:pPr>
      <w:proofErr w:type="gramStart"/>
      <w:r>
        <w:t>margins</w:t>
      </w:r>
      <w:proofErr w:type="gramEnd"/>
      <w:r>
        <w:t>, dydx(k618)</w:t>
      </w:r>
    </w:p>
    <w:p w:rsidR="00330DE3" w:rsidRDefault="00330DE3" w:rsidP="00330DE3">
      <w:pPr>
        <w:pStyle w:val="Fix14para"/>
      </w:pPr>
      <w:proofErr w:type="gramStart"/>
      <w:r>
        <w:t>margins</w:t>
      </w:r>
      <w:proofErr w:type="gramEnd"/>
      <w:r>
        <w:t>, at(wc=(0 1)) post</w:t>
      </w:r>
    </w:p>
    <w:p w:rsidR="00330DE3" w:rsidRDefault="00330DE3" w:rsidP="00330DE3">
      <w:pPr>
        <w:pStyle w:val="Fix14para"/>
      </w:pPr>
      <w:r>
        <w:t xml:space="preserve">    </w:t>
      </w:r>
      <w:proofErr w:type="gramStart"/>
      <w:r>
        <w:t>lincom</w:t>
      </w:r>
      <w:proofErr w:type="gramEnd"/>
      <w:r>
        <w:t xml:space="preserve"> _b[2._at]-_b[1._at]</w:t>
      </w:r>
    </w:p>
    <w:p w:rsidR="00330DE3" w:rsidRDefault="00330DE3" w:rsidP="00330DE3">
      <w:pPr>
        <w:pStyle w:val="Fix14para"/>
      </w:pPr>
      <w:r>
        <w:t xml:space="preserve">    </w:t>
      </w:r>
      <w:proofErr w:type="gramStart"/>
      <w:r>
        <w:t>est</w:t>
      </w:r>
      <w:proofErr w:type="gramEnd"/>
      <w:r>
        <w:t xml:space="preserve"> restore blm</w:t>
      </w:r>
    </w:p>
    <w:p w:rsidR="00330DE3" w:rsidRDefault="00330DE3" w:rsidP="00330DE3">
      <w:pPr>
        <w:pStyle w:val="Fix14para"/>
      </w:pPr>
      <w:proofErr w:type="gramStart"/>
      <w:r>
        <w:t>margins</w:t>
      </w:r>
      <w:proofErr w:type="gramEnd"/>
      <w:r>
        <w:t>, at(hc=(0 1)) post</w:t>
      </w:r>
    </w:p>
    <w:p w:rsidR="00330DE3" w:rsidRDefault="00330DE3" w:rsidP="00330DE3">
      <w:pPr>
        <w:pStyle w:val="Fix14para"/>
      </w:pPr>
      <w:r>
        <w:t xml:space="preserve">    </w:t>
      </w:r>
      <w:proofErr w:type="gramStart"/>
      <w:r>
        <w:t>lincom</w:t>
      </w:r>
      <w:proofErr w:type="gramEnd"/>
      <w:r>
        <w:t xml:space="preserve"> _b[2._at]-_b[1._at]</w:t>
      </w:r>
    </w:p>
    <w:p w:rsidR="00330DE3" w:rsidRDefault="00330DE3" w:rsidP="00330DE3">
      <w:pPr>
        <w:pStyle w:val="Fix14para"/>
      </w:pPr>
      <w:r>
        <w:t xml:space="preserve">    </w:t>
      </w:r>
      <w:proofErr w:type="gramStart"/>
      <w:r>
        <w:t>est</w:t>
      </w:r>
      <w:proofErr w:type="gramEnd"/>
      <w:r>
        <w:t xml:space="preserve"> restore blm</w:t>
      </w:r>
    </w:p>
    <w:p w:rsidR="00330DE3" w:rsidRDefault="00330DE3" w:rsidP="00330DE3">
      <w:pPr>
        <w:pStyle w:val="Fix14para"/>
      </w:pPr>
      <w:proofErr w:type="gramStart"/>
      <w:r>
        <w:t>margins</w:t>
      </w:r>
      <w:proofErr w:type="gramEnd"/>
      <w:r>
        <w:t>, at(lwg=gen(lwg-.5)) at(lwg=gen(lwg+.5)) post</w:t>
      </w:r>
    </w:p>
    <w:p w:rsidR="00330DE3" w:rsidRDefault="00330DE3" w:rsidP="00330DE3">
      <w:pPr>
        <w:pStyle w:val="Fix14para"/>
      </w:pPr>
      <w:r>
        <w:t xml:space="preserve">    </w:t>
      </w:r>
      <w:proofErr w:type="gramStart"/>
      <w:r>
        <w:t>lincom</w:t>
      </w:r>
      <w:proofErr w:type="gramEnd"/>
      <w:r>
        <w:t xml:space="preserve"> _b[2._at]-_b[1._at]</w:t>
      </w:r>
    </w:p>
    <w:p w:rsidR="00330DE3" w:rsidRDefault="00330DE3" w:rsidP="00330DE3">
      <w:pPr>
        <w:pStyle w:val="Fix14para"/>
      </w:pPr>
      <w:r>
        <w:t xml:space="preserve">    </w:t>
      </w:r>
      <w:proofErr w:type="gramStart"/>
      <w:r>
        <w:t>est</w:t>
      </w:r>
      <w:proofErr w:type="gramEnd"/>
      <w:r>
        <w:t xml:space="preserve"> restore blm</w:t>
      </w:r>
    </w:p>
    <w:p w:rsidR="00330DE3" w:rsidRDefault="00330DE3" w:rsidP="00330DE3">
      <w:pPr>
        <w:pStyle w:val="Fix14para"/>
      </w:pPr>
      <w:proofErr w:type="gramStart"/>
      <w:r>
        <w:t>margins</w:t>
      </w:r>
      <w:proofErr w:type="gramEnd"/>
      <w:r>
        <w:t>, at(lwg=gen(lwg-.2937782125573122)) ///</w:t>
      </w:r>
    </w:p>
    <w:p w:rsidR="00330DE3" w:rsidRDefault="00330DE3" w:rsidP="00330DE3">
      <w:pPr>
        <w:pStyle w:val="Fix14para"/>
      </w:pPr>
      <w:r>
        <w:t xml:space="preserve">         </w:t>
      </w:r>
      <w:proofErr w:type="gramStart"/>
      <w:r>
        <w:t>at(</w:t>
      </w:r>
      <w:proofErr w:type="gramEnd"/>
      <w:r>
        <w:t>lwg=gen(lwg+.2937782125573122)) post</w:t>
      </w:r>
    </w:p>
    <w:p w:rsidR="00330DE3" w:rsidRDefault="00330DE3" w:rsidP="00330DE3">
      <w:pPr>
        <w:pStyle w:val="Fix14para"/>
      </w:pPr>
      <w:r>
        <w:lastRenderedPageBreak/>
        <w:t xml:space="preserve">    </w:t>
      </w:r>
      <w:proofErr w:type="gramStart"/>
      <w:r>
        <w:t>lincom</w:t>
      </w:r>
      <w:proofErr w:type="gramEnd"/>
      <w:r>
        <w:t xml:space="preserve"> _b[2._at]-_b[1._at]</w:t>
      </w:r>
    </w:p>
    <w:p w:rsidR="00330DE3" w:rsidRDefault="00330DE3" w:rsidP="00330DE3">
      <w:pPr>
        <w:pStyle w:val="Fix14para"/>
      </w:pPr>
      <w:r>
        <w:t xml:space="preserve">    </w:t>
      </w:r>
      <w:proofErr w:type="gramStart"/>
      <w:r>
        <w:t>est</w:t>
      </w:r>
      <w:proofErr w:type="gramEnd"/>
      <w:r>
        <w:t xml:space="preserve"> restore blm</w:t>
      </w:r>
    </w:p>
    <w:p w:rsidR="00330DE3" w:rsidRDefault="008251F9" w:rsidP="00330DE3">
      <w:pPr>
        <w:pStyle w:val="Fix14para"/>
      </w:pPr>
      <w:proofErr w:type="gramStart"/>
      <w:r>
        <w:t>margins</w:t>
      </w:r>
      <w:proofErr w:type="gramEnd"/>
      <w:r>
        <w:t>, dydx(lwg)</w:t>
      </w:r>
    </w:p>
    <w:p w:rsidR="00330DE3" w:rsidRDefault="00330DE3" w:rsidP="00330DE3">
      <w:pPr>
        <w:pStyle w:val="Fix14para"/>
      </w:pPr>
      <w:proofErr w:type="gramStart"/>
      <w:r>
        <w:t>margins</w:t>
      </w:r>
      <w:proofErr w:type="gramEnd"/>
      <w:r>
        <w:t>, at(inc=gen(inc-.5)) at(inc=gen(inc+.5)) post</w:t>
      </w:r>
    </w:p>
    <w:p w:rsidR="00330DE3" w:rsidRDefault="00330DE3" w:rsidP="00330DE3">
      <w:pPr>
        <w:pStyle w:val="Fix14para"/>
      </w:pPr>
      <w:r>
        <w:t xml:space="preserve">    </w:t>
      </w:r>
      <w:proofErr w:type="gramStart"/>
      <w:r>
        <w:t>lincom</w:t>
      </w:r>
      <w:proofErr w:type="gramEnd"/>
      <w:r>
        <w:t xml:space="preserve"> _b[2._at]-_b[1._at]</w:t>
      </w:r>
    </w:p>
    <w:p w:rsidR="00330DE3" w:rsidRDefault="00330DE3" w:rsidP="00330DE3">
      <w:pPr>
        <w:pStyle w:val="Fix14para"/>
      </w:pPr>
      <w:r>
        <w:t xml:space="preserve">    </w:t>
      </w:r>
      <w:proofErr w:type="gramStart"/>
      <w:r>
        <w:t>est</w:t>
      </w:r>
      <w:proofErr w:type="gramEnd"/>
      <w:r>
        <w:t xml:space="preserve"> restore blm</w:t>
      </w:r>
    </w:p>
    <w:p w:rsidR="00330DE3" w:rsidRDefault="00330DE3" w:rsidP="00330DE3">
      <w:pPr>
        <w:pStyle w:val="Fix14para"/>
      </w:pPr>
      <w:proofErr w:type="gramStart"/>
      <w:r>
        <w:t>margins</w:t>
      </w:r>
      <w:proofErr w:type="gramEnd"/>
      <w:r>
        <w:t>, at(inc=gen(inc-5.817399266696214)) ///</w:t>
      </w:r>
    </w:p>
    <w:p w:rsidR="00330DE3" w:rsidRDefault="00330DE3" w:rsidP="00330DE3">
      <w:pPr>
        <w:pStyle w:val="Fix14para"/>
      </w:pPr>
      <w:r>
        <w:t xml:space="preserve">         </w:t>
      </w:r>
      <w:proofErr w:type="gramStart"/>
      <w:r>
        <w:t>at(</w:t>
      </w:r>
      <w:proofErr w:type="gramEnd"/>
      <w:r>
        <w:t>inc=gen(inc+5.817399266696214)) post</w:t>
      </w:r>
    </w:p>
    <w:p w:rsidR="00330DE3" w:rsidRDefault="00330DE3" w:rsidP="00330DE3">
      <w:pPr>
        <w:pStyle w:val="Fix14para"/>
      </w:pPr>
      <w:r>
        <w:t xml:space="preserve">    </w:t>
      </w:r>
      <w:proofErr w:type="gramStart"/>
      <w:r>
        <w:t>lincom</w:t>
      </w:r>
      <w:proofErr w:type="gramEnd"/>
      <w:r>
        <w:t xml:space="preserve"> _b[2._at]-_b[1._at]</w:t>
      </w:r>
    </w:p>
    <w:p w:rsidR="00330DE3" w:rsidRDefault="00330DE3" w:rsidP="00330DE3">
      <w:pPr>
        <w:pStyle w:val="Fix14para"/>
      </w:pPr>
      <w:r>
        <w:t xml:space="preserve">    </w:t>
      </w:r>
      <w:proofErr w:type="gramStart"/>
      <w:r>
        <w:t>est</w:t>
      </w:r>
      <w:proofErr w:type="gramEnd"/>
      <w:r>
        <w:t xml:space="preserve"> restore blm</w:t>
      </w:r>
    </w:p>
    <w:p w:rsidR="00330DE3" w:rsidRDefault="00330DE3" w:rsidP="00330DE3">
      <w:pPr>
        <w:pStyle w:val="Fix14para"/>
      </w:pPr>
      <w:proofErr w:type="gramStart"/>
      <w:r>
        <w:t>margins</w:t>
      </w:r>
      <w:proofErr w:type="gramEnd"/>
      <w:r>
        <w:t>, dydx(inc)</w:t>
      </w:r>
    </w:p>
    <w:p w:rsidR="00A85920" w:rsidRDefault="008251F9" w:rsidP="00330DE3">
      <w:pPr>
        <w:pStyle w:val="Fix14para"/>
      </w:pPr>
      <w:proofErr w:type="gramStart"/>
      <w:r>
        <w:t>margins</w:t>
      </w:r>
      <w:proofErr w:type="gramEnd"/>
      <w:r>
        <w:t xml:space="preserve"> agecat, </w:t>
      </w:r>
      <w:proofErr w:type="spellStart"/>
      <w:r>
        <w:t>pwcompare</w:t>
      </w:r>
      <w:proofErr w:type="spellEnd"/>
    </w:p>
    <w:p w:rsidR="008251F9" w:rsidRDefault="008251F9">
      <w:pPr>
        <w:widowControl/>
        <w:autoSpaceDE/>
        <w:autoSpaceDN/>
        <w:adjustRightInd/>
        <w:spacing w:before="0" w:after="0"/>
        <w:rPr>
          <w:rFonts w:ascii="Courier New" w:eastAsiaTheme="minorEastAsia" w:hAnsi="Courier New" w:cs="Courier New"/>
          <w:b/>
          <w:sz w:val="28"/>
          <w:szCs w:val="26"/>
        </w:rPr>
      </w:pPr>
      <w:r>
        <w:br w:type="page"/>
      </w:r>
    </w:p>
    <w:p w:rsidR="00330DE3" w:rsidRDefault="00330DE3" w:rsidP="00FC55D7">
      <w:pPr>
        <w:pStyle w:val="Heading2"/>
      </w:pPr>
      <w:bookmarkStart w:id="26" w:name="_Toc363647378"/>
      <w:r>
        <w:lastRenderedPageBreak/>
        <w:t>Ordinal</w:t>
      </w:r>
      <w:r w:rsidR="00FC55D7">
        <w:t xml:space="preserve"> outcomes</w:t>
      </w:r>
      <w:bookmarkEnd w:id="26"/>
    </w:p>
    <w:p w:rsidR="00330DE3" w:rsidRDefault="00330DE3" w:rsidP="00330DE3">
      <w:pPr>
        <w:pStyle w:val="Fix14para"/>
      </w:pPr>
      <w:r>
        <w:t xml:space="preserve">. </w:t>
      </w:r>
      <w:proofErr w:type="gramStart"/>
      <w:r>
        <w:t>sysuse</w:t>
      </w:r>
      <w:proofErr w:type="gramEnd"/>
      <w:r>
        <w:t xml:space="preserve"> ordwarm4, clear</w:t>
      </w:r>
    </w:p>
    <w:p w:rsidR="00330DE3" w:rsidRPr="00330DE3" w:rsidRDefault="00330DE3" w:rsidP="00330DE3">
      <w:pPr>
        <w:pStyle w:val="Fix14para"/>
      </w:pPr>
      <w:r>
        <w:t xml:space="preserve">. </w:t>
      </w:r>
      <w:proofErr w:type="gramStart"/>
      <w:r>
        <w:t>ologit</w:t>
      </w:r>
      <w:proofErr w:type="gramEnd"/>
      <w:r>
        <w:t xml:space="preserve"> warm i.yr89 i.male i.white age </w:t>
      </w:r>
      <w:proofErr w:type="spellStart"/>
      <w:r>
        <w:t>ed</w:t>
      </w:r>
      <w:proofErr w:type="spellEnd"/>
      <w:r>
        <w:t xml:space="preserve"> prst</w:t>
      </w:r>
    </w:p>
    <w:p w:rsidR="00330DE3" w:rsidRDefault="00330DE3" w:rsidP="00330DE3">
      <w:pPr>
        <w:pStyle w:val="Heading4"/>
      </w:pPr>
      <w:proofErr w:type="gramStart"/>
      <w:r>
        <w:t>mchange</w:t>
      </w:r>
      <w:proofErr w:type="gramEnd"/>
    </w:p>
    <w:p w:rsidR="00330DE3" w:rsidRDefault="00330DE3" w:rsidP="00330DE3">
      <w:pPr>
        <w:pStyle w:val="Fix14para"/>
      </w:pPr>
      <w:r>
        <w:t xml:space="preserve">. </w:t>
      </w:r>
      <w:proofErr w:type="gramStart"/>
      <w:r>
        <w:t>mchange</w:t>
      </w:r>
      <w:proofErr w:type="gramEnd"/>
    </w:p>
    <w:p w:rsidR="00793BB6" w:rsidRDefault="00793BB6" w:rsidP="00330DE3">
      <w:pPr>
        <w:pStyle w:val="Fix14para"/>
      </w:pPr>
    </w:p>
    <w:p w:rsidR="00793BB6" w:rsidRDefault="00793BB6" w:rsidP="00793BB6">
      <w:pPr>
        <w:pStyle w:val="Fix14para"/>
      </w:pPr>
      <w:proofErr w:type="gramStart"/>
      <w:r>
        <w:t>ologit</w:t>
      </w:r>
      <w:proofErr w:type="gramEnd"/>
      <w:r>
        <w:t>: Changes in Pr(warm) | N = 2293</w:t>
      </w:r>
    </w:p>
    <w:p w:rsidR="00793BB6" w:rsidRDefault="00793BB6" w:rsidP="00793BB6">
      <w:pPr>
        <w:pStyle w:val="Fix14para"/>
      </w:pPr>
    </w:p>
    <w:p w:rsidR="00793BB6" w:rsidRDefault="00793BB6" w:rsidP="00793BB6">
      <w:pPr>
        <w:pStyle w:val="Fix14para"/>
      </w:pPr>
      <w:r>
        <w:t xml:space="preserve">              |      1 SD        2 D        3 A       4 SA </w:t>
      </w:r>
    </w:p>
    <w:p w:rsidR="00793BB6" w:rsidRDefault="00793BB6" w:rsidP="00793BB6">
      <w:pPr>
        <w:pStyle w:val="Fix14para"/>
      </w:pPr>
      <w:r>
        <w:t>--------------+--------------------------------------------</w:t>
      </w:r>
    </w:p>
    <w:p w:rsidR="00793BB6" w:rsidRDefault="00793BB6" w:rsidP="00793BB6">
      <w:pPr>
        <w:pStyle w:val="Fix14para"/>
      </w:pPr>
      <w:proofErr w:type="gramStart"/>
      <w:r>
        <w:t>1.yr89</w:t>
      </w:r>
      <w:proofErr w:type="gramEnd"/>
      <w:r>
        <w:t xml:space="preserve">        |                                            </w:t>
      </w:r>
    </w:p>
    <w:p w:rsidR="00793BB6" w:rsidRDefault="00793BB6" w:rsidP="00793BB6">
      <w:pPr>
        <w:pStyle w:val="Fix14para"/>
      </w:pPr>
      <w:r>
        <w:t xml:space="preserve">       0 to 1 |   -0.0532    -0.0642     0.0423     0.0751 </w:t>
      </w:r>
    </w:p>
    <w:p w:rsidR="00793BB6" w:rsidRDefault="00793BB6" w:rsidP="00793BB6">
      <w:pPr>
        <w:pStyle w:val="Fix14para"/>
      </w:pPr>
      <w:r>
        <w:t xml:space="preserve">       </w:t>
      </w:r>
      <w:proofErr w:type="gramStart"/>
      <w:r>
        <w:t>pvalue</w:t>
      </w:r>
      <w:proofErr w:type="gramEnd"/>
      <w:r>
        <w:t xml:space="preserve"> |    0.0000     0.0000     0.0000     0.0000 </w:t>
      </w:r>
    </w:p>
    <w:p w:rsidR="00793BB6" w:rsidRDefault="00793BB6" w:rsidP="00793BB6">
      <w:pPr>
        <w:pStyle w:val="Fix14para"/>
      </w:pPr>
      <w:proofErr w:type="gramStart"/>
      <w:r>
        <w:t>1.male</w:t>
      </w:r>
      <w:proofErr w:type="gramEnd"/>
      <w:r>
        <w:t xml:space="preserve">        |                                            </w:t>
      </w:r>
    </w:p>
    <w:p w:rsidR="00793BB6" w:rsidRDefault="00793BB6" w:rsidP="00793BB6">
      <w:pPr>
        <w:pStyle w:val="Fix14para"/>
      </w:pPr>
      <w:r>
        <w:t xml:space="preserve">       0 to 1 |    0.0787     0.0873    -0.0657    -0.1003 </w:t>
      </w:r>
    </w:p>
    <w:p w:rsidR="00793BB6" w:rsidRDefault="00793BB6" w:rsidP="00793BB6">
      <w:pPr>
        <w:pStyle w:val="Fix14para"/>
      </w:pPr>
      <w:r>
        <w:t xml:space="preserve">       </w:t>
      </w:r>
      <w:proofErr w:type="gramStart"/>
      <w:r>
        <w:t>pvalue</w:t>
      </w:r>
      <w:proofErr w:type="gramEnd"/>
      <w:r>
        <w:t xml:space="preserve"> |    0.0000     0.0000     0.0000     0.0000 </w:t>
      </w:r>
    </w:p>
    <w:p w:rsidR="00793BB6" w:rsidRDefault="00793BB6" w:rsidP="00793BB6">
      <w:pPr>
        <w:pStyle w:val="Fix14para"/>
      </w:pPr>
      <w:proofErr w:type="gramStart"/>
      <w:r>
        <w:t>1.white</w:t>
      </w:r>
      <w:proofErr w:type="gramEnd"/>
      <w:r>
        <w:t xml:space="preserve">       |                                            </w:t>
      </w:r>
    </w:p>
    <w:p w:rsidR="00793BB6" w:rsidRDefault="00793BB6" w:rsidP="00793BB6">
      <w:pPr>
        <w:pStyle w:val="Fix14para"/>
      </w:pPr>
      <w:r>
        <w:t xml:space="preserve">       0 to 1 |    0.0375     0.0480    -0.0264    -0.0591 </w:t>
      </w:r>
    </w:p>
    <w:p w:rsidR="00793BB6" w:rsidRDefault="00793BB6" w:rsidP="00793BB6">
      <w:pPr>
        <w:pStyle w:val="Fix14para"/>
      </w:pPr>
      <w:r>
        <w:t xml:space="preserve">       </w:t>
      </w:r>
      <w:proofErr w:type="gramStart"/>
      <w:r>
        <w:t>pvalue</w:t>
      </w:r>
      <w:proofErr w:type="gramEnd"/>
      <w:r>
        <w:t xml:space="preserve"> |    0.0003     0.0015     0.0000     0.0021 </w:t>
      </w:r>
    </w:p>
    <w:p w:rsidR="00793BB6" w:rsidRDefault="00793BB6" w:rsidP="00793BB6">
      <w:pPr>
        <w:pStyle w:val="Fix14para"/>
      </w:pPr>
      <w:proofErr w:type="gramStart"/>
      <w:r>
        <w:t>age</w:t>
      </w:r>
      <w:proofErr w:type="gramEnd"/>
      <w:r>
        <w:t xml:space="preserve">           |                                            </w:t>
      </w:r>
    </w:p>
    <w:p w:rsidR="00793BB6" w:rsidRDefault="00793BB6" w:rsidP="00793BB6">
      <w:pPr>
        <w:pStyle w:val="Fix14para"/>
      </w:pPr>
      <w:r>
        <w:t xml:space="preserve">      +1 cntr |    0.0023     0.0025    -0.0018    -0.0030 </w:t>
      </w:r>
    </w:p>
    <w:p w:rsidR="00793BB6" w:rsidRDefault="00793BB6" w:rsidP="00793BB6">
      <w:pPr>
        <w:pStyle w:val="Fix14para"/>
      </w:pPr>
      <w:r>
        <w:t xml:space="preserve">       </w:t>
      </w:r>
      <w:proofErr w:type="gramStart"/>
      <w:r>
        <w:t>pvalue</w:t>
      </w:r>
      <w:proofErr w:type="gramEnd"/>
      <w:r>
        <w:t xml:space="preserve"> |    0.0000     0.0000     0.0000     0.0000 </w:t>
      </w:r>
    </w:p>
    <w:p w:rsidR="00793BB6" w:rsidRDefault="00793BB6" w:rsidP="00793BB6">
      <w:pPr>
        <w:pStyle w:val="Fix14para"/>
      </w:pPr>
      <w:r>
        <w:t xml:space="preserve">     +SD cntr |    0.0387     0.0420    -0.0300    -0.0507 </w:t>
      </w:r>
    </w:p>
    <w:p w:rsidR="00793BB6" w:rsidRDefault="00793BB6" w:rsidP="00793BB6">
      <w:pPr>
        <w:pStyle w:val="Fix14para"/>
      </w:pPr>
      <w:r>
        <w:t xml:space="preserve">       </w:t>
      </w:r>
      <w:proofErr w:type="gramStart"/>
      <w:r>
        <w:t>pvalue</w:t>
      </w:r>
      <w:proofErr w:type="gramEnd"/>
      <w:r>
        <w:t xml:space="preserve"> |    0.0000     0.0000     0.0000     0.0000 </w:t>
      </w:r>
    </w:p>
    <w:p w:rsidR="00793BB6" w:rsidRDefault="00793BB6" w:rsidP="00793BB6">
      <w:pPr>
        <w:pStyle w:val="Fix14para"/>
      </w:pPr>
      <w:r>
        <w:t xml:space="preserve">     Marginal |    0.0023     0.0025    -0.0018    -0.0030 </w:t>
      </w:r>
    </w:p>
    <w:p w:rsidR="00793BB6" w:rsidRDefault="00793BB6" w:rsidP="00793BB6">
      <w:pPr>
        <w:pStyle w:val="Fix14para"/>
      </w:pPr>
      <w:r>
        <w:t xml:space="preserve">       </w:t>
      </w:r>
      <w:proofErr w:type="gramStart"/>
      <w:r>
        <w:t>pvalue</w:t>
      </w:r>
      <w:proofErr w:type="gramEnd"/>
      <w:r>
        <w:t xml:space="preserve"> |    0.0000     0.0000     0.0000     0.0000 </w:t>
      </w:r>
    </w:p>
    <w:p w:rsidR="00793BB6" w:rsidRDefault="00793BB6" w:rsidP="00793BB6">
      <w:pPr>
        <w:pStyle w:val="Fix14para"/>
      </w:pPr>
      <w:proofErr w:type="spellStart"/>
      <w:proofErr w:type="gramStart"/>
      <w:r>
        <w:lastRenderedPageBreak/>
        <w:t>ed</w:t>
      </w:r>
      <w:proofErr w:type="spellEnd"/>
      <w:proofErr w:type="gramEnd"/>
      <w:r>
        <w:t xml:space="preserve">            |                                            </w:t>
      </w:r>
    </w:p>
    <w:p w:rsidR="00793BB6" w:rsidRDefault="00793BB6" w:rsidP="00793BB6">
      <w:pPr>
        <w:pStyle w:val="Fix14para"/>
      </w:pPr>
      <w:r>
        <w:t xml:space="preserve">      +1 cntr |   -0.0071    -0.0078     0.0056     0.0094 </w:t>
      </w:r>
    </w:p>
    <w:p w:rsidR="00793BB6" w:rsidRDefault="00793BB6" w:rsidP="00793BB6">
      <w:pPr>
        <w:pStyle w:val="Fix14para"/>
      </w:pPr>
      <w:r>
        <w:t xml:space="preserve">       </w:t>
      </w:r>
      <w:proofErr w:type="gramStart"/>
      <w:r>
        <w:t>pvalue</w:t>
      </w:r>
      <w:proofErr w:type="gramEnd"/>
      <w:r>
        <w:t xml:space="preserve"> |    0.0000     0.0000     0.0000     0.0000 </w:t>
      </w:r>
    </w:p>
    <w:p w:rsidR="00793BB6" w:rsidRDefault="00793BB6" w:rsidP="00793BB6">
      <w:pPr>
        <w:pStyle w:val="Fix14para"/>
      </w:pPr>
      <w:r>
        <w:t xml:space="preserve">     +SD cntr |   -0.0226    -0.0246     0.0176     0.0296 </w:t>
      </w:r>
    </w:p>
    <w:p w:rsidR="00793BB6" w:rsidRDefault="00793BB6" w:rsidP="00793BB6">
      <w:pPr>
        <w:pStyle w:val="Fix14para"/>
      </w:pPr>
      <w:r>
        <w:t xml:space="preserve">       </w:t>
      </w:r>
      <w:proofErr w:type="gramStart"/>
      <w:r>
        <w:t>pvalue</w:t>
      </w:r>
      <w:proofErr w:type="gramEnd"/>
      <w:r>
        <w:t xml:space="preserve"> |    0.0000     0.0000     0.0000     0.0000 </w:t>
      </w:r>
    </w:p>
    <w:p w:rsidR="00793BB6" w:rsidRDefault="00793BB6" w:rsidP="00793BB6">
      <w:pPr>
        <w:pStyle w:val="Fix14para"/>
      </w:pPr>
      <w:r>
        <w:t xml:space="preserve">     Marginal |   -0.0071    -0.0078     0.0056     0.0094 </w:t>
      </w:r>
    </w:p>
    <w:p w:rsidR="00793BB6" w:rsidRDefault="00793BB6" w:rsidP="00793BB6">
      <w:pPr>
        <w:pStyle w:val="Fix14para"/>
      </w:pPr>
      <w:r>
        <w:t xml:space="preserve">       </w:t>
      </w:r>
      <w:proofErr w:type="gramStart"/>
      <w:r>
        <w:t>pvalue</w:t>
      </w:r>
      <w:proofErr w:type="gramEnd"/>
      <w:r>
        <w:t xml:space="preserve"> |    0.0000     0.0000     0.0000     0.0000 </w:t>
      </w:r>
    </w:p>
    <w:p w:rsidR="00793BB6" w:rsidRDefault="00793BB6" w:rsidP="00793BB6">
      <w:pPr>
        <w:pStyle w:val="Fix14para"/>
      </w:pPr>
      <w:proofErr w:type="gramStart"/>
      <w:r>
        <w:t>prst</w:t>
      </w:r>
      <w:proofErr w:type="gramEnd"/>
      <w:r>
        <w:t xml:space="preserve">          |                                            </w:t>
      </w:r>
    </w:p>
    <w:p w:rsidR="00793BB6" w:rsidRDefault="00793BB6" w:rsidP="00793BB6">
      <w:pPr>
        <w:pStyle w:val="Fix14para"/>
      </w:pPr>
      <w:r>
        <w:t xml:space="preserve">      +1 cntr |   -0.0006    -0.0007     0.0005     0.0008 </w:t>
      </w:r>
    </w:p>
    <w:p w:rsidR="00793BB6" w:rsidRDefault="00793BB6" w:rsidP="00793BB6">
      <w:pPr>
        <w:pStyle w:val="Fix14para"/>
      </w:pPr>
      <w:r>
        <w:t xml:space="preserve">       </w:t>
      </w:r>
      <w:proofErr w:type="gramStart"/>
      <w:r>
        <w:t>pvalue</w:t>
      </w:r>
      <w:proofErr w:type="gramEnd"/>
      <w:r>
        <w:t xml:space="preserve"> |    0.0661     0.0648     0.0668     0.0649 </w:t>
      </w:r>
    </w:p>
    <w:p w:rsidR="00793BB6" w:rsidRDefault="00793BB6" w:rsidP="00793BB6">
      <w:pPr>
        <w:pStyle w:val="Fix14para"/>
      </w:pPr>
      <w:r>
        <w:t xml:space="preserve">     +SD cntr |   -0.0094    -0.0102     0.0073     0.0123 </w:t>
      </w:r>
    </w:p>
    <w:p w:rsidR="00793BB6" w:rsidRDefault="00793BB6" w:rsidP="00793BB6">
      <w:pPr>
        <w:pStyle w:val="Fix14para"/>
      </w:pPr>
      <w:r>
        <w:t xml:space="preserve">       </w:t>
      </w:r>
      <w:proofErr w:type="gramStart"/>
      <w:r>
        <w:t>pvalue</w:t>
      </w:r>
      <w:proofErr w:type="gramEnd"/>
      <w:r>
        <w:t xml:space="preserve"> |    0.0662     0.0647     0.0666     0.0649 </w:t>
      </w:r>
    </w:p>
    <w:p w:rsidR="00793BB6" w:rsidRDefault="00793BB6" w:rsidP="00793BB6">
      <w:pPr>
        <w:pStyle w:val="Fix14para"/>
      </w:pPr>
      <w:r>
        <w:t xml:space="preserve">     Marginal |   -0.0006    -0.0007     0.0005     0.0008 </w:t>
      </w:r>
    </w:p>
    <w:p w:rsidR="00793BB6" w:rsidRDefault="00793BB6" w:rsidP="00793BB6">
      <w:pPr>
        <w:pStyle w:val="Fix14para"/>
      </w:pPr>
      <w:r>
        <w:t xml:space="preserve">       </w:t>
      </w:r>
      <w:proofErr w:type="gramStart"/>
      <w:r>
        <w:t>pvalue</w:t>
      </w:r>
      <w:proofErr w:type="gramEnd"/>
      <w:r>
        <w:t xml:space="preserve"> |    0.0661     0.0648     0.0668     0.0649 </w:t>
      </w:r>
    </w:p>
    <w:p w:rsidR="00793BB6" w:rsidRDefault="00793BB6" w:rsidP="00793BB6">
      <w:pPr>
        <w:pStyle w:val="Fix14para"/>
      </w:pPr>
    </w:p>
    <w:p w:rsidR="00793BB6" w:rsidRDefault="00793BB6" w:rsidP="00793BB6">
      <w:pPr>
        <w:pStyle w:val="Fix14para"/>
      </w:pPr>
      <w:r>
        <w:t>1: Predictions averaged over the sample.</w:t>
      </w:r>
    </w:p>
    <w:p w:rsidR="00586AB5" w:rsidRDefault="00586AB5" w:rsidP="00915BCC">
      <w:pPr>
        <w:pStyle w:val="Numberedhanging"/>
        <w:numPr>
          <w:ilvl w:val="0"/>
          <w:numId w:val="0"/>
        </w:numPr>
        <w:ind w:left="360" w:hanging="360"/>
        <w:rPr>
          <w:rStyle w:val="Emphasis"/>
        </w:rPr>
      </w:pPr>
    </w:p>
    <w:p w:rsidR="00915BCC" w:rsidRPr="00915BCC" w:rsidRDefault="00586AB5" w:rsidP="00915BCC">
      <w:pPr>
        <w:pStyle w:val="Numberedhanging"/>
        <w:numPr>
          <w:ilvl w:val="0"/>
          <w:numId w:val="0"/>
        </w:numPr>
        <w:ind w:left="360" w:hanging="360"/>
        <w:rPr>
          <w:rStyle w:val="Emphasis"/>
        </w:rPr>
      </w:pPr>
      <w:r>
        <w:rPr>
          <w:rStyle w:val="Emphasis"/>
        </w:rPr>
        <w:t>A</w:t>
      </w:r>
      <w:r w:rsidR="00915BCC" w:rsidRPr="00915BCC">
        <w:rPr>
          <w:rStyle w:val="Emphasis"/>
        </w:rPr>
        <w:t xml:space="preserve"> lot of numbers to absorb, so plot them.</w:t>
      </w:r>
      <w:r>
        <w:rPr>
          <w:rStyle w:val="Emphasis"/>
        </w:rPr>
        <w:t>..</w:t>
      </w:r>
    </w:p>
    <w:p w:rsidR="00782C3F" w:rsidRDefault="00782C3F">
      <w:pPr>
        <w:widowControl/>
        <w:autoSpaceDE/>
        <w:autoSpaceDN/>
        <w:adjustRightInd/>
        <w:spacing w:before="0" w:after="0"/>
        <w:rPr>
          <w:rFonts w:ascii="Courier New" w:eastAsiaTheme="minorEastAsia" w:hAnsi="Courier New" w:cs="Courier New"/>
          <w:b/>
          <w:sz w:val="28"/>
          <w:szCs w:val="26"/>
        </w:rPr>
      </w:pPr>
      <w:r>
        <w:br w:type="page"/>
      </w:r>
    </w:p>
    <w:p w:rsidR="00CD57A3" w:rsidRDefault="00CD57A3" w:rsidP="00CD57A3">
      <w:pPr>
        <w:pStyle w:val="Heading4"/>
      </w:pPr>
      <w:proofErr w:type="gramStart"/>
      <w:r>
        <w:lastRenderedPageBreak/>
        <w:t>dcplot</w:t>
      </w:r>
      <w:proofErr w:type="gramEnd"/>
      <w:r w:rsidR="00FC55D7">
        <w:t>: marginal effect plotter (</w:t>
      </w:r>
      <w:proofErr w:type="spellStart"/>
      <w:r w:rsidR="00FC55D7">
        <w:t>meplot</w:t>
      </w:r>
      <w:proofErr w:type="spellEnd"/>
      <w:r w:rsidR="00706F30">
        <w:t xml:space="preserve"> would be a better name</w:t>
      </w:r>
      <w:r w:rsidR="00FC55D7">
        <w:t>)</w:t>
      </w:r>
    </w:p>
    <w:p w:rsidR="00782C3F" w:rsidRPr="00782C3F" w:rsidRDefault="00782C3F" w:rsidP="00782C3F">
      <w:pPr>
        <w:pStyle w:val="Fix14para"/>
        <w:tabs>
          <w:tab w:val="left" w:pos="2118"/>
        </w:tabs>
      </w:pPr>
      <w:proofErr w:type="gramStart"/>
      <w:r>
        <w:t>dcplot</w:t>
      </w:r>
      <w:proofErr w:type="gramEnd"/>
      <w:r>
        <w:t xml:space="preserve">, </w:t>
      </w:r>
      <w:proofErr w:type="spellStart"/>
      <w:r>
        <w:t>mcolor</w:t>
      </w:r>
      <w:proofErr w:type="spellEnd"/>
      <w:r>
        <w:t>(rainbow)</w:t>
      </w:r>
    </w:p>
    <w:p w:rsidR="00782C3F" w:rsidRDefault="00CD57A3" w:rsidP="00915BCC">
      <w:r>
        <w:rPr>
          <w:noProof/>
        </w:rPr>
        <w:drawing>
          <wp:inline distT="0" distB="0" distL="0" distR="0" wp14:anchorId="1010B9ED" wp14:editId="6CB97EDA">
            <wp:extent cx="6417534" cy="4937760"/>
            <wp:effectExtent l="0" t="0" r="0" b="0"/>
            <wp:docPr id="500" name="Picture 500" descr="D:\Dropbox\SPost\Work\statcorp-dcplot-ologit-warm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5" descr="D:\Dropbox\SPost\Work\statcorp-dcplot-ologit-warm.em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534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C3F">
        <w:br w:type="page"/>
      </w:r>
    </w:p>
    <w:p w:rsidR="00330DE3" w:rsidRDefault="00330DE3" w:rsidP="00330DE3">
      <w:pPr>
        <w:pStyle w:val="Heading4"/>
      </w:pPr>
      <w:proofErr w:type="gramStart"/>
      <w:r>
        <w:lastRenderedPageBreak/>
        <w:t>margins</w:t>
      </w:r>
      <w:proofErr w:type="gramEnd"/>
    </w:p>
    <w:p w:rsidR="00330DE3" w:rsidRDefault="00330DE3" w:rsidP="00330DE3">
      <w:pPr>
        <w:pStyle w:val="Fix14para"/>
      </w:pPr>
      <w:proofErr w:type="gramStart"/>
      <w:r>
        <w:t>foreach</w:t>
      </w:r>
      <w:proofErr w:type="gramEnd"/>
      <w:r>
        <w:t xml:space="preserve"> </w:t>
      </w:r>
      <w:proofErr w:type="spellStart"/>
      <w:r>
        <w:t>iout</w:t>
      </w:r>
      <w:proofErr w:type="spellEnd"/>
      <w:r>
        <w:t xml:space="preserve"> in 1 2 3 4 {</w:t>
      </w:r>
    </w:p>
    <w:p w:rsidR="007527E5" w:rsidRDefault="007527E5" w:rsidP="007527E5">
      <w:pPr>
        <w:pStyle w:val="Fix14para"/>
      </w:pPr>
      <w:r>
        <w:t xml:space="preserve">    </w:t>
      </w:r>
      <w:proofErr w:type="gramStart"/>
      <w:r>
        <w:t>margins</w:t>
      </w:r>
      <w:proofErr w:type="gramEnd"/>
      <w:r>
        <w:t>, at(yr89=(0 1) ) post predict(outcome(`</w:t>
      </w:r>
      <w:proofErr w:type="spellStart"/>
      <w:r>
        <w:t>iout</w:t>
      </w:r>
      <w:proofErr w:type="spellEnd"/>
      <w:r>
        <w:t>'))</w:t>
      </w:r>
    </w:p>
    <w:p w:rsidR="007527E5" w:rsidRDefault="007527E5" w:rsidP="007527E5">
      <w:pPr>
        <w:pStyle w:val="Fix14para"/>
      </w:pPr>
      <w:r>
        <w:t xml:space="preserve">        </w:t>
      </w:r>
      <w:proofErr w:type="gramStart"/>
      <w:r>
        <w:t>lincom</w:t>
      </w:r>
      <w:proofErr w:type="gramEnd"/>
      <w:r>
        <w:t xml:space="preserve"> _b[2._at] - _b[1._at]</w:t>
      </w:r>
    </w:p>
    <w:p w:rsidR="007527E5" w:rsidRDefault="007527E5" w:rsidP="007527E5">
      <w:pPr>
        <w:pStyle w:val="Fix14para"/>
      </w:pPr>
      <w:r>
        <w:t xml:space="preserve">        </w:t>
      </w:r>
      <w:proofErr w:type="gramStart"/>
      <w:r>
        <w:t>estimate</w:t>
      </w:r>
      <w:proofErr w:type="gramEnd"/>
      <w:r>
        <w:t xml:space="preserve"> restore olm</w:t>
      </w:r>
    </w:p>
    <w:p w:rsidR="007527E5" w:rsidRDefault="007527E5" w:rsidP="007527E5">
      <w:pPr>
        <w:pStyle w:val="Fix14para"/>
      </w:pPr>
      <w:r>
        <w:t xml:space="preserve">    </w:t>
      </w:r>
      <w:proofErr w:type="gramStart"/>
      <w:r>
        <w:t>margins</w:t>
      </w:r>
      <w:proofErr w:type="gramEnd"/>
      <w:r>
        <w:t>, at(male=(0 1) ) post predict(outcome(`</w:t>
      </w:r>
      <w:proofErr w:type="spellStart"/>
      <w:r>
        <w:t>iout</w:t>
      </w:r>
      <w:proofErr w:type="spellEnd"/>
      <w:r>
        <w:t>'))</w:t>
      </w:r>
    </w:p>
    <w:p w:rsidR="007527E5" w:rsidRDefault="007527E5" w:rsidP="007527E5">
      <w:pPr>
        <w:pStyle w:val="Fix14para"/>
      </w:pPr>
      <w:r>
        <w:t xml:space="preserve">        </w:t>
      </w:r>
      <w:proofErr w:type="gramStart"/>
      <w:r>
        <w:t>lincom</w:t>
      </w:r>
      <w:proofErr w:type="gramEnd"/>
      <w:r>
        <w:t xml:space="preserve"> _b[2._at] - _b[1._at]</w:t>
      </w:r>
    </w:p>
    <w:p w:rsidR="007527E5" w:rsidRDefault="007527E5" w:rsidP="007527E5">
      <w:pPr>
        <w:pStyle w:val="Fix14para"/>
      </w:pPr>
      <w:r>
        <w:t xml:space="preserve">        </w:t>
      </w:r>
      <w:proofErr w:type="gramStart"/>
      <w:r>
        <w:t>estimate</w:t>
      </w:r>
      <w:proofErr w:type="gramEnd"/>
      <w:r>
        <w:t xml:space="preserve"> restore olm</w:t>
      </w:r>
    </w:p>
    <w:p w:rsidR="007527E5" w:rsidRDefault="007527E5" w:rsidP="007527E5">
      <w:pPr>
        <w:pStyle w:val="Fix14para"/>
      </w:pPr>
      <w:r>
        <w:t xml:space="preserve">    </w:t>
      </w:r>
      <w:proofErr w:type="gramStart"/>
      <w:r>
        <w:t>margins</w:t>
      </w:r>
      <w:proofErr w:type="gramEnd"/>
      <w:r>
        <w:t>, at(white=(0 1) ) post predict(outcome(`</w:t>
      </w:r>
      <w:proofErr w:type="spellStart"/>
      <w:r>
        <w:t>iout</w:t>
      </w:r>
      <w:proofErr w:type="spellEnd"/>
      <w:r>
        <w:t>'))</w:t>
      </w:r>
    </w:p>
    <w:p w:rsidR="007527E5" w:rsidRDefault="007527E5" w:rsidP="007527E5">
      <w:pPr>
        <w:pStyle w:val="Fix14para"/>
      </w:pPr>
      <w:r>
        <w:t xml:space="preserve">        </w:t>
      </w:r>
      <w:proofErr w:type="gramStart"/>
      <w:r>
        <w:t>lincom</w:t>
      </w:r>
      <w:proofErr w:type="gramEnd"/>
      <w:r>
        <w:t xml:space="preserve"> _b[2._at] - _b[1._at]</w:t>
      </w:r>
    </w:p>
    <w:p w:rsidR="007527E5" w:rsidRDefault="007527E5" w:rsidP="007527E5">
      <w:pPr>
        <w:pStyle w:val="Fix14para"/>
      </w:pPr>
      <w:r>
        <w:t xml:space="preserve">        </w:t>
      </w:r>
      <w:proofErr w:type="gramStart"/>
      <w:r>
        <w:t>estimate</w:t>
      </w:r>
      <w:proofErr w:type="gramEnd"/>
      <w:r>
        <w:t xml:space="preserve"> restore olm</w:t>
      </w:r>
    </w:p>
    <w:p w:rsidR="007527E5" w:rsidRDefault="007527E5" w:rsidP="007527E5">
      <w:pPr>
        <w:pStyle w:val="Fix14para"/>
      </w:pPr>
      <w:r>
        <w:t xml:space="preserve">    </w:t>
      </w:r>
      <w:proofErr w:type="gramStart"/>
      <w:r>
        <w:t>margins</w:t>
      </w:r>
      <w:proofErr w:type="gramEnd"/>
      <w:r>
        <w:t>, at(age=gen(age - .5) ) at(age=gen(age + .5) ) ///</w:t>
      </w:r>
    </w:p>
    <w:p w:rsidR="007527E5" w:rsidRDefault="007527E5" w:rsidP="007527E5">
      <w:pPr>
        <w:pStyle w:val="Fix14para"/>
      </w:pPr>
      <w:r>
        <w:t xml:space="preserve">        </w:t>
      </w:r>
      <w:proofErr w:type="gramStart"/>
      <w:r>
        <w:t>post</w:t>
      </w:r>
      <w:proofErr w:type="gramEnd"/>
      <w:r>
        <w:t xml:space="preserve"> predict(outcome(`</w:t>
      </w:r>
      <w:proofErr w:type="spellStart"/>
      <w:r>
        <w:t>iout</w:t>
      </w:r>
      <w:proofErr w:type="spellEnd"/>
      <w:r>
        <w:t>'))</w:t>
      </w:r>
    </w:p>
    <w:p w:rsidR="007527E5" w:rsidRDefault="007527E5" w:rsidP="007527E5">
      <w:pPr>
        <w:pStyle w:val="Fix14para"/>
      </w:pPr>
      <w:r>
        <w:t xml:space="preserve">        </w:t>
      </w:r>
      <w:proofErr w:type="gramStart"/>
      <w:r>
        <w:t>lincom</w:t>
      </w:r>
      <w:proofErr w:type="gramEnd"/>
      <w:r>
        <w:t xml:space="preserve"> _b[2._at] - _b[1._at]</w:t>
      </w:r>
    </w:p>
    <w:p w:rsidR="007527E5" w:rsidRDefault="007527E5" w:rsidP="007527E5">
      <w:pPr>
        <w:pStyle w:val="Fix14para"/>
      </w:pPr>
      <w:r>
        <w:t xml:space="preserve">        </w:t>
      </w:r>
      <w:proofErr w:type="gramStart"/>
      <w:r>
        <w:t>estimate</w:t>
      </w:r>
      <w:proofErr w:type="gramEnd"/>
      <w:r>
        <w:t xml:space="preserve"> restore olm</w:t>
      </w:r>
    </w:p>
    <w:p w:rsidR="007527E5" w:rsidRDefault="007527E5" w:rsidP="007527E5">
      <w:pPr>
        <w:pStyle w:val="Fix14para"/>
      </w:pPr>
      <w:r>
        <w:t xml:space="preserve">    </w:t>
      </w:r>
      <w:proofErr w:type="gramStart"/>
      <w:r>
        <w:t>margins</w:t>
      </w:r>
      <w:proofErr w:type="gramEnd"/>
      <w:r>
        <w:t>, at(age=gen(age - 8.389516848965164) ) ///</w:t>
      </w:r>
    </w:p>
    <w:p w:rsidR="007527E5" w:rsidRDefault="007527E5" w:rsidP="007527E5">
      <w:pPr>
        <w:pStyle w:val="Fix14para"/>
      </w:pPr>
      <w:r>
        <w:t xml:space="preserve">        </w:t>
      </w:r>
      <w:proofErr w:type="gramStart"/>
      <w:r>
        <w:t>at(</w:t>
      </w:r>
      <w:proofErr w:type="gramEnd"/>
      <w:r>
        <w:t>age=gen(age + 8.389516848965164) ) post predict(outcome(`</w:t>
      </w:r>
      <w:proofErr w:type="spellStart"/>
      <w:r>
        <w:t>iout</w:t>
      </w:r>
      <w:proofErr w:type="spellEnd"/>
      <w:r>
        <w:t>'))</w:t>
      </w:r>
    </w:p>
    <w:p w:rsidR="007527E5" w:rsidRDefault="007527E5" w:rsidP="007527E5">
      <w:pPr>
        <w:pStyle w:val="Fix14para"/>
      </w:pPr>
      <w:r>
        <w:t xml:space="preserve">        </w:t>
      </w:r>
      <w:proofErr w:type="gramStart"/>
      <w:r>
        <w:t>lincom</w:t>
      </w:r>
      <w:proofErr w:type="gramEnd"/>
      <w:r>
        <w:t xml:space="preserve"> _b[2._at] - _b[1._at]</w:t>
      </w:r>
    </w:p>
    <w:p w:rsidR="007527E5" w:rsidRDefault="007527E5" w:rsidP="007527E5">
      <w:pPr>
        <w:pStyle w:val="Fix14para"/>
      </w:pPr>
      <w:r>
        <w:t xml:space="preserve">        </w:t>
      </w:r>
      <w:proofErr w:type="gramStart"/>
      <w:r>
        <w:t>estimate</w:t>
      </w:r>
      <w:proofErr w:type="gramEnd"/>
      <w:r>
        <w:t xml:space="preserve"> restore olm</w:t>
      </w:r>
    </w:p>
    <w:p w:rsidR="007527E5" w:rsidRDefault="007527E5" w:rsidP="007527E5">
      <w:pPr>
        <w:pStyle w:val="Fix14para"/>
      </w:pPr>
      <w:r>
        <w:t xml:space="preserve">    </w:t>
      </w:r>
      <w:proofErr w:type="gramStart"/>
      <w:r>
        <w:t>margins</w:t>
      </w:r>
      <w:proofErr w:type="gramEnd"/>
      <w:r>
        <w:t>, dydx(age) predict(outcome(`</w:t>
      </w:r>
      <w:proofErr w:type="spellStart"/>
      <w:r>
        <w:t>iout</w:t>
      </w:r>
      <w:proofErr w:type="spellEnd"/>
      <w:r>
        <w:t>'))</w:t>
      </w:r>
    </w:p>
    <w:p w:rsidR="007527E5" w:rsidRDefault="007527E5" w:rsidP="007527E5">
      <w:pPr>
        <w:pStyle w:val="Fix14para"/>
      </w:pPr>
      <w:r>
        <w:t xml:space="preserve">    </w:t>
      </w:r>
      <w:proofErr w:type="gramStart"/>
      <w:r>
        <w:t>margins</w:t>
      </w:r>
      <w:proofErr w:type="gramEnd"/>
      <w:r>
        <w:t>, at(</w:t>
      </w:r>
      <w:proofErr w:type="spellStart"/>
      <w:r>
        <w:t>ed</w:t>
      </w:r>
      <w:proofErr w:type="spellEnd"/>
      <w:r>
        <w:t>=gen(</w:t>
      </w:r>
      <w:proofErr w:type="spellStart"/>
      <w:r>
        <w:t>ed</w:t>
      </w:r>
      <w:proofErr w:type="spellEnd"/>
      <w:r>
        <w:t xml:space="preserve"> - .5) ) at(</w:t>
      </w:r>
      <w:proofErr w:type="spellStart"/>
      <w:r>
        <w:t>ed</w:t>
      </w:r>
      <w:proofErr w:type="spellEnd"/>
      <w:r>
        <w:t>=gen(</w:t>
      </w:r>
      <w:proofErr w:type="spellStart"/>
      <w:r>
        <w:t>ed</w:t>
      </w:r>
      <w:proofErr w:type="spellEnd"/>
      <w:r>
        <w:t xml:space="preserve"> + .5) ) ///</w:t>
      </w:r>
    </w:p>
    <w:p w:rsidR="007527E5" w:rsidRDefault="007527E5" w:rsidP="007527E5">
      <w:pPr>
        <w:pStyle w:val="Fix14para"/>
      </w:pPr>
      <w:r>
        <w:t xml:space="preserve">        </w:t>
      </w:r>
      <w:proofErr w:type="gramStart"/>
      <w:r>
        <w:t>post</w:t>
      </w:r>
      <w:proofErr w:type="gramEnd"/>
      <w:r>
        <w:t xml:space="preserve"> predict(outcome(`</w:t>
      </w:r>
      <w:proofErr w:type="spellStart"/>
      <w:r>
        <w:t>iout</w:t>
      </w:r>
      <w:proofErr w:type="spellEnd"/>
      <w:r>
        <w:t>'))</w:t>
      </w:r>
    </w:p>
    <w:p w:rsidR="007527E5" w:rsidRDefault="007527E5" w:rsidP="007527E5">
      <w:pPr>
        <w:pStyle w:val="Fix14para"/>
      </w:pPr>
      <w:r>
        <w:t xml:space="preserve">        </w:t>
      </w:r>
      <w:proofErr w:type="gramStart"/>
      <w:r>
        <w:t>lincom</w:t>
      </w:r>
      <w:proofErr w:type="gramEnd"/>
      <w:r>
        <w:t xml:space="preserve"> _b[2._at] - _b[1._at]</w:t>
      </w:r>
    </w:p>
    <w:p w:rsidR="007527E5" w:rsidRDefault="007527E5" w:rsidP="007527E5">
      <w:pPr>
        <w:pStyle w:val="Fix14para"/>
      </w:pPr>
      <w:r>
        <w:t xml:space="preserve">        </w:t>
      </w:r>
      <w:proofErr w:type="gramStart"/>
      <w:r>
        <w:t>estimate</w:t>
      </w:r>
      <w:proofErr w:type="gramEnd"/>
      <w:r>
        <w:t xml:space="preserve"> restore olm</w:t>
      </w:r>
    </w:p>
    <w:p w:rsidR="007527E5" w:rsidRDefault="007527E5" w:rsidP="007527E5">
      <w:pPr>
        <w:pStyle w:val="Fix14para"/>
      </w:pPr>
      <w:r>
        <w:t xml:space="preserve">    </w:t>
      </w:r>
      <w:proofErr w:type="gramStart"/>
      <w:r>
        <w:t>margins</w:t>
      </w:r>
      <w:proofErr w:type="gramEnd"/>
      <w:r>
        <w:t>, at(</w:t>
      </w:r>
      <w:proofErr w:type="spellStart"/>
      <w:r>
        <w:t>ed</w:t>
      </w:r>
      <w:proofErr w:type="spellEnd"/>
      <w:r>
        <w:t>=gen(</w:t>
      </w:r>
      <w:proofErr w:type="spellStart"/>
      <w:r>
        <w:t>ed</w:t>
      </w:r>
      <w:proofErr w:type="spellEnd"/>
      <w:r>
        <w:t xml:space="preserve"> - 1.58041337227172) ) ///</w:t>
      </w:r>
    </w:p>
    <w:p w:rsidR="007527E5" w:rsidRDefault="007527E5" w:rsidP="007527E5">
      <w:pPr>
        <w:pStyle w:val="Fix14para"/>
      </w:pPr>
      <w:r>
        <w:t xml:space="preserve">        </w:t>
      </w:r>
      <w:proofErr w:type="gramStart"/>
      <w:r>
        <w:t>at(</w:t>
      </w:r>
      <w:proofErr w:type="spellStart"/>
      <w:proofErr w:type="gramEnd"/>
      <w:r>
        <w:t>ed</w:t>
      </w:r>
      <w:proofErr w:type="spellEnd"/>
      <w:r>
        <w:t>=gen(</w:t>
      </w:r>
      <w:proofErr w:type="spellStart"/>
      <w:r>
        <w:t>ed</w:t>
      </w:r>
      <w:proofErr w:type="spellEnd"/>
      <w:r>
        <w:t xml:space="preserve"> + 1.58041337227172) ) post predict(outcome(`</w:t>
      </w:r>
      <w:proofErr w:type="spellStart"/>
      <w:r>
        <w:t>iout</w:t>
      </w:r>
      <w:proofErr w:type="spellEnd"/>
      <w:r>
        <w:t>'))</w:t>
      </w:r>
    </w:p>
    <w:p w:rsidR="007527E5" w:rsidRDefault="007527E5" w:rsidP="007527E5">
      <w:pPr>
        <w:pStyle w:val="Fix14para"/>
      </w:pPr>
      <w:r>
        <w:t xml:space="preserve">        </w:t>
      </w:r>
      <w:proofErr w:type="gramStart"/>
      <w:r>
        <w:t>lincom</w:t>
      </w:r>
      <w:proofErr w:type="gramEnd"/>
      <w:r>
        <w:t xml:space="preserve"> _b[2._at] - _b[1._at]</w:t>
      </w:r>
    </w:p>
    <w:p w:rsidR="007527E5" w:rsidRDefault="007527E5" w:rsidP="007527E5">
      <w:pPr>
        <w:pStyle w:val="Fix14para"/>
      </w:pPr>
      <w:r>
        <w:t xml:space="preserve">        </w:t>
      </w:r>
      <w:proofErr w:type="gramStart"/>
      <w:r>
        <w:t>estimate</w:t>
      </w:r>
      <w:proofErr w:type="gramEnd"/>
      <w:r>
        <w:t xml:space="preserve"> restore olm</w:t>
      </w:r>
    </w:p>
    <w:p w:rsidR="007527E5" w:rsidRDefault="007527E5" w:rsidP="007527E5">
      <w:pPr>
        <w:pStyle w:val="Fix14para"/>
      </w:pPr>
      <w:r>
        <w:lastRenderedPageBreak/>
        <w:t xml:space="preserve">    </w:t>
      </w:r>
      <w:proofErr w:type="gramStart"/>
      <w:r>
        <w:t>margins</w:t>
      </w:r>
      <w:proofErr w:type="gramEnd"/>
      <w:r>
        <w:t>, dydx(</w:t>
      </w:r>
      <w:proofErr w:type="spellStart"/>
      <w:r>
        <w:t>ed</w:t>
      </w:r>
      <w:proofErr w:type="spellEnd"/>
      <w:r>
        <w:t>) predict(outcome(`</w:t>
      </w:r>
      <w:proofErr w:type="spellStart"/>
      <w:r>
        <w:t>iout</w:t>
      </w:r>
      <w:proofErr w:type="spellEnd"/>
      <w:r>
        <w:t>'))</w:t>
      </w:r>
    </w:p>
    <w:p w:rsidR="007527E5" w:rsidRDefault="007527E5" w:rsidP="007527E5">
      <w:pPr>
        <w:pStyle w:val="Fix14para"/>
      </w:pPr>
      <w:r>
        <w:t xml:space="preserve">    </w:t>
      </w:r>
      <w:proofErr w:type="gramStart"/>
      <w:r>
        <w:t>margins</w:t>
      </w:r>
      <w:proofErr w:type="gramEnd"/>
      <w:r>
        <w:t>, at(prst=gen(prst - .5) ) at(prst=gen(prst + .5) ) ///</w:t>
      </w:r>
    </w:p>
    <w:p w:rsidR="007527E5" w:rsidRDefault="007527E5" w:rsidP="007527E5">
      <w:pPr>
        <w:pStyle w:val="Fix14para"/>
      </w:pPr>
      <w:r>
        <w:t xml:space="preserve">        </w:t>
      </w:r>
      <w:proofErr w:type="gramStart"/>
      <w:r>
        <w:t>post</w:t>
      </w:r>
      <w:proofErr w:type="gramEnd"/>
      <w:r>
        <w:t xml:space="preserve"> predict(outcome(`</w:t>
      </w:r>
      <w:proofErr w:type="spellStart"/>
      <w:r>
        <w:t>iout</w:t>
      </w:r>
      <w:proofErr w:type="spellEnd"/>
      <w:r>
        <w:t>'))</w:t>
      </w:r>
    </w:p>
    <w:p w:rsidR="007527E5" w:rsidRDefault="007527E5" w:rsidP="007527E5">
      <w:pPr>
        <w:pStyle w:val="Fix14para"/>
      </w:pPr>
      <w:r>
        <w:t xml:space="preserve">        </w:t>
      </w:r>
      <w:proofErr w:type="gramStart"/>
      <w:r>
        <w:t>lincom</w:t>
      </w:r>
      <w:proofErr w:type="gramEnd"/>
      <w:r>
        <w:t xml:space="preserve"> _b[2._at] - _b[1._at]</w:t>
      </w:r>
    </w:p>
    <w:p w:rsidR="007527E5" w:rsidRDefault="007527E5" w:rsidP="007527E5">
      <w:pPr>
        <w:pStyle w:val="Fix14para"/>
      </w:pPr>
      <w:r>
        <w:t xml:space="preserve">        </w:t>
      </w:r>
      <w:proofErr w:type="gramStart"/>
      <w:r>
        <w:t>estimate</w:t>
      </w:r>
      <w:proofErr w:type="gramEnd"/>
      <w:r>
        <w:t xml:space="preserve"> restore olm</w:t>
      </w:r>
    </w:p>
    <w:p w:rsidR="007527E5" w:rsidRDefault="007527E5" w:rsidP="007527E5">
      <w:pPr>
        <w:pStyle w:val="Fix14para"/>
      </w:pPr>
      <w:r>
        <w:t xml:space="preserve">    </w:t>
      </w:r>
      <w:proofErr w:type="gramStart"/>
      <w:r>
        <w:t>margins</w:t>
      </w:r>
      <w:proofErr w:type="gramEnd"/>
      <w:r>
        <w:t>, at(prst=gen(prst - 7.24612929840372) ) ///</w:t>
      </w:r>
    </w:p>
    <w:p w:rsidR="007527E5" w:rsidRDefault="007527E5" w:rsidP="007527E5">
      <w:pPr>
        <w:pStyle w:val="Fix14para"/>
      </w:pPr>
      <w:r>
        <w:t xml:space="preserve">        </w:t>
      </w:r>
      <w:proofErr w:type="gramStart"/>
      <w:r>
        <w:t>at(</w:t>
      </w:r>
      <w:proofErr w:type="gramEnd"/>
      <w:r>
        <w:t>prst=gen(prst + 7.24612929840372) ) post predict(outcome(`</w:t>
      </w:r>
      <w:proofErr w:type="spellStart"/>
      <w:r>
        <w:t>iout</w:t>
      </w:r>
      <w:proofErr w:type="spellEnd"/>
      <w:r>
        <w:t>'))</w:t>
      </w:r>
    </w:p>
    <w:p w:rsidR="007527E5" w:rsidRDefault="007527E5" w:rsidP="007527E5">
      <w:pPr>
        <w:pStyle w:val="Fix14para"/>
      </w:pPr>
      <w:r>
        <w:t xml:space="preserve">        </w:t>
      </w:r>
      <w:proofErr w:type="gramStart"/>
      <w:r>
        <w:t>lincom</w:t>
      </w:r>
      <w:proofErr w:type="gramEnd"/>
      <w:r>
        <w:t xml:space="preserve"> _b[2._at] - _b[1._at]</w:t>
      </w:r>
    </w:p>
    <w:p w:rsidR="007527E5" w:rsidRDefault="007527E5" w:rsidP="007527E5">
      <w:pPr>
        <w:pStyle w:val="Fix14para"/>
      </w:pPr>
      <w:r>
        <w:t xml:space="preserve">        </w:t>
      </w:r>
      <w:proofErr w:type="gramStart"/>
      <w:r>
        <w:t>estimate</w:t>
      </w:r>
      <w:proofErr w:type="gramEnd"/>
      <w:r>
        <w:t xml:space="preserve"> restore olm</w:t>
      </w:r>
    </w:p>
    <w:p w:rsidR="007527E5" w:rsidRDefault="007527E5" w:rsidP="007527E5">
      <w:pPr>
        <w:pStyle w:val="Fix14para"/>
      </w:pPr>
      <w:r>
        <w:t xml:space="preserve">    </w:t>
      </w:r>
      <w:proofErr w:type="gramStart"/>
      <w:r>
        <w:t>margins</w:t>
      </w:r>
      <w:proofErr w:type="gramEnd"/>
      <w:r>
        <w:t>, dydx(prst) predict(outcome(`</w:t>
      </w:r>
      <w:proofErr w:type="spellStart"/>
      <w:r>
        <w:t>iout</w:t>
      </w:r>
      <w:proofErr w:type="spellEnd"/>
      <w:r>
        <w:t>'))</w:t>
      </w:r>
    </w:p>
    <w:p w:rsidR="00330DE3" w:rsidRDefault="00330DE3" w:rsidP="00330DE3">
      <w:pPr>
        <w:pStyle w:val="Fix14para"/>
      </w:pPr>
      <w:r>
        <w:t>}</w:t>
      </w:r>
    </w:p>
    <w:p w:rsidR="00586AB5" w:rsidRDefault="00586AB5">
      <w:pPr>
        <w:widowControl/>
        <w:autoSpaceDE/>
        <w:autoSpaceDN/>
        <w:adjustRightInd/>
        <w:spacing w:before="0" w:after="0"/>
      </w:pPr>
      <w:r>
        <w:br w:type="page"/>
      </w:r>
    </w:p>
    <w:p w:rsidR="00330DE3" w:rsidRDefault="00782C3F" w:rsidP="00706F30">
      <w:pPr>
        <w:pStyle w:val="Heading1"/>
      </w:pPr>
      <w:bookmarkStart w:id="27" w:name="_Toc363647379"/>
      <w:r>
        <w:lastRenderedPageBreak/>
        <w:t>What logit output might look like</w:t>
      </w:r>
      <w:bookmarkEnd w:id="27"/>
    </w:p>
    <w:p w:rsidR="00B11C0D" w:rsidRPr="00706F30" w:rsidRDefault="00B11C0D" w:rsidP="00D2799D">
      <w:pPr>
        <w:pStyle w:val="Fix14para"/>
        <w:rPr>
          <w:sz w:val="12"/>
        </w:rPr>
      </w:pPr>
    </w:p>
    <w:p w:rsidR="00D2799D" w:rsidRPr="00B11C0D" w:rsidRDefault="00D2799D" w:rsidP="00D2799D">
      <w:pPr>
        <w:pStyle w:val="Fix14para"/>
        <w:rPr>
          <w:sz w:val="32"/>
        </w:rPr>
      </w:pPr>
      <w:r w:rsidRPr="00B11C0D">
        <w:rPr>
          <w:sz w:val="32"/>
        </w:rPr>
        <w:t xml:space="preserve">             |     Coef      OR     P&gt;|z| </w:t>
      </w:r>
      <w:r w:rsidR="00586AB5">
        <w:rPr>
          <w:sz w:val="32"/>
        </w:rPr>
        <w:t xml:space="preserve"> </w:t>
      </w:r>
      <w:r w:rsidRPr="00B11C0D">
        <w:rPr>
          <w:sz w:val="32"/>
        </w:rPr>
        <w:t xml:space="preserve">    AME    P&gt;|z|</w:t>
      </w:r>
    </w:p>
    <w:p w:rsidR="00D2799D" w:rsidRPr="00B11C0D" w:rsidRDefault="00D2799D" w:rsidP="00D2799D">
      <w:pPr>
        <w:pStyle w:val="Fix14para"/>
        <w:rPr>
          <w:sz w:val="32"/>
        </w:rPr>
      </w:pPr>
      <w:r w:rsidRPr="00B11C0D">
        <w:rPr>
          <w:sz w:val="32"/>
        </w:rPr>
        <w:t>-------------+----------------------------------------------</w:t>
      </w:r>
    </w:p>
    <w:p w:rsidR="00D2799D" w:rsidRPr="00B11C0D" w:rsidRDefault="00D2799D" w:rsidP="00D2799D">
      <w:pPr>
        <w:pStyle w:val="Fix14para"/>
        <w:rPr>
          <w:sz w:val="32"/>
        </w:rPr>
      </w:pPr>
      <w:proofErr w:type="gramStart"/>
      <w:r w:rsidRPr="00B11C0D">
        <w:rPr>
          <w:sz w:val="32"/>
        </w:rPr>
        <w:t>lfp</w:t>
      </w:r>
      <w:proofErr w:type="gramEnd"/>
      <w:r w:rsidRPr="00B11C0D">
        <w:rPr>
          <w:sz w:val="32"/>
        </w:rPr>
        <w:t xml:space="preserve">          |                                                </w:t>
      </w:r>
    </w:p>
    <w:p w:rsidR="00D2799D" w:rsidRPr="00B11C0D" w:rsidRDefault="00D2799D" w:rsidP="00D2799D">
      <w:pPr>
        <w:pStyle w:val="Fix14para"/>
        <w:rPr>
          <w:color w:val="00B050"/>
          <w:sz w:val="32"/>
        </w:rPr>
      </w:pPr>
      <w:r w:rsidRPr="00B11C0D">
        <w:rPr>
          <w:sz w:val="32"/>
        </w:rPr>
        <w:t xml:space="preserve">          k5 |   </w:t>
      </w:r>
      <w:r w:rsidRPr="00B11C0D">
        <w:rPr>
          <w:color w:val="C00000"/>
          <w:sz w:val="32"/>
        </w:rPr>
        <w:t>-1.392    0.249    0.000</w:t>
      </w:r>
      <w:r w:rsidRPr="00B11C0D">
        <w:rPr>
          <w:sz w:val="32"/>
        </w:rPr>
        <w:t xml:space="preserve">   </w:t>
      </w:r>
      <w:r w:rsidRPr="00B11C0D">
        <w:rPr>
          <w:color w:val="00B050"/>
          <w:sz w:val="32"/>
        </w:rPr>
        <w:t xml:space="preserve">-0.150    0.000 </w:t>
      </w:r>
    </w:p>
    <w:p w:rsidR="00D2799D" w:rsidRPr="00B11C0D" w:rsidRDefault="00D2799D" w:rsidP="00D2799D">
      <w:pPr>
        <w:pStyle w:val="Fix14para"/>
        <w:rPr>
          <w:color w:val="000000" w:themeColor="text1"/>
          <w:sz w:val="32"/>
        </w:rPr>
      </w:pPr>
      <w:r w:rsidRPr="00B11C0D">
        <w:rPr>
          <w:color w:val="000000" w:themeColor="text1"/>
          <w:sz w:val="32"/>
        </w:rPr>
        <w:t xml:space="preserve">        k618 |   -0.066    0.936    0.336   -0.018    0.335 </w:t>
      </w:r>
    </w:p>
    <w:p w:rsidR="00D2799D" w:rsidRPr="00B11C0D" w:rsidRDefault="00D2799D" w:rsidP="00D2799D">
      <w:pPr>
        <w:pStyle w:val="Fix14para"/>
        <w:rPr>
          <w:color w:val="000000" w:themeColor="text1"/>
          <w:sz w:val="32"/>
        </w:rPr>
      </w:pPr>
      <w:r w:rsidRPr="00B11C0D">
        <w:rPr>
          <w:color w:val="000000" w:themeColor="text1"/>
          <w:sz w:val="32"/>
        </w:rPr>
        <w:t xml:space="preserve">          </w:t>
      </w:r>
      <w:proofErr w:type="gramStart"/>
      <w:r w:rsidRPr="00B11C0D">
        <w:rPr>
          <w:color w:val="000000" w:themeColor="text1"/>
          <w:sz w:val="32"/>
        </w:rPr>
        <w:t>wc</w:t>
      </w:r>
      <w:proofErr w:type="gramEnd"/>
      <w:r w:rsidRPr="00B11C0D">
        <w:rPr>
          <w:color w:val="000000" w:themeColor="text1"/>
          <w:sz w:val="32"/>
        </w:rPr>
        <w:t xml:space="preserve"> |    0.798    2.220    0.001    0.162    0.000 </w:t>
      </w:r>
    </w:p>
    <w:p w:rsidR="00D2799D" w:rsidRPr="00B11C0D" w:rsidRDefault="00D2799D" w:rsidP="00D2799D">
      <w:pPr>
        <w:pStyle w:val="Fix14para"/>
        <w:rPr>
          <w:color w:val="000000" w:themeColor="text1"/>
          <w:sz w:val="32"/>
        </w:rPr>
      </w:pPr>
      <w:r w:rsidRPr="00B11C0D">
        <w:rPr>
          <w:color w:val="000000" w:themeColor="text1"/>
          <w:sz w:val="32"/>
        </w:rPr>
        <w:t xml:space="preserve">          </w:t>
      </w:r>
      <w:proofErr w:type="gramStart"/>
      <w:r w:rsidRPr="00B11C0D">
        <w:rPr>
          <w:color w:val="000000" w:themeColor="text1"/>
          <w:sz w:val="32"/>
        </w:rPr>
        <w:t>hc</w:t>
      </w:r>
      <w:proofErr w:type="gramEnd"/>
      <w:r w:rsidRPr="00B11C0D">
        <w:rPr>
          <w:color w:val="000000" w:themeColor="text1"/>
          <w:sz w:val="32"/>
        </w:rPr>
        <w:t xml:space="preserve"> |    0.136    1.146    0.508    0.028    0.508 </w:t>
      </w:r>
    </w:p>
    <w:p w:rsidR="00D2799D" w:rsidRPr="00B11C0D" w:rsidRDefault="00D2799D" w:rsidP="00D2799D">
      <w:pPr>
        <w:pStyle w:val="Fix14para"/>
        <w:rPr>
          <w:color w:val="000000" w:themeColor="text1"/>
          <w:sz w:val="32"/>
        </w:rPr>
      </w:pPr>
      <w:r w:rsidRPr="00B11C0D">
        <w:rPr>
          <w:color w:val="000000" w:themeColor="text1"/>
          <w:sz w:val="32"/>
        </w:rPr>
        <w:t xml:space="preserve">         </w:t>
      </w:r>
      <w:proofErr w:type="gramStart"/>
      <w:r w:rsidRPr="00B11C0D">
        <w:rPr>
          <w:color w:val="000000" w:themeColor="text1"/>
          <w:sz w:val="32"/>
        </w:rPr>
        <w:t>lwg</w:t>
      </w:r>
      <w:proofErr w:type="gramEnd"/>
      <w:r w:rsidRPr="00B11C0D">
        <w:rPr>
          <w:color w:val="000000" w:themeColor="text1"/>
          <w:sz w:val="32"/>
        </w:rPr>
        <w:t xml:space="preserve"> |    0.610    1.840    0.000    0.074    0.000 </w:t>
      </w:r>
    </w:p>
    <w:p w:rsidR="00D2799D" w:rsidRPr="00B11C0D" w:rsidRDefault="00D2799D" w:rsidP="00D2799D">
      <w:pPr>
        <w:pStyle w:val="Fix14para"/>
        <w:rPr>
          <w:color w:val="000000" w:themeColor="text1"/>
          <w:sz w:val="32"/>
        </w:rPr>
      </w:pPr>
      <w:r w:rsidRPr="00B11C0D">
        <w:rPr>
          <w:color w:val="000000" w:themeColor="text1"/>
          <w:sz w:val="32"/>
        </w:rPr>
        <w:t xml:space="preserve">         </w:t>
      </w:r>
      <w:proofErr w:type="gramStart"/>
      <w:r w:rsidRPr="00B11C0D">
        <w:rPr>
          <w:color w:val="000000" w:themeColor="text1"/>
          <w:sz w:val="32"/>
        </w:rPr>
        <w:t>inc</w:t>
      </w:r>
      <w:proofErr w:type="gramEnd"/>
      <w:r w:rsidRPr="00B11C0D">
        <w:rPr>
          <w:color w:val="000000" w:themeColor="text1"/>
          <w:sz w:val="32"/>
        </w:rPr>
        <w:t xml:space="preserve"> |   -0.035    0.966    0.000   -0.084    0.000 </w:t>
      </w:r>
    </w:p>
    <w:p w:rsidR="00D2799D" w:rsidRPr="00B11C0D" w:rsidRDefault="00D2799D" w:rsidP="00D2799D">
      <w:pPr>
        <w:pStyle w:val="Fix14para"/>
        <w:rPr>
          <w:color w:val="000000" w:themeColor="text1"/>
          <w:sz w:val="32"/>
        </w:rPr>
      </w:pPr>
      <w:r w:rsidRPr="00B11C0D">
        <w:rPr>
          <w:color w:val="000000" w:themeColor="text1"/>
          <w:sz w:val="32"/>
        </w:rPr>
        <w:t xml:space="preserve">40-49vs30-39 |    1.481    4.396    0.000   -0.124    0.002 </w:t>
      </w:r>
    </w:p>
    <w:p w:rsidR="00D2799D" w:rsidRPr="00B11C0D" w:rsidRDefault="00D2799D" w:rsidP="00D2799D">
      <w:pPr>
        <w:pStyle w:val="Fix14para"/>
        <w:rPr>
          <w:color w:val="000000" w:themeColor="text1"/>
          <w:sz w:val="32"/>
        </w:rPr>
      </w:pPr>
      <w:r w:rsidRPr="00B11C0D">
        <w:rPr>
          <w:color w:val="000000" w:themeColor="text1"/>
          <w:sz w:val="32"/>
        </w:rPr>
        <w:t xml:space="preserve">  50+vs30-39 |    0.854    2.349    0.005   -0.262    0.000 </w:t>
      </w:r>
    </w:p>
    <w:p w:rsidR="00D2799D" w:rsidRPr="00B11C0D" w:rsidRDefault="00D2799D" w:rsidP="00D2799D">
      <w:pPr>
        <w:pStyle w:val="Fix14para"/>
        <w:rPr>
          <w:color w:val="000000" w:themeColor="text1"/>
          <w:sz w:val="32"/>
        </w:rPr>
      </w:pPr>
      <w:r w:rsidRPr="00B11C0D">
        <w:rPr>
          <w:color w:val="000000" w:themeColor="text1"/>
          <w:sz w:val="32"/>
        </w:rPr>
        <w:t xml:space="preserve">  50+vs40-49 |    0.202    1.224    0.500 </w:t>
      </w:r>
      <w:r w:rsidR="00586AB5">
        <w:rPr>
          <w:color w:val="000000" w:themeColor="text1"/>
          <w:sz w:val="32"/>
        </w:rPr>
        <w:t xml:space="preserve"> </w:t>
      </w:r>
      <w:r w:rsidRPr="00B11C0D">
        <w:rPr>
          <w:color w:val="000000" w:themeColor="text1"/>
          <w:sz w:val="32"/>
        </w:rPr>
        <w:t xml:space="preserve"> -0.138    0.002 </w:t>
      </w:r>
    </w:p>
    <w:p w:rsidR="00D2799D" w:rsidRPr="00B11C0D" w:rsidRDefault="00D2799D" w:rsidP="00D2799D">
      <w:pPr>
        <w:pStyle w:val="Fix14para"/>
        <w:rPr>
          <w:color w:val="000000" w:themeColor="text1"/>
          <w:sz w:val="32"/>
        </w:rPr>
      </w:pPr>
      <w:r w:rsidRPr="00B11C0D">
        <w:rPr>
          <w:color w:val="000000" w:themeColor="text1"/>
          <w:sz w:val="32"/>
        </w:rPr>
        <w:t xml:space="preserve">    Constant |    1.014    2.757    0.000 </w:t>
      </w:r>
    </w:p>
    <w:p w:rsidR="00782C3F" w:rsidRDefault="00782C3F">
      <w:pPr>
        <w:widowControl/>
        <w:autoSpaceDE/>
        <w:autoSpaceDN/>
        <w:adjustRightInd/>
        <w:spacing w:before="0" w:after="0"/>
        <w:rPr>
          <w:rFonts w:ascii="Courier New" w:eastAsiaTheme="minorEastAsia" w:hAnsi="Courier New" w:cs="Courier New"/>
          <w:b/>
          <w:sz w:val="28"/>
          <w:szCs w:val="26"/>
        </w:rPr>
      </w:pPr>
      <w:r>
        <w:br w:type="page"/>
      </w:r>
    </w:p>
    <w:p w:rsidR="008E3669" w:rsidRDefault="008E3669" w:rsidP="00706F30">
      <w:pPr>
        <w:pStyle w:val="Heading1"/>
      </w:pPr>
      <w:bookmarkStart w:id="28" w:name="_Toc363647380"/>
      <w:r>
        <w:lastRenderedPageBreak/>
        <w:t>AME and MEM</w:t>
      </w:r>
      <w:bookmarkEnd w:id="28"/>
    </w:p>
    <w:p w:rsidR="00B11C0D" w:rsidRPr="00B11C0D" w:rsidRDefault="00B11C0D" w:rsidP="00B11C0D">
      <w:r>
        <w:t>A sometimes less than fruitful debate...</w:t>
      </w:r>
    </w:p>
    <w:p w:rsidR="005B6DFF" w:rsidRDefault="005B6DFF" w:rsidP="00706F30">
      <w:pPr>
        <w:pStyle w:val="Heading2"/>
      </w:pPr>
      <w:bookmarkStart w:id="29" w:name="_Toc363647381"/>
      <w:r>
        <w:t>MEM</w:t>
      </w:r>
      <w:bookmarkEnd w:id="29"/>
    </w:p>
    <w:p w:rsidR="005B6DFF" w:rsidRDefault="005B6DFF" w:rsidP="005B6DFF">
      <w:pPr>
        <w:pStyle w:val="BodyText"/>
        <w:ind w:firstLine="360"/>
      </w:pPr>
      <w:r w:rsidRPr="009E05A8">
        <w:rPr>
          <w:position w:val="-30"/>
        </w:rPr>
        <w:object w:dxaOrig="3460" w:dyaOrig="800">
          <v:shape id="_x0000_i1026" type="#_x0000_t75" style="width:259.35pt;height:60.25pt" o:ole="">
            <v:imagedata r:id="rId22" o:title=""/>
          </v:shape>
          <o:OLEObject Type="Embed" ProgID="Equation.DSMT4" ShapeID="_x0000_i1026" DrawAspect="Content" ObjectID="_1437389294" r:id="rId23"/>
        </w:object>
      </w:r>
      <w:r>
        <w:tab/>
      </w:r>
      <w:r>
        <w:tab/>
      </w:r>
      <w:r w:rsidRPr="009E05A8">
        <w:rPr>
          <w:position w:val="-30"/>
        </w:rPr>
        <w:object w:dxaOrig="2400" w:dyaOrig="800">
          <v:shape id="_x0000_i1027" type="#_x0000_t75" style="width:180pt;height:60.25pt" o:ole="">
            <v:imagedata r:id="rId24" o:title=""/>
          </v:shape>
          <o:OLEObject Type="Embed" ProgID="Equation.DSMT4" ShapeID="_x0000_i1027" DrawAspect="Content" ObjectID="_1437389295" r:id="rId25"/>
        </w:object>
      </w:r>
    </w:p>
    <w:p w:rsidR="005B6DFF" w:rsidRDefault="005B6DFF" w:rsidP="00706F30">
      <w:pPr>
        <w:pStyle w:val="Heading2"/>
      </w:pPr>
      <w:bookmarkStart w:id="30" w:name="_Toc363647382"/>
      <w:r>
        <w:t>AME</w:t>
      </w:r>
      <w:bookmarkEnd w:id="30"/>
    </w:p>
    <w:p w:rsidR="005B6DFF" w:rsidRDefault="005B6DFF" w:rsidP="005B6DFF">
      <w:pPr>
        <w:pStyle w:val="Numberedhanging"/>
        <w:numPr>
          <w:ilvl w:val="0"/>
          <w:numId w:val="0"/>
        </w:numPr>
        <w:ind w:left="360" w:firstLine="360"/>
      </w:pPr>
      <w:r w:rsidRPr="00AA2A78">
        <w:rPr>
          <w:position w:val="-30"/>
        </w:rPr>
        <w:object w:dxaOrig="2900" w:dyaOrig="720">
          <v:shape id="_x0000_i1028" type="#_x0000_t75" style="width:218.2pt;height:54.35pt" o:ole="">
            <v:imagedata r:id="rId26" o:title=""/>
          </v:shape>
          <o:OLEObject Type="Embed" ProgID="Equation.DSMT4" ShapeID="_x0000_i1028" DrawAspect="Content" ObjectID="_1437389296" r:id="rId27"/>
        </w:object>
      </w:r>
      <w:r>
        <w:tab/>
      </w:r>
      <w:r w:rsidR="00706F30">
        <w:tab/>
      </w:r>
      <w:r w:rsidRPr="00AA2A78">
        <w:rPr>
          <w:position w:val="-30"/>
        </w:rPr>
        <w:object w:dxaOrig="2860" w:dyaOrig="720">
          <v:shape id="_x0000_i1029" type="#_x0000_t75" style="width:213.8pt;height:52.15pt" o:ole="">
            <v:imagedata r:id="rId28" o:title=""/>
          </v:shape>
          <o:OLEObject Type="Embed" ProgID="Equation.DSMT4" ShapeID="_x0000_i1029" DrawAspect="Content" ObjectID="_1437389297" r:id="rId29"/>
        </w:object>
      </w:r>
    </w:p>
    <w:p w:rsidR="005B6DFF" w:rsidRPr="005B6DFF" w:rsidRDefault="00B11C0D" w:rsidP="00706F30">
      <w:pPr>
        <w:pStyle w:val="Heading2"/>
      </w:pPr>
      <w:bookmarkStart w:id="31" w:name="_Toc363647383"/>
      <w:r>
        <w:t>Should you r</w:t>
      </w:r>
      <w:r w:rsidR="005B6DFF">
        <w:t>eplac</w:t>
      </w:r>
      <w:r>
        <w:t>e</w:t>
      </w:r>
      <w:r w:rsidR="005B6DFF">
        <w:t xml:space="preserve"> one mean with another</w:t>
      </w:r>
      <w:r>
        <w:t>?</w:t>
      </w:r>
      <w:bookmarkEnd w:id="31"/>
    </w:p>
    <w:p w:rsidR="00432BD6" w:rsidRDefault="00B11C0D" w:rsidP="00EA5046">
      <w:pPr>
        <w:pStyle w:val="ListParagraph"/>
        <w:numPr>
          <w:ilvl w:val="0"/>
          <w:numId w:val="21"/>
        </w:numPr>
      </w:pPr>
      <w:r>
        <w:t>What is the qu</w:t>
      </w:r>
      <w:r w:rsidR="00586AB5">
        <w:t>estion you are trying to answer?</w:t>
      </w:r>
    </w:p>
    <w:p w:rsidR="00586AB5" w:rsidRDefault="00586AB5" w:rsidP="00EA5046">
      <w:pPr>
        <w:pStyle w:val="ListParagraph"/>
        <w:numPr>
          <w:ilvl w:val="0"/>
          <w:numId w:val="21"/>
        </w:numPr>
      </w:pPr>
      <w:proofErr w:type="spellStart"/>
      <w:r>
        <w:t>Maddala's</w:t>
      </w:r>
      <w:proofErr w:type="spellEnd"/>
      <w:r>
        <w:t xml:space="preserve"> 1980 advice was pretty good.</w:t>
      </w:r>
    </w:p>
    <w:p w:rsidR="005B6DFF" w:rsidRDefault="005B6DFF">
      <w:pPr>
        <w:widowControl/>
        <w:autoSpaceDE/>
        <w:autoSpaceDN/>
        <w:adjustRightInd/>
        <w:spacing w:before="0" w:after="0"/>
      </w:pPr>
      <w:r>
        <w:br w:type="page"/>
      </w:r>
    </w:p>
    <w:p w:rsidR="008E3669" w:rsidRDefault="008E3669" w:rsidP="00706F30">
      <w:pPr>
        <w:pStyle w:val="Heading1"/>
      </w:pPr>
      <w:bookmarkStart w:id="32" w:name="_Toc363647384"/>
      <w:r>
        <w:lastRenderedPageBreak/>
        <w:t>Distribution of ME's</w:t>
      </w:r>
      <w:bookmarkEnd w:id="32"/>
    </w:p>
    <w:p w:rsidR="00432BD6" w:rsidRDefault="00B11C0D" w:rsidP="00706F30">
      <w:pPr>
        <w:pStyle w:val="Heading2"/>
      </w:pPr>
      <w:bookmarkStart w:id="33" w:name="_Toc363647385"/>
      <w:r>
        <w:t>Marginal change for income</w:t>
      </w:r>
      <w:bookmarkEnd w:id="33"/>
    </w:p>
    <w:p w:rsidR="0059730F" w:rsidRPr="0059730F" w:rsidRDefault="0059730F" w:rsidP="0059730F">
      <w:r>
        <w:rPr>
          <w:noProof/>
        </w:rPr>
        <w:drawing>
          <wp:inline distT="0" distB="0" distL="0" distR="0" wp14:anchorId="23447585" wp14:editId="145D409E">
            <wp:extent cx="5943600" cy="4573108"/>
            <wp:effectExtent l="0" t="0" r="0" b="0"/>
            <wp:docPr id="489" name="Picture 489" descr="D:\Dropbox\SPost\Work\c04_change_dist_incmc_histogram_lfp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3" descr="D:\Dropbox\SPost\Work\c04_change_dist_incmc_histogram_lfp.em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30F" w:rsidRDefault="00B11C0D" w:rsidP="00706F30">
      <w:pPr>
        <w:pStyle w:val="Heading2"/>
      </w:pPr>
      <w:bookmarkStart w:id="34" w:name="_Toc363647386"/>
      <w:r>
        <w:lastRenderedPageBreak/>
        <w:t>Discrete change for woman</w:t>
      </w:r>
      <w:r w:rsidR="0059730F">
        <w:t xml:space="preserve"> attending college</w:t>
      </w:r>
      <w:bookmarkEnd w:id="34"/>
    </w:p>
    <w:p w:rsidR="00B11C0D" w:rsidRDefault="0059730F" w:rsidP="0059730F">
      <w:r>
        <w:rPr>
          <w:noProof/>
        </w:rPr>
        <w:drawing>
          <wp:inline distT="0" distB="0" distL="0" distR="0" wp14:anchorId="5884A3F2" wp14:editId="73925DBE">
            <wp:extent cx="5942162" cy="4572000"/>
            <wp:effectExtent l="0" t="0" r="0" b="0"/>
            <wp:docPr id="490" name="Picture 490" descr="D:\Dropbox\SPost\Work\c04_change_dist_wcdc_histogram_lfp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4" descr="D:\Dropbox\SPost\Work\c04_change_dist_wcdc_histogram_lfp.em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62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C0D" w:rsidRDefault="00B11C0D">
      <w:pPr>
        <w:widowControl/>
        <w:autoSpaceDE/>
        <w:autoSpaceDN/>
        <w:adjustRightInd/>
        <w:spacing w:before="0" w:after="0"/>
      </w:pPr>
      <w:r>
        <w:br w:type="page"/>
      </w:r>
    </w:p>
    <w:p w:rsidR="00493CFB" w:rsidRDefault="00493CFB" w:rsidP="00493CFB">
      <w:pPr>
        <w:pStyle w:val="Heading4"/>
      </w:pPr>
      <w:r>
        <w:lastRenderedPageBreak/>
        <w:t>Compute marginal effects (not recommended)</w:t>
      </w:r>
    </w:p>
    <w:p w:rsidR="00493CFB" w:rsidRDefault="00493CFB" w:rsidP="00493CFB">
      <w:pPr>
        <w:pStyle w:val="Fix14para"/>
      </w:pPr>
      <w:proofErr w:type="gramStart"/>
      <w:r>
        <w:t>predict</w:t>
      </w:r>
      <w:proofErr w:type="gramEnd"/>
      <w:r>
        <w:t xml:space="preserve"> double </w:t>
      </w:r>
      <w:proofErr w:type="spellStart"/>
      <w:r>
        <w:t>prhat</w:t>
      </w:r>
      <w:proofErr w:type="spellEnd"/>
      <w:r>
        <w:t xml:space="preserve"> if e(sample)</w:t>
      </w:r>
    </w:p>
    <w:p w:rsidR="00493CFB" w:rsidRDefault="00493CFB" w:rsidP="00493CFB">
      <w:pPr>
        <w:pStyle w:val="Fix14para"/>
      </w:pPr>
      <w:proofErr w:type="gramStart"/>
      <w:r>
        <w:t>gen</w:t>
      </w:r>
      <w:proofErr w:type="gramEnd"/>
      <w:r>
        <w:t xml:space="preserve"> double </w:t>
      </w:r>
      <w:proofErr w:type="spellStart"/>
      <w:r>
        <w:t>mcinc</w:t>
      </w:r>
      <w:proofErr w:type="spellEnd"/>
      <w:r>
        <w:t xml:space="preserve"> = </w:t>
      </w:r>
      <w:proofErr w:type="spellStart"/>
      <w:r>
        <w:t>prhat</w:t>
      </w:r>
      <w:proofErr w:type="spellEnd"/>
      <w:r>
        <w:t xml:space="preserve"> * (1-prhat) * _b[inc]</w:t>
      </w:r>
    </w:p>
    <w:p w:rsidR="00493CFB" w:rsidRPr="0059730F" w:rsidRDefault="00493CFB" w:rsidP="00493CFB">
      <w:pPr>
        <w:pStyle w:val="Fix14para"/>
      </w:pPr>
      <w:proofErr w:type="gramStart"/>
      <w:r>
        <w:t>label</w:t>
      </w:r>
      <w:proofErr w:type="gramEnd"/>
      <w:r>
        <w:t xml:space="preserve"> var </w:t>
      </w:r>
      <w:proofErr w:type="spellStart"/>
      <w:r>
        <w:t>mcinc</w:t>
      </w:r>
      <w:proofErr w:type="spellEnd"/>
      <w:r>
        <w:t xml:space="preserve"> "Marginal change of inc on Pr(LFP)"</w:t>
      </w:r>
    </w:p>
    <w:p w:rsidR="0059730F" w:rsidRDefault="0059730F" w:rsidP="0059730F">
      <w:pPr>
        <w:pStyle w:val="Heading4"/>
      </w:pPr>
      <w:r>
        <w:t>Compute effects</w:t>
      </w:r>
      <w:r w:rsidR="001000CD">
        <w:t>: with mgen (not recommended)</w:t>
      </w:r>
    </w:p>
    <w:p w:rsidR="001000CD" w:rsidRDefault="001000CD" w:rsidP="001000CD">
      <w:pPr>
        <w:pStyle w:val="Fix14para"/>
      </w:pPr>
      <w:proofErr w:type="gramStart"/>
      <w:r>
        <w:t>mgen</w:t>
      </w:r>
      <w:proofErr w:type="gramEnd"/>
      <w:r>
        <w:t>, dydx(wc) over(</w:t>
      </w:r>
      <w:proofErr w:type="spellStart"/>
      <w:r>
        <w:t>caseid</w:t>
      </w:r>
      <w:proofErr w:type="spellEnd"/>
      <w:r>
        <w:t>) stub(wc) nose</w:t>
      </w:r>
    </w:p>
    <w:p w:rsidR="0059730F" w:rsidRDefault="001000CD" w:rsidP="001000CD">
      <w:pPr>
        <w:pStyle w:val="Fix14para"/>
      </w:pPr>
      <w:proofErr w:type="gramStart"/>
      <w:r>
        <w:t>label</w:t>
      </w:r>
      <w:proofErr w:type="gramEnd"/>
      <w:r>
        <w:t xml:space="preserve"> var </w:t>
      </w:r>
      <w:proofErr w:type="spellStart"/>
      <w:r>
        <w:t>wcdydx</w:t>
      </w:r>
      <w:proofErr w:type="spellEnd"/>
      <w:r>
        <w:t xml:space="preserve"> "Discrete change of wc on Pr(LFP)"</w:t>
      </w:r>
    </w:p>
    <w:p w:rsidR="001000CD" w:rsidRDefault="001000CD" w:rsidP="001000CD">
      <w:pPr>
        <w:pStyle w:val="Heading4"/>
      </w:pPr>
      <w:r>
        <w:t>Compute effects with predict (not recommended)</w:t>
      </w:r>
    </w:p>
    <w:p w:rsidR="001000CD" w:rsidRDefault="001000CD" w:rsidP="001000CD">
      <w:pPr>
        <w:pStyle w:val="Fix14para"/>
      </w:pPr>
      <w:proofErr w:type="gramStart"/>
      <w:r>
        <w:t>gen</w:t>
      </w:r>
      <w:proofErr w:type="gramEnd"/>
      <w:r>
        <w:t xml:space="preserve"> </w:t>
      </w:r>
      <w:proofErr w:type="spellStart"/>
      <w:r>
        <w:t>wc_orig</w:t>
      </w:r>
      <w:proofErr w:type="spellEnd"/>
      <w:r>
        <w:t xml:space="preserve"> = wc</w:t>
      </w:r>
    </w:p>
    <w:p w:rsidR="001000CD" w:rsidRDefault="001000CD" w:rsidP="001000CD">
      <w:pPr>
        <w:pStyle w:val="Fix14para"/>
      </w:pPr>
      <w:proofErr w:type="gramStart"/>
      <w:r>
        <w:t>replace</w:t>
      </w:r>
      <w:proofErr w:type="gramEnd"/>
      <w:r>
        <w:t xml:space="preserve"> wc = 0</w:t>
      </w:r>
    </w:p>
    <w:p w:rsidR="001000CD" w:rsidRDefault="001000CD" w:rsidP="001000CD">
      <w:pPr>
        <w:pStyle w:val="Fix14para"/>
      </w:pPr>
      <w:proofErr w:type="gramStart"/>
      <w:r>
        <w:t>predict</w:t>
      </w:r>
      <w:proofErr w:type="gramEnd"/>
      <w:r>
        <w:t xml:space="preserve"> double prhat0</w:t>
      </w:r>
    </w:p>
    <w:p w:rsidR="001000CD" w:rsidRDefault="001000CD" w:rsidP="001000CD">
      <w:pPr>
        <w:pStyle w:val="Fix14para"/>
      </w:pPr>
      <w:proofErr w:type="gramStart"/>
      <w:r>
        <w:t>replace</w:t>
      </w:r>
      <w:proofErr w:type="gramEnd"/>
      <w:r>
        <w:t xml:space="preserve"> wc = 1</w:t>
      </w:r>
    </w:p>
    <w:p w:rsidR="001000CD" w:rsidRDefault="001000CD" w:rsidP="001000CD">
      <w:pPr>
        <w:pStyle w:val="Fix14para"/>
      </w:pPr>
      <w:proofErr w:type="gramStart"/>
      <w:r>
        <w:t>predict</w:t>
      </w:r>
      <w:proofErr w:type="gramEnd"/>
      <w:r>
        <w:t xml:space="preserve"> double prhat1</w:t>
      </w:r>
    </w:p>
    <w:p w:rsidR="001000CD" w:rsidRDefault="001000CD" w:rsidP="001000CD">
      <w:pPr>
        <w:pStyle w:val="Fix14para"/>
      </w:pPr>
      <w:proofErr w:type="gramStart"/>
      <w:r>
        <w:t>replace</w:t>
      </w:r>
      <w:proofErr w:type="gramEnd"/>
      <w:r>
        <w:t xml:space="preserve"> wc = </w:t>
      </w:r>
      <w:proofErr w:type="spellStart"/>
      <w:r>
        <w:t>wc_orig</w:t>
      </w:r>
      <w:proofErr w:type="spellEnd"/>
    </w:p>
    <w:p w:rsidR="001000CD" w:rsidRDefault="001000CD" w:rsidP="001000CD">
      <w:pPr>
        <w:pStyle w:val="Fix14para"/>
      </w:pPr>
      <w:proofErr w:type="gramStart"/>
      <w:r>
        <w:t>drop</w:t>
      </w:r>
      <w:proofErr w:type="gramEnd"/>
      <w:r>
        <w:t xml:space="preserve"> </w:t>
      </w:r>
      <w:proofErr w:type="spellStart"/>
      <w:r>
        <w:t>wc_orig</w:t>
      </w:r>
      <w:proofErr w:type="spellEnd"/>
    </w:p>
    <w:p w:rsidR="001000CD" w:rsidRDefault="001000CD" w:rsidP="001000CD">
      <w:pPr>
        <w:pStyle w:val="Fix14para"/>
      </w:pPr>
      <w:proofErr w:type="gramStart"/>
      <w:r>
        <w:t>gen</w:t>
      </w:r>
      <w:proofErr w:type="gramEnd"/>
      <w:r>
        <w:t xml:space="preserve"> double </w:t>
      </w:r>
      <w:proofErr w:type="spellStart"/>
      <w:r>
        <w:t>dcwc</w:t>
      </w:r>
      <w:proofErr w:type="spellEnd"/>
      <w:r>
        <w:t xml:space="preserve"> = prhat1 - prhat0</w:t>
      </w:r>
    </w:p>
    <w:p w:rsidR="001000CD" w:rsidRPr="001000CD" w:rsidRDefault="001000CD" w:rsidP="001000CD">
      <w:pPr>
        <w:pStyle w:val="Fix14para"/>
      </w:pPr>
      <w:proofErr w:type="gramStart"/>
      <w:r>
        <w:t>label</w:t>
      </w:r>
      <w:proofErr w:type="gramEnd"/>
      <w:r>
        <w:t xml:space="preserve"> var </w:t>
      </w:r>
      <w:proofErr w:type="spellStart"/>
      <w:r>
        <w:t>dcwc</w:t>
      </w:r>
      <w:proofErr w:type="spellEnd"/>
      <w:r>
        <w:t xml:space="preserve"> "Discrete change of wc on Pr(LFP)"</w:t>
      </w:r>
    </w:p>
    <w:p w:rsidR="00932BE6" w:rsidRDefault="00706F30" w:rsidP="00FC55D7">
      <w:pPr>
        <w:pStyle w:val="Heading9"/>
      </w:pPr>
      <w:r>
        <w:t>Suggestion</w:t>
      </w:r>
    </w:p>
    <w:p w:rsidR="008E3669" w:rsidRDefault="00B11C0D" w:rsidP="004F6E21">
      <w:pPr>
        <w:pStyle w:val="Numberedhanging"/>
        <w:numPr>
          <w:ilvl w:val="0"/>
          <w:numId w:val="5"/>
        </w:numPr>
      </w:pPr>
      <w:r>
        <w:t xml:space="preserve">Let </w:t>
      </w:r>
      <w:r w:rsidR="008E3669" w:rsidRPr="00B11C0D">
        <w:rPr>
          <w:rStyle w:val="Statainlinecas-sChar"/>
        </w:rPr>
        <w:t>predict</w:t>
      </w:r>
      <w:r w:rsidR="008E3669">
        <w:t xml:space="preserve"> </w:t>
      </w:r>
      <w:proofErr w:type="spellStart"/>
      <w:r w:rsidR="00932BE6">
        <w:t>predict</w:t>
      </w:r>
      <w:proofErr w:type="spellEnd"/>
      <w:r w:rsidR="00932BE6">
        <w:t xml:space="preserve"> anything </w:t>
      </w:r>
      <w:r w:rsidR="008E3669" w:rsidRPr="00B11C0D">
        <w:rPr>
          <w:rStyle w:val="Statainlinecas-sChar"/>
        </w:rPr>
        <w:t>margins</w:t>
      </w:r>
      <w:r w:rsidR="008E3669">
        <w:t xml:space="preserve"> can compute</w:t>
      </w:r>
      <w:r w:rsidR="00932BE6">
        <w:t>.</w:t>
      </w:r>
    </w:p>
    <w:p w:rsidR="00A171ED" w:rsidRPr="00493CFB" w:rsidRDefault="00932BE6" w:rsidP="00493CFB">
      <w:pPr>
        <w:pStyle w:val="Numberedhanging"/>
        <w:widowControl/>
        <w:autoSpaceDE/>
        <w:autoSpaceDN/>
        <w:adjustRightInd/>
        <w:spacing w:before="0" w:after="0"/>
      </w:pPr>
      <w:r>
        <w:t xml:space="preserve">Add </w:t>
      </w:r>
      <w:proofErr w:type="gramStart"/>
      <w:r w:rsidRPr="00B11C0D">
        <w:rPr>
          <w:rStyle w:val="Statainlinecas-sChar"/>
        </w:rPr>
        <w:t>gen(</w:t>
      </w:r>
      <w:proofErr w:type="gramEnd"/>
      <w:r w:rsidRPr="00B11C0D">
        <w:rPr>
          <w:rStyle w:val="Statainlinecas-sChar"/>
        </w:rPr>
        <w:t>)</w:t>
      </w:r>
      <w:r>
        <w:t xml:space="preserve"> option to </w:t>
      </w:r>
      <w:r w:rsidRPr="00B11C0D">
        <w:rPr>
          <w:rStyle w:val="Statainlinecas-sChar"/>
        </w:rPr>
        <w:t>margins</w:t>
      </w:r>
      <w:r>
        <w:t xml:space="preserve"> </w:t>
      </w:r>
      <w:r w:rsidR="00B11C0D">
        <w:t>to save any variables with its predictions</w:t>
      </w:r>
      <w:r w:rsidR="00493CFB">
        <w:t>.</w:t>
      </w:r>
      <w:r w:rsidR="00A171ED">
        <w:br w:type="page"/>
      </w:r>
    </w:p>
    <w:p w:rsidR="008E3669" w:rsidRDefault="008E3669" w:rsidP="00706F30">
      <w:pPr>
        <w:pStyle w:val="Heading1"/>
      </w:pPr>
      <w:bookmarkStart w:id="35" w:name="_Toc363647387"/>
      <w:r>
        <w:lastRenderedPageBreak/>
        <w:t>Linked marginal effects</w:t>
      </w:r>
      <w:bookmarkEnd w:id="35"/>
    </w:p>
    <w:p w:rsidR="009622A5" w:rsidRDefault="009622A5" w:rsidP="009622A5">
      <w:pPr>
        <w:pStyle w:val="ListParagraph"/>
        <w:numPr>
          <w:ilvl w:val="0"/>
          <w:numId w:val="22"/>
        </w:numPr>
      </w:pPr>
      <w:r>
        <w:t>As observed and at means are part of a continuum.</w:t>
      </w:r>
    </w:p>
    <w:p w:rsidR="009622A5" w:rsidRDefault="009622A5" w:rsidP="009622A5">
      <w:pPr>
        <w:pStyle w:val="ListParagraph"/>
        <w:numPr>
          <w:ilvl w:val="0"/>
          <w:numId w:val="22"/>
        </w:numPr>
      </w:pPr>
      <w:r>
        <w:t>It is too limiting to think of these as either/or.</w:t>
      </w:r>
    </w:p>
    <w:p w:rsidR="009622A5" w:rsidRDefault="009622A5" w:rsidP="009622A5">
      <w:pPr>
        <w:pStyle w:val="ListParagraph"/>
        <w:numPr>
          <w:ilvl w:val="0"/>
          <w:numId w:val="22"/>
        </w:numPr>
      </w:pPr>
      <w:r>
        <w:t>Consider "strongly linked" variables which are handled by factor variables.</w:t>
      </w:r>
    </w:p>
    <w:p w:rsidR="009622A5" w:rsidRPr="009622A5" w:rsidRDefault="009622A5" w:rsidP="009622A5">
      <w:pPr>
        <w:pStyle w:val="ListParagraph"/>
        <w:numPr>
          <w:ilvl w:val="0"/>
          <w:numId w:val="22"/>
        </w:numPr>
        <w:rPr>
          <w:rStyle w:val="StataInLine1"/>
          <w:rFonts w:asciiTheme="minorHAnsi" w:hAnsiTheme="minorHAnsi" w:cs="Times New Roman"/>
          <w:b w:val="0"/>
        </w:rPr>
      </w:pPr>
      <w:r>
        <w:t xml:space="preserve">Weakly linked variables can be handed with </w:t>
      </w:r>
      <w:r w:rsidRPr="009622A5">
        <w:rPr>
          <w:rStyle w:val="StataInLine1"/>
        </w:rPr>
        <w:t>at(x=gen())</w:t>
      </w:r>
    </w:p>
    <w:p w:rsidR="009622A5" w:rsidRDefault="009622A5" w:rsidP="009622A5"/>
    <w:p w:rsidR="009622A5" w:rsidRDefault="009622A5" w:rsidP="009622A5"/>
    <w:p w:rsidR="009622A5" w:rsidRDefault="009622A5" w:rsidP="009622A5"/>
    <w:p w:rsidR="009622A5" w:rsidRDefault="009622A5" w:rsidP="009622A5"/>
    <w:p w:rsidR="009622A5" w:rsidRDefault="009622A5" w:rsidP="009622A5"/>
    <w:p w:rsidR="009622A5" w:rsidRDefault="009622A5" w:rsidP="009622A5"/>
    <w:p w:rsidR="009622A5" w:rsidRDefault="009622A5" w:rsidP="009622A5"/>
    <w:p w:rsidR="009622A5" w:rsidRPr="009622A5" w:rsidRDefault="009622A5" w:rsidP="009622A5">
      <w:r>
        <w:t>Start with strongly linked variables...</w:t>
      </w:r>
    </w:p>
    <w:p w:rsidR="009622A5" w:rsidRDefault="009622A5">
      <w:pPr>
        <w:widowControl/>
        <w:autoSpaceDE/>
        <w:autoSpaceDN/>
        <w:adjustRightInd/>
        <w:spacing w:before="0" w:after="0"/>
      </w:pPr>
      <w:r>
        <w:br w:type="page"/>
      </w:r>
    </w:p>
    <w:p w:rsidR="009622A5" w:rsidRDefault="009622A5" w:rsidP="009622A5">
      <w:pPr>
        <w:pStyle w:val="Heading2"/>
      </w:pPr>
      <w:bookmarkStart w:id="36" w:name="_Toc363647388"/>
      <w:r>
        <w:lastRenderedPageBreak/>
        <w:t>Age and age-squared are strongly linked</w:t>
      </w:r>
      <w:bookmarkEnd w:id="36"/>
    </w:p>
    <w:p w:rsidR="009622A5" w:rsidRPr="009864C5" w:rsidRDefault="009622A5" w:rsidP="009622A5">
      <w:r>
        <w:tab/>
      </w:r>
      <w:r>
        <w:rPr>
          <w:noProof/>
        </w:rPr>
        <w:drawing>
          <wp:inline distT="0" distB="0" distL="0" distR="0" wp14:anchorId="28D63C14" wp14:editId="3DCB9DB0">
            <wp:extent cx="4861249" cy="4715493"/>
            <wp:effectExtent l="0" t="0" r="0" b="9525"/>
            <wp:docPr id="8" name="Picture 8" descr="D:\Bookshelf_LS\Figures\Images\Binary_RHS\x-x-squared\png\Bin-xsquared-topview-q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D:\Bookshelf_LS\Figures\Images\Binary_RHS\x-x-squared\png\Bin-xsquared-topview-q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034" cy="47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2A5" w:rsidRDefault="009622A5">
      <w:pPr>
        <w:widowControl/>
        <w:autoSpaceDE/>
        <w:autoSpaceDN/>
        <w:adjustRightInd/>
        <w:spacing w:before="0" w:after="0"/>
        <w:rPr>
          <w:rFonts w:asciiTheme="majorHAnsi" w:hAnsiTheme="majorHAnsi" w:cs="Arial"/>
          <w:b/>
          <w:bCs/>
          <w:i/>
          <w:color w:val="216087"/>
          <w:sz w:val="44"/>
          <w:szCs w:val="44"/>
        </w:rPr>
      </w:pPr>
      <w:r>
        <w:br w:type="page"/>
      </w:r>
    </w:p>
    <w:p w:rsidR="009622A5" w:rsidRDefault="009622A5" w:rsidP="009622A5">
      <w:pPr>
        <w:pStyle w:val="Heading3"/>
      </w:pPr>
      <w:bookmarkStart w:id="37" w:name="_Toc363647389"/>
      <w:r>
        <w:lastRenderedPageBreak/>
        <w:t>Leading to</w:t>
      </w:r>
      <w:bookmarkEnd w:id="37"/>
    </w:p>
    <w:p w:rsidR="009622A5" w:rsidRDefault="009622A5" w:rsidP="009622A5">
      <w:r>
        <w:tab/>
      </w:r>
      <w:r>
        <w:rPr>
          <w:noProof/>
        </w:rPr>
        <w:drawing>
          <wp:inline distT="0" distB="0" distL="0" distR="0" wp14:anchorId="476D3B49" wp14:editId="44882AE6">
            <wp:extent cx="6858000" cy="3822192"/>
            <wp:effectExtent l="0" t="0" r="0" b="6985"/>
            <wp:docPr id="9" name="Picture 9" descr="D:\Bookshelf_LS\Figures\Images\Binary_RHS\x-x-squared\png\Bin-xsquared-side-q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D:\Bookshelf_LS\Figures\Images\Binary_RHS\x-x-squared\png\Bin-xsquared-side-q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2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2A5" w:rsidRDefault="009622A5" w:rsidP="009622A5">
      <w:r>
        <w:t xml:space="preserve">Which </w:t>
      </w:r>
      <w:r w:rsidRPr="009622A5">
        <w:rPr>
          <w:rStyle w:val="StataInLine1"/>
        </w:rPr>
        <w:t>margins</w:t>
      </w:r>
      <w:r>
        <w:t xml:space="preserve"> with factor variables handles with ease.</w:t>
      </w:r>
    </w:p>
    <w:p w:rsidR="009622A5" w:rsidRDefault="009622A5">
      <w:pPr>
        <w:widowControl/>
        <w:autoSpaceDE/>
        <w:autoSpaceDN/>
        <w:adjustRightInd/>
        <w:spacing w:before="0" w:after="0"/>
      </w:pPr>
      <w:r>
        <w:br w:type="page"/>
      </w:r>
    </w:p>
    <w:p w:rsidR="005F6873" w:rsidRDefault="00706F30" w:rsidP="00706F30">
      <w:pPr>
        <w:pStyle w:val="Heading2"/>
      </w:pPr>
      <w:bookmarkStart w:id="38" w:name="_Toc363647390"/>
      <w:r>
        <w:lastRenderedPageBreak/>
        <w:t xml:space="preserve">Modeling the </w:t>
      </w:r>
      <w:r w:rsidR="009622A5">
        <w:t xml:space="preserve">effect of height and weight on </w:t>
      </w:r>
      <w:r>
        <w:t>arthritis</w:t>
      </w:r>
      <w:bookmarkEnd w:id="38"/>
    </w:p>
    <w:p w:rsidR="005F6873" w:rsidRDefault="005F6873" w:rsidP="00B11C0D">
      <w:pPr>
        <w:pStyle w:val="Fix16paragraph"/>
      </w:pPr>
      <w:proofErr w:type="gramStart"/>
      <w:r w:rsidRPr="005F6873">
        <w:t>logit</w:t>
      </w:r>
      <w:proofErr w:type="gramEnd"/>
      <w:r w:rsidRPr="005F6873">
        <w:t xml:space="preserve"> arthritis c.age </w:t>
      </w:r>
      <w:proofErr w:type="spellStart"/>
      <w:r w:rsidRPr="005F6873">
        <w:t>i.female</w:t>
      </w:r>
      <w:proofErr w:type="spellEnd"/>
      <w:r w:rsidRPr="005F6873">
        <w:t xml:space="preserve"> i.ed3cat height weight</w:t>
      </w:r>
    </w:p>
    <w:p w:rsidR="005F6873" w:rsidRDefault="005F6873" w:rsidP="00FC55D7">
      <w:pPr>
        <w:pStyle w:val="Heading3"/>
      </w:pPr>
      <w:bookmarkStart w:id="39" w:name="_Toc363647391"/>
      <w:r>
        <w:t>The question</w:t>
      </w:r>
      <w:bookmarkEnd w:id="39"/>
    </w:p>
    <w:p w:rsidR="005F6873" w:rsidRDefault="005F6873" w:rsidP="005F6873">
      <w:r>
        <w:t xml:space="preserve">Does height </w:t>
      </w:r>
      <w:r w:rsidR="009622A5">
        <w:t xml:space="preserve">"by itself" </w:t>
      </w:r>
      <w:r>
        <w:t>increase the probability of arthritis?</w:t>
      </w:r>
    </w:p>
    <w:p w:rsidR="005F6873" w:rsidRDefault="005F6873" w:rsidP="00FC55D7">
      <w:pPr>
        <w:pStyle w:val="Heading3"/>
      </w:pPr>
      <w:bookmarkStart w:id="40" w:name="_Toc363647392"/>
      <w:r>
        <w:t>The problem</w:t>
      </w:r>
      <w:bookmarkEnd w:id="40"/>
    </w:p>
    <w:p w:rsidR="005F6873" w:rsidRDefault="00B11C0D" w:rsidP="005F6873">
      <w:r>
        <w:t>1. H</w:t>
      </w:r>
      <w:r w:rsidR="005F6873">
        <w:t>eight and weight are linked</w:t>
      </w:r>
      <w:r>
        <w:t>.</w:t>
      </w:r>
    </w:p>
    <w:p w:rsidR="00B11C0D" w:rsidRDefault="00B11C0D" w:rsidP="005F6873">
      <w:r>
        <w:t>2. I</w:t>
      </w:r>
      <w:r w:rsidR="005F6873">
        <w:t>ncreasing height, holding weight constant</w:t>
      </w:r>
      <w:r>
        <w:t xml:space="preserve"> is</w:t>
      </w:r>
      <w:r w:rsidR="009622A5">
        <w:t xml:space="preserve"> not</w:t>
      </w:r>
      <w:r>
        <w:t xml:space="preserve"> the question.</w:t>
      </w:r>
    </w:p>
    <w:p w:rsidR="00706F30" w:rsidRDefault="009622A5" w:rsidP="005F6873">
      <w:r>
        <w:t>3</w:t>
      </w:r>
      <w:r w:rsidR="00B11C0D">
        <w:t>. A</w:t>
      </w:r>
      <w:r w:rsidR="005F6873">
        <w:t>llow height to increase and let weight increase a corresponding amount.</w:t>
      </w:r>
    </w:p>
    <w:p w:rsidR="009622A5" w:rsidRDefault="009622A5" w:rsidP="009622A5">
      <w:pPr>
        <w:pStyle w:val="ListParagraph"/>
        <w:numPr>
          <w:ilvl w:val="0"/>
          <w:numId w:val="23"/>
        </w:numPr>
      </w:pPr>
      <w:r>
        <w:t>The type of problem has many applications.</w:t>
      </w:r>
    </w:p>
    <w:p w:rsidR="00706F30" w:rsidRDefault="00706F30">
      <w:pPr>
        <w:widowControl/>
        <w:autoSpaceDE/>
        <w:autoSpaceDN/>
        <w:adjustRightInd/>
        <w:spacing w:before="0" w:after="0"/>
      </w:pPr>
      <w:r>
        <w:br w:type="page"/>
      </w:r>
    </w:p>
    <w:p w:rsidR="001000CD" w:rsidRDefault="00B11C0D" w:rsidP="00FC55D7">
      <w:pPr>
        <w:pStyle w:val="Heading3"/>
      </w:pPr>
      <w:bookmarkStart w:id="41" w:name="_Toc363647393"/>
      <w:r>
        <w:lastRenderedPageBreak/>
        <w:t>Estimate the model</w:t>
      </w:r>
      <w:bookmarkEnd w:id="41"/>
    </w:p>
    <w:p w:rsidR="005F6873" w:rsidRDefault="005F6873" w:rsidP="005F6873">
      <w:pPr>
        <w:pStyle w:val="Fix14para"/>
      </w:pPr>
      <w:r>
        <w:t xml:space="preserve">. </w:t>
      </w:r>
      <w:proofErr w:type="gramStart"/>
      <w:r>
        <w:t>sysuse</w:t>
      </w:r>
      <w:proofErr w:type="gramEnd"/>
      <w:r>
        <w:t xml:space="preserve"> svyhrs3, clear</w:t>
      </w:r>
    </w:p>
    <w:p w:rsidR="005F6873" w:rsidRDefault="005F6873" w:rsidP="005F6873">
      <w:pPr>
        <w:pStyle w:val="Fix14para"/>
      </w:pPr>
      <w:r>
        <w:t xml:space="preserve">. </w:t>
      </w:r>
      <w:proofErr w:type="spellStart"/>
      <w:proofErr w:type="gramStart"/>
      <w:r>
        <w:t>svyset</w:t>
      </w:r>
      <w:proofErr w:type="spellEnd"/>
      <w:proofErr w:type="gramEnd"/>
      <w:r>
        <w:t xml:space="preserve"> secu [</w:t>
      </w:r>
      <w:proofErr w:type="spellStart"/>
      <w:r>
        <w:t>pweight</w:t>
      </w:r>
      <w:proofErr w:type="spellEnd"/>
      <w:r>
        <w:t>=</w:t>
      </w:r>
      <w:proofErr w:type="spellStart"/>
      <w:r>
        <w:t>kwgtr</w:t>
      </w:r>
      <w:proofErr w:type="spellEnd"/>
      <w:r>
        <w:t>], strata(stratum) ///</w:t>
      </w:r>
    </w:p>
    <w:p w:rsidR="00B11C0D" w:rsidRDefault="005F6873" w:rsidP="005F6873">
      <w:pPr>
        <w:pStyle w:val="Fix14para"/>
      </w:pPr>
      <w:r>
        <w:t xml:space="preserve">&gt;     </w:t>
      </w:r>
      <w:proofErr w:type="spellStart"/>
      <w:proofErr w:type="gramStart"/>
      <w:r>
        <w:t>vce</w:t>
      </w:r>
      <w:proofErr w:type="spellEnd"/>
      <w:r>
        <w:t>(</w:t>
      </w:r>
      <w:proofErr w:type="gramEnd"/>
      <w:r>
        <w:t xml:space="preserve">linearized) </w:t>
      </w:r>
      <w:proofErr w:type="spellStart"/>
      <w:r>
        <w:t>singleunit</w:t>
      </w:r>
      <w:proofErr w:type="spellEnd"/>
      <w:r>
        <w:t>(missing)</w:t>
      </w:r>
    </w:p>
    <w:p w:rsidR="005F6873" w:rsidRDefault="005F6873" w:rsidP="005F6873">
      <w:pPr>
        <w:pStyle w:val="Fix14para"/>
      </w:pPr>
      <w:r>
        <w:t xml:space="preserve">. </w:t>
      </w:r>
      <w:proofErr w:type="gramStart"/>
      <w:r>
        <w:t>svy</w:t>
      </w:r>
      <w:proofErr w:type="gramEnd"/>
      <w:r>
        <w:t xml:space="preserve">: logit arthritis c.age </w:t>
      </w:r>
      <w:proofErr w:type="spellStart"/>
      <w:r>
        <w:t>i.female</w:t>
      </w:r>
      <w:proofErr w:type="spellEnd"/>
      <w:r>
        <w:t xml:space="preserve"> i.ed3cat height weight</w:t>
      </w:r>
    </w:p>
    <w:p w:rsidR="005F6873" w:rsidRDefault="005F6873" w:rsidP="005F6873">
      <w:pPr>
        <w:pStyle w:val="Fix14para"/>
      </w:pPr>
      <w:r>
        <w:t xml:space="preserve">. </w:t>
      </w:r>
      <w:proofErr w:type="gramStart"/>
      <w:r>
        <w:t>estimates</w:t>
      </w:r>
      <w:proofErr w:type="gramEnd"/>
      <w:r>
        <w:t xml:space="preserve"> store </w:t>
      </w:r>
      <w:proofErr w:type="spellStart"/>
      <w:r>
        <w:t>lgt</w:t>
      </w:r>
      <w:proofErr w:type="spellEnd"/>
    </w:p>
    <w:p w:rsidR="005F6873" w:rsidRDefault="005F6873" w:rsidP="00FC55D7">
      <w:pPr>
        <w:pStyle w:val="Heading3"/>
      </w:pPr>
      <w:bookmarkStart w:id="42" w:name="_Toc363647394"/>
      <w:r>
        <w:t>Predict weight</w:t>
      </w:r>
      <w:r w:rsidR="00A171ED">
        <w:t xml:space="preserve"> from height</w:t>
      </w:r>
      <w:bookmarkEnd w:id="42"/>
    </w:p>
    <w:p w:rsidR="005F6873" w:rsidRDefault="005F6873" w:rsidP="005F6873">
      <w:pPr>
        <w:pStyle w:val="Fix14para"/>
      </w:pPr>
      <w:r>
        <w:t xml:space="preserve">. </w:t>
      </w:r>
      <w:proofErr w:type="gramStart"/>
      <w:r>
        <w:t>svy</w:t>
      </w:r>
      <w:proofErr w:type="gramEnd"/>
      <w:r>
        <w:t xml:space="preserve">: </w:t>
      </w:r>
      <w:proofErr w:type="spellStart"/>
      <w:r>
        <w:t>reg</w:t>
      </w:r>
      <w:proofErr w:type="spellEnd"/>
      <w:r>
        <w:t xml:space="preserve"> weight height</w:t>
      </w:r>
    </w:p>
    <w:p w:rsidR="005F6873" w:rsidRDefault="005F6873" w:rsidP="005F6873">
      <w:pPr>
        <w:pStyle w:val="Fix14para"/>
      </w:pPr>
      <w:r>
        <w:t xml:space="preserve">. </w:t>
      </w:r>
      <w:proofErr w:type="gramStart"/>
      <w:r>
        <w:t>local</w:t>
      </w:r>
      <w:proofErr w:type="gramEnd"/>
      <w:r>
        <w:t xml:space="preserve"> a = _b[_con]</w:t>
      </w:r>
    </w:p>
    <w:p w:rsidR="005F6873" w:rsidRDefault="005F6873" w:rsidP="005F6873">
      <w:pPr>
        <w:pStyle w:val="Fix14para"/>
      </w:pPr>
      <w:r>
        <w:t xml:space="preserve">. </w:t>
      </w:r>
      <w:proofErr w:type="gramStart"/>
      <w:r>
        <w:t>local</w:t>
      </w:r>
      <w:proofErr w:type="gramEnd"/>
      <w:r>
        <w:t xml:space="preserve"> b = _b[height]</w:t>
      </w:r>
    </w:p>
    <w:p w:rsidR="005F6873" w:rsidRDefault="00706F30" w:rsidP="00FC55D7">
      <w:pPr>
        <w:pStyle w:val="Heading3"/>
      </w:pPr>
      <w:bookmarkStart w:id="43" w:name="_Toc363647395"/>
      <w:r>
        <w:t xml:space="preserve">Compute std. dev. of </w:t>
      </w:r>
      <w:r w:rsidR="005F6873">
        <w:t>height</w:t>
      </w:r>
      <w:bookmarkEnd w:id="43"/>
    </w:p>
    <w:p w:rsidR="005F6873" w:rsidRDefault="005F6873" w:rsidP="005F6873">
      <w:pPr>
        <w:pStyle w:val="Fix14para"/>
      </w:pPr>
      <w:r>
        <w:t xml:space="preserve">. </w:t>
      </w:r>
      <w:proofErr w:type="gramStart"/>
      <w:r>
        <w:t>svy</w:t>
      </w:r>
      <w:proofErr w:type="gramEnd"/>
      <w:r>
        <w:t>: mean height</w:t>
      </w:r>
    </w:p>
    <w:p w:rsidR="005F6873" w:rsidRDefault="005F6873" w:rsidP="005F6873">
      <w:pPr>
        <w:pStyle w:val="Fix14para"/>
      </w:pPr>
      <w:r>
        <w:t xml:space="preserve">. </w:t>
      </w:r>
      <w:proofErr w:type="spellStart"/>
      <w:proofErr w:type="gramStart"/>
      <w:r>
        <w:t>estat</w:t>
      </w:r>
      <w:proofErr w:type="spellEnd"/>
      <w:proofErr w:type="gramEnd"/>
      <w:r>
        <w:t xml:space="preserve"> </w:t>
      </w:r>
      <w:proofErr w:type="spellStart"/>
      <w:r>
        <w:t>sd</w:t>
      </w:r>
      <w:proofErr w:type="spellEnd"/>
    </w:p>
    <w:p w:rsidR="005F6873" w:rsidRDefault="005F6873" w:rsidP="005F6873">
      <w:pPr>
        <w:pStyle w:val="Fix14para"/>
      </w:pPr>
      <w:r>
        <w:t xml:space="preserve">. </w:t>
      </w:r>
      <w:proofErr w:type="gramStart"/>
      <w:r>
        <w:t>local</w:t>
      </w:r>
      <w:proofErr w:type="gramEnd"/>
      <w:r>
        <w:t xml:space="preserve"> </w:t>
      </w:r>
      <w:proofErr w:type="spellStart"/>
      <w:r>
        <w:t>sd</w:t>
      </w:r>
      <w:proofErr w:type="spellEnd"/>
      <w:r>
        <w:t xml:space="preserve"> = el(r(</w:t>
      </w:r>
      <w:proofErr w:type="spellStart"/>
      <w:r>
        <w:t>sd</w:t>
      </w:r>
      <w:proofErr w:type="spellEnd"/>
      <w:r>
        <w:t>),1,1)</w:t>
      </w:r>
    </w:p>
    <w:p w:rsidR="00136155" w:rsidRDefault="00136155" w:rsidP="00136155">
      <w:pPr>
        <w:pStyle w:val="Fix14para"/>
      </w:pPr>
      <w:r>
        <w:t xml:space="preserve">. </w:t>
      </w:r>
      <w:proofErr w:type="gramStart"/>
      <w:r>
        <w:t>estimates</w:t>
      </w:r>
      <w:proofErr w:type="gramEnd"/>
      <w:r>
        <w:t xml:space="preserve"> restore </w:t>
      </w:r>
      <w:proofErr w:type="spellStart"/>
      <w:r>
        <w:t>lgt</w:t>
      </w:r>
      <w:proofErr w:type="spellEnd"/>
    </w:p>
    <w:p w:rsidR="00B11C0D" w:rsidRDefault="00B11C0D">
      <w:pPr>
        <w:widowControl/>
        <w:autoSpaceDE/>
        <w:autoSpaceDN/>
        <w:adjustRightInd/>
        <w:spacing w:before="0" w:after="0"/>
        <w:rPr>
          <w:rFonts w:ascii="Courier New" w:eastAsiaTheme="minorEastAsia" w:hAnsi="Courier New" w:cs="Courier New"/>
          <w:b/>
          <w:sz w:val="28"/>
          <w:szCs w:val="26"/>
        </w:rPr>
      </w:pPr>
      <w:r>
        <w:br w:type="page"/>
      </w:r>
    </w:p>
    <w:p w:rsidR="00136155" w:rsidRDefault="00136155" w:rsidP="00136155">
      <w:pPr>
        <w:pStyle w:val="Heading4"/>
      </w:pPr>
      <w:r>
        <w:lastRenderedPageBreak/>
        <w:t>Compute predicted probabilities</w:t>
      </w:r>
    </w:p>
    <w:p w:rsidR="005F6873" w:rsidRDefault="005F6873" w:rsidP="005F6873">
      <w:pPr>
        <w:pStyle w:val="Fix14para"/>
      </w:pPr>
      <w:r>
        <w:t xml:space="preserve">. </w:t>
      </w:r>
      <w:proofErr w:type="gramStart"/>
      <w:r>
        <w:t>mtable</w:t>
      </w:r>
      <w:proofErr w:type="gramEnd"/>
      <w:r>
        <w:t>, ///</w:t>
      </w:r>
    </w:p>
    <w:p w:rsidR="00706F30" w:rsidRDefault="00706F30" w:rsidP="005F6873">
      <w:pPr>
        <w:pStyle w:val="Fix14para"/>
      </w:pPr>
    </w:p>
    <w:p w:rsidR="005F6873" w:rsidRDefault="005F6873" w:rsidP="005F6873">
      <w:pPr>
        <w:pStyle w:val="Fix14para"/>
        <w:rPr>
          <w:rStyle w:val="redcas-r"/>
        </w:rPr>
      </w:pPr>
      <w:r w:rsidRPr="00706F30">
        <w:rPr>
          <w:rStyle w:val="redcas-r"/>
        </w:rPr>
        <w:t xml:space="preserve">&gt; /// </w:t>
      </w:r>
      <w:r w:rsidR="00A171ED" w:rsidRPr="00706F30">
        <w:rPr>
          <w:rStyle w:val="redcas-r"/>
        </w:rPr>
        <w:t xml:space="preserve">predict at </w:t>
      </w:r>
      <w:r w:rsidRPr="00706F30">
        <w:rPr>
          <w:rStyle w:val="redcas-r"/>
        </w:rPr>
        <w:t>observed</w:t>
      </w:r>
    </w:p>
    <w:p w:rsidR="009622A5" w:rsidRPr="00706F30" w:rsidRDefault="009622A5" w:rsidP="005F6873">
      <w:pPr>
        <w:pStyle w:val="Fix14para"/>
        <w:rPr>
          <w:rStyle w:val="redcas-r"/>
        </w:rPr>
      </w:pPr>
      <w:r>
        <w:rPr>
          <w:rStyle w:val="redcas-r"/>
        </w:rPr>
        <w:t>&gt; ///</w:t>
      </w:r>
    </w:p>
    <w:p w:rsidR="00DC7ED1" w:rsidRPr="00DC7ED1" w:rsidRDefault="005F6873" w:rsidP="005F6873">
      <w:pPr>
        <w:pStyle w:val="Fix14para"/>
        <w:rPr>
          <w:rStyle w:val="redcas-r"/>
        </w:rPr>
      </w:pPr>
      <w:r w:rsidRPr="00DC7ED1">
        <w:rPr>
          <w:rStyle w:val="redcas-r"/>
        </w:rPr>
        <w:t xml:space="preserve">&gt;     </w:t>
      </w:r>
      <w:proofErr w:type="gramStart"/>
      <w:r w:rsidRPr="00DC7ED1">
        <w:rPr>
          <w:rStyle w:val="redcas-r"/>
        </w:rPr>
        <w:t>at(</w:t>
      </w:r>
      <w:proofErr w:type="gramEnd"/>
      <w:r w:rsidRPr="00DC7ED1">
        <w:rPr>
          <w:rStyle w:val="redcas-r"/>
        </w:rPr>
        <w:t xml:space="preserve"> height=gen(height) </w:t>
      </w:r>
      <w:r w:rsidR="009622A5">
        <w:rPr>
          <w:rStyle w:val="redcas-r"/>
        </w:rPr>
        <w:t xml:space="preserve"> </w:t>
      </w:r>
      <w:r w:rsidR="00DC7ED1" w:rsidRPr="00DC7ED1">
        <w:rPr>
          <w:rStyle w:val="redcas-r"/>
        </w:rPr>
        <w:t>///</w:t>
      </w:r>
    </w:p>
    <w:p w:rsidR="005F6873" w:rsidRDefault="00DC7ED1" w:rsidP="005F6873">
      <w:pPr>
        <w:pStyle w:val="Fix14para"/>
        <w:rPr>
          <w:rStyle w:val="redcas-r"/>
        </w:rPr>
      </w:pPr>
      <w:r w:rsidRPr="00DC7ED1">
        <w:rPr>
          <w:rStyle w:val="redcas-r"/>
        </w:rPr>
        <w:t xml:space="preserve">&gt;    </w:t>
      </w:r>
      <w:r w:rsidR="005F6873" w:rsidRPr="00DC7ED1">
        <w:rPr>
          <w:rStyle w:val="redcas-r"/>
        </w:rPr>
        <w:t xml:space="preserve">     weight=</w:t>
      </w:r>
      <w:proofErr w:type="gramStart"/>
      <w:r w:rsidR="005F6873" w:rsidRPr="00DC7ED1">
        <w:rPr>
          <w:rStyle w:val="redcas-r"/>
        </w:rPr>
        <w:t>gen(</w:t>
      </w:r>
      <w:proofErr w:type="gramEnd"/>
      <w:r w:rsidR="005F6873" w:rsidRPr="00DC7ED1">
        <w:rPr>
          <w:rStyle w:val="redcas-r"/>
        </w:rPr>
        <w:t>weight)) ///</w:t>
      </w:r>
    </w:p>
    <w:p w:rsidR="009622A5" w:rsidRPr="00DC7ED1" w:rsidRDefault="009622A5" w:rsidP="005F6873">
      <w:pPr>
        <w:pStyle w:val="Fix14para"/>
        <w:rPr>
          <w:rStyle w:val="redcas-r"/>
        </w:rPr>
      </w:pPr>
      <w:r w:rsidRPr="00DC7ED1">
        <w:rPr>
          <w:rStyle w:val="redcas-r"/>
        </w:rPr>
        <w:t>&gt;</w:t>
      </w:r>
    </w:p>
    <w:p w:rsidR="005F6873" w:rsidRPr="00DC7ED1" w:rsidRDefault="005F6873" w:rsidP="005F6873">
      <w:pPr>
        <w:pStyle w:val="Fix14para"/>
        <w:rPr>
          <w:rStyle w:val="green"/>
        </w:rPr>
      </w:pPr>
      <w:r w:rsidRPr="00DC7ED1">
        <w:rPr>
          <w:rStyle w:val="green"/>
        </w:rPr>
        <w:t>&gt; /// change height only</w:t>
      </w:r>
    </w:p>
    <w:p w:rsidR="009622A5" w:rsidRDefault="009622A5" w:rsidP="009622A5">
      <w:pPr>
        <w:pStyle w:val="Fix14para"/>
      </w:pPr>
      <w:r w:rsidRPr="00DC7ED1">
        <w:rPr>
          <w:rStyle w:val="green"/>
        </w:rPr>
        <w:t>&gt; ///</w:t>
      </w:r>
    </w:p>
    <w:p w:rsidR="00DC7ED1" w:rsidRPr="00DC7ED1" w:rsidRDefault="005F6873" w:rsidP="005F6873">
      <w:pPr>
        <w:pStyle w:val="Fix14para"/>
        <w:rPr>
          <w:rStyle w:val="green"/>
        </w:rPr>
      </w:pPr>
      <w:r w:rsidRPr="00DC7ED1">
        <w:rPr>
          <w:rStyle w:val="green"/>
        </w:rPr>
        <w:t xml:space="preserve">&gt;     </w:t>
      </w:r>
      <w:proofErr w:type="gramStart"/>
      <w:r w:rsidRPr="00DC7ED1">
        <w:rPr>
          <w:rStyle w:val="green"/>
        </w:rPr>
        <w:t>at(</w:t>
      </w:r>
      <w:proofErr w:type="gramEnd"/>
      <w:r w:rsidRPr="00DC7ED1">
        <w:rPr>
          <w:rStyle w:val="green"/>
        </w:rPr>
        <w:t xml:space="preserve"> height=gen(height+`</w:t>
      </w:r>
      <w:proofErr w:type="spellStart"/>
      <w:r w:rsidRPr="00DC7ED1">
        <w:rPr>
          <w:rStyle w:val="green"/>
        </w:rPr>
        <w:t>sd</w:t>
      </w:r>
      <w:proofErr w:type="spellEnd"/>
      <w:r w:rsidRPr="00DC7ED1">
        <w:rPr>
          <w:rStyle w:val="green"/>
        </w:rPr>
        <w:t xml:space="preserve">') </w:t>
      </w:r>
      <w:r w:rsidR="00DC7ED1" w:rsidRPr="00DC7ED1">
        <w:rPr>
          <w:rStyle w:val="green"/>
        </w:rPr>
        <w:t>///</w:t>
      </w:r>
    </w:p>
    <w:p w:rsidR="005F6873" w:rsidRPr="00DC7ED1" w:rsidRDefault="00DC7ED1" w:rsidP="005F6873">
      <w:pPr>
        <w:pStyle w:val="Fix14para"/>
        <w:rPr>
          <w:rStyle w:val="green"/>
        </w:rPr>
      </w:pPr>
      <w:r w:rsidRPr="00DC7ED1">
        <w:rPr>
          <w:rStyle w:val="green"/>
        </w:rPr>
        <w:t xml:space="preserve">&gt;         </w:t>
      </w:r>
      <w:r w:rsidR="005F6873" w:rsidRPr="00DC7ED1">
        <w:rPr>
          <w:rStyle w:val="green"/>
        </w:rPr>
        <w:t>weight=</w:t>
      </w:r>
      <w:proofErr w:type="gramStart"/>
      <w:r w:rsidR="005F6873" w:rsidRPr="00DC7ED1">
        <w:rPr>
          <w:rStyle w:val="green"/>
        </w:rPr>
        <w:t>gen(</w:t>
      </w:r>
      <w:proofErr w:type="gramEnd"/>
      <w:r w:rsidR="005F6873" w:rsidRPr="00DC7ED1">
        <w:rPr>
          <w:rStyle w:val="green"/>
        </w:rPr>
        <w:t xml:space="preserve">weight)) </w:t>
      </w:r>
      <w:r w:rsidR="009622A5">
        <w:rPr>
          <w:rStyle w:val="green"/>
        </w:rPr>
        <w:t xml:space="preserve">    </w:t>
      </w:r>
      <w:r w:rsidR="005F6873" w:rsidRPr="00DC7ED1">
        <w:rPr>
          <w:rStyle w:val="green"/>
        </w:rPr>
        <w:t>///</w:t>
      </w:r>
    </w:p>
    <w:p w:rsidR="00DC7ED1" w:rsidRDefault="009622A5" w:rsidP="005F6873">
      <w:pPr>
        <w:pStyle w:val="Fix14para"/>
      </w:pPr>
      <w:r w:rsidRPr="00DC7ED1">
        <w:rPr>
          <w:rStyle w:val="green"/>
        </w:rPr>
        <w:t>&gt;</w:t>
      </w:r>
    </w:p>
    <w:p w:rsidR="005F6873" w:rsidRDefault="005F6873" w:rsidP="005F6873">
      <w:pPr>
        <w:pStyle w:val="Fix14para"/>
        <w:rPr>
          <w:rStyle w:val="Bluecas-b"/>
        </w:rPr>
      </w:pPr>
      <w:r w:rsidRPr="00DC7ED1">
        <w:rPr>
          <w:rStyle w:val="Bluecas-b"/>
        </w:rPr>
        <w:t xml:space="preserve">&gt; /// </w:t>
      </w:r>
      <w:r w:rsidR="00A171ED" w:rsidRPr="00DC7ED1">
        <w:rPr>
          <w:rStyle w:val="Bluecas-b"/>
        </w:rPr>
        <w:t xml:space="preserve">change height and </w:t>
      </w:r>
      <w:r w:rsidRPr="00DC7ED1">
        <w:rPr>
          <w:rStyle w:val="Bluecas-b"/>
        </w:rPr>
        <w:t>weight</w:t>
      </w:r>
    </w:p>
    <w:p w:rsidR="009622A5" w:rsidRPr="00DC7ED1" w:rsidRDefault="009622A5" w:rsidP="005F6873">
      <w:pPr>
        <w:pStyle w:val="Fix14para"/>
        <w:rPr>
          <w:rStyle w:val="Bluecas-b"/>
        </w:rPr>
      </w:pPr>
      <w:r w:rsidRPr="00DC7ED1">
        <w:rPr>
          <w:rStyle w:val="Bluecas-b"/>
        </w:rPr>
        <w:t>&gt; ///</w:t>
      </w:r>
    </w:p>
    <w:p w:rsidR="00DC7ED1" w:rsidRPr="00DC7ED1" w:rsidRDefault="005F6873" w:rsidP="005F6873">
      <w:pPr>
        <w:pStyle w:val="Fix14para"/>
        <w:rPr>
          <w:rStyle w:val="Bluecas-b"/>
        </w:rPr>
      </w:pPr>
      <w:r w:rsidRPr="00DC7ED1">
        <w:rPr>
          <w:rStyle w:val="Bluecas-b"/>
        </w:rPr>
        <w:t xml:space="preserve">&gt;     </w:t>
      </w:r>
      <w:proofErr w:type="gramStart"/>
      <w:r w:rsidRPr="00DC7ED1">
        <w:rPr>
          <w:rStyle w:val="Bluecas-b"/>
        </w:rPr>
        <w:t>at(</w:t>
      </w:r>
      <w:proofErr w:type="gramEnd"/>
      <w:r w:rsidRPr="00DC7ED1">
        <w:rPr>
          <w:rStyle w:val="Bluecas-b"/>
        </w:rPr>
        <w:t xml:space="preserve"> height=gen(height+`</w:t>
      </w:r>
      <w:proofErr w:type="spellStart"/>
      <w:r w:rsidRPr="00DC7ED1">
        <w:rPr>
          <w:rStyle w:val="Bluecas-b"/>
        </w:rPr>
        <w:t>sd</w:t>
      </w:r>
      <w:proofErr w:type="spellEnd"/>
      <w:r w:rsidRPr="00DC7ED1">
        <w:rPr>
          <w:rStyle w:val="Bluecas-b"/>
        </w:rPr>
        <w:t xml:space="preserve">') </w:t>
      </w:r>
      <w:r w:rsidR="00DC7ED1" w:rsidRPr="00DC7ED1">
        <w:rPr>
          <w:rStyle w:val="Bluecas-b"/>
        </w:rPr>
        <w:t>///</w:t>
      </w:r>
    </w:p>
    <w:p w:rsidR="005F6873" w:rsidRPr="00DC7ED1" w:rsidRDefault="00DC7ED1" w:rsidP="005F6873">
      <w:pPr>
        <w:pStyle w:val="Fix14para"/>
        <w:rPr>
          <w:rStyle w:val="Bluecas-b"/>
        </w:rPr>
      </w:pPr>
      <w:r w:rsidRPr="00DC7ED1">
        <w:rPr>
          <w:rStyle w:val="Bluecas-b"/>
        </w:rPr>
        <w:t xml:space="preserve">          </w:t>
      </w:r>
      <w:proofErr w:type="gramStart"/>
      <w:r w:rsidR="005F6873" w:rsidRPr="00DC7ED1">
        <w:rPr>
          <w:rStyle w:val="Bluecas-b"/>
        </w:rPr>
        <w:t>weight=</w:t>
      </w:r>
      <w:proofErr w:type="gramEnd"/>
      <w:r w:rsidR="005F6873" w:rsidRPr="00DC7ED1">
        <w:rPr>
          <w:rStyle w:val="Bluecas-b"/>
        </w:rPr>
        <w:t>gen(`</w:t>
      </w:r>
      <w:proofErr w:type="spellStart"/>
      <w:r w:rsidR="005F6873" w:rsidRPr="00DC7ED1">
        <w:rPr>
          <w:rStyle w:val="Bluecas-b"/>
        </w:rPr>
        <w:t>a'+`b</w:t>
      </w:r>
      <w:proofErr w:type="spellEnd"/>
      <w:r w:rsidR="005F6873" w:rsidRPr="00DC7ED1">
        <w:rPr>
          <w:rStyle w:val="Bluecas-b"/>
        </w:rPr>
        <w:t>'*(height +`</w:t>
      </w:r>
      <w:proofErr w:type="spellStart"/>
      <w:r w:rsidR="005F6873" w:rsidRPr="00DC7ED1">
        <w:rPr>
          <w:rStyle w:val="Bluecas-b"/>
        </w:rPr>
        <w:t>sd</w:t>
      </w:r>
      <w:proofErr w:type="spellEnd"/>
      <w:r w:rsidR="005F6873" w:rsidRPr="00DC7ED1">
        <w:rPr>
          <w:rStyle w:val="Bluecas-b"/>
        </w:rPr>
        <w:t>')) ) post</w:t>
      </w:r>
    </w:p>
    <w:p w:rsidR="005F6873" w:rsidRDefault="005F6873" w:rsidP="005F6873">
      <w:pPr>
        <w:pStyle w:val="Fix14para"/>
      </w:pPr>
    </w:p>
    <w:p w:rsidR="005F6873" w:rsidRDefault="005F6873" w:rsidP="005F6873">
      <w:pPr>
        <w:pStyle w:val="Fix14para"/>
      </w:pPr>
      <w:r>
        <w:t xml:space="preserve">Expression: </w:t>
      </w:r>
      <w:proofErr w:type="gramStart"/>
      <w:r>
        <w:t>Pr(</w:t>
      </w:r>
      <w:proofErr w:type="gramEnd"/>
      <w:r>
        <w:t>arthritis)</w:t>
      </w:r>
    </w:p>
    <w:p w:rsidR="005F6873" w:rsidRDefault="005F6873" w:rsidP="005F6873">
      <w:pPr>
        <w:pStyle w:val="Fix14para"/>
      </w:pPr>
    </w:p>
    <w:p w:rsidR="005F6873" w:rsidRDefault="005F6873" w:rsidP="005F6873">
      <w:pPr>
        <w:pStyle w:val="Fix14para"/>
      </w:pPr>
      <w:r>
        <w:t xml:space="preserve">           |       </w:t>
      </w:r>
      <w:proofErr w:type="gramStart"/>
      <w:r>
        <w:t>pr</w:t>
      </w:r>
      <w:proofErr w:type="gramEnd"/>
    </w:p>
    <w:p w:rsidR="005F6873" w:rsidRDefault="005F6873" w:rsidP="005F6873">
      <w:pPr>
        <w:pStyle w:val="Fix14para"/>
      </w:pPr>
      <w:r>
        <w:t xml:space="preserve"> ----------+---------</w:t>
      </w:r>
    </w:p>
    <w:p w:rsidR="005F6873" w:rsidRPr="00DC7ED1" w:rsidRDefault="005F6873" w:rsidP="005F6873">
      <w:pPr>
        <w:pStyle w:val="Fix14para"/>
        <w:rPr>
          <w:rStyle w:val="redcas-r"/>
        </w:rPr>
      </w:pPr>
      <w:r w:rsidRPr="00DC7ED1">
        <w:rPr>
          <w:rStyle w:val="redcas-r"/>
        </w:rPr>
        <w:t xml:space="preserve">         1 |    0.570</w:t>
      </w:r>
    </w:p>
    <w:p w:rsidR="005F6873" w:rsidRPr="00DC7ED1" w:rsidRDefault="005F6873" w:rsidP="005F6873">
      <w:pPr>
        <w:pStyle w:val="Fix14para"/>
        <w:rPr>
          <w:rStyle w:val="green"/>
        </w:rPr>
      </w:pPr>
      <w:r w:rsidRPr="00DC7ED1">
        <w:rPr>
          <w:rStyle w:val="green"/>
        </w:rPr>
        <w:t xml:space="preserve">         2 |    0.538</w:t>
      </w:r>
    </w:p>
    <w:p w:rsidR="005F6873" w:rsidRPr="00DC7ED1" w:rsidRDefault="005F6873" w:rsidP="005F6873">
      <w:pPr>
        <w:pStyle w:val="Fix14para"/>
        <w:rPr>
          <w:rStyle w:val="Bluecas-b"/>
        </w:rPr>
      </w:pPr>
      <w:r w:rsidRPr="00DC7ED1">
        <w:rPr>
          <w:rStyle w:val="Bluecas-b"/>
        </w:rPr>
        <w:t xml:space="preserve">         3 |    0.589</w:t>
      </w:r>
    </w:p>
    <w:p w:rsidR="00DC7ED1" w:rsidRDefault="00DC7ED1">
      <w:pPr>
        <w:widowControl/>
        <w:autoSpaceDE/>
        <w:autoSpaceDN/>
        <w:adjustRightInd/>
        <w:spacing w:before="0" w:after="0"/>
        <w:rPr>
          <w:rFonts w:ascii="Courier New" w:eastAsiaTheme="minorEastAsia" w:hAnsi="Courier New" w:cs="Courier New"/>
          <w:b/>
          <w:sz w:val="28"/>
          <w:szCs w:val="26"/>
        </w:rPr>
      </w:pPr>
      <w:r>
        <w:br w:type="page"/>
      </w:r>
    </w:p>
    <w:p w:rsidR="005F6873" w:rsidRDefault="00136155" w:rsidP="00A171ED">
      <w:pPr>
        <w:pStyle w:val="Heading4"/>
      </w:pPr>
      <w:r>
        <w:lastRenderedPageBreak/>
        <w:t>Discrete changes</w:t>
      </w:r>
      <w:r w:rsidR="00A171ED">
        <w:t>: mlincom</w:t>
      </w:r>
    </w:p>
    <w:p w:rsidR="00051E60" w:rsidRDefault="00051E60" w:rsidP="00051E60">
      <w:pPr>
        <w:pStyle w:val="Numberedhanging"/>
        <w:numPr>
          <w:ilvl w:val="0"/>
          <w:numId w:val="0"/>
        </w:numPr>
      </w:pPr>
      <w:r>
        <w:t xml:space="preserve">Instead of </w:t>
      </w:r>
      <w:r w:rsidRPr="00DC7ED1">
        <w:rPr>
          <w:rStyle w:val="StataInLine1"/>
        </w:rPr>
        <w:t>lincom _</w:t>
      </w:r>
      <w:proofErr w:type="gramStart"/>
      <w:r w:rsidRPr="00DC7ED1">
        <w:rPr>
          <w:rStyle w:val="StataInLine1"/>
        </w:rPr>
        <w:t>b[</w:t>
      </w:r>
      <w:proofErr w:type="gramEnd"/>
      <w:r w:rsidRPr="00DC7ED1">
        <w:rPr>
          <w:rStyle w:val="StataInLine1"/>
        </w:rPr>
        <w:t>2._at] - _b[1._at]</w:t>
      </w:r>
      <w:r>
        <w:t xml:space="preserve"> </w:t>
      </w:r>
    </w:p>
    <w:p w:rsidR="00051E60" w:rsidRPr="00051E60" w:rsidRDefault="00051E60" w:rsidP="00051E60">
      <w:pPr>
        <w:rPr>
          <w:sz w:val="18"/>
        </w:rPr>
      </w:pPr>
    </w:p>
    <w:p w:rsidR="005F6873" w:rsidRDefault="005F6873" w:rsidP="005F6873">
      <w:pPr>
        <w:pStyle w:val="Fix14para"/>
      </w:pPr>
      <w:r>
        <w:t xml:space="preserve">. </w:t>
      </w:r>
      <w:proofErr w:type="gramStart"/>
      <w:r>
        <w:t>mlincom</w:t>
      </w:r>
      <w:proofErr w:type="gramEnd"/>
      <w:r>
        <w:t xml:space="preserve"> 2 - 1, rowname(</w:t>
      </w:r>
      <w:proofErr w:type="spellStart"/>
      <w:r>
        <w:t>height_only</w:t>
      </w:r>
      <w:proofErr w:type="spellEnd"/>
      <w:r>
        <w:t>)</w:t>
      </w:r>
    </w:p>
    <w:p w:rsidR="005F6873" w:rsidRDefault="005F6873" w:rsidP="005F6873">
      <w:pPr>
        <w:pStyle w:val="Fix14para"/>
      </w:pPr>
    </w:p>
    <w:p w:rsidR="005F6873" w:rsidRDefault="00136155" w:rsidP="005F6873">
      <w:pPr>
        <w:pStyle w:val="Fix14para"/>
      </w:pPr>
      <w:r>
        <w:t xml:space="preserve"> </w:t>
      </w:r>
      <w:r w:rsidR="005F6873">
        <w:t xml:space="preserve">             |   </w:t>
      </w:r>
      <w:proofErr w:type="gramStart"/>
      <w:r w:rsidR="005F6873">
        <w:t>lincom</w:t>
      </w:r>
      <w:proofErr w:type="gramEnd"/>
      <w:r w:rsidR="005F6873">
        <w:t xml:space="preserve">    pvalue        ll        </w:t>
      </w:r>
      <w:proofErr w:type="spellStart"/>
      <w:r w:rsidR="005F6873">
        <w:t>ul</w:t>
      </w:r>
      <w:proofErr w:type="spellEnd"/>
      <w:r w:rsidR="005F6873">
        <w:t xml:space="preserve"> </w:t>
      </w:r>
    </w:p>
    <w:p w:rsidR="005F6873" w:rsidRDefault="00136155" w:rsidP="005F6873">
      <w:pPr>
        <w:pStyle w:val="Fix14para"/>
      </w:pPr>
      <w:r>
        <w:t>-</w:t>
      </w:r>
      <w:r w:rsidR="005F6873">
        <w:t>-------------+----------------------------------------</w:t>
      </w:r>
    </w:p>
    <w:p w:rsidR="005F6873" w:rsidRDefault="00136155" w:rsidP="005F6873">
      <w:pPr>
        <w:pStyle w:val="Fix14para"/>
      </w:pPr>
      <w:r>
        <w:t xml:space="preserve"> </w:t>
      </w:r>
      <w:r w:rsidR="005F6873">
        <w:t xml:space="preserve"> </w:t>
      </w:r>
      <w:proofErr w:type="spellStart"/>
      <w:r w:rsidR="005F6873">
        <w:t>height_only</w:t>
      </w:r>
      <w:proofErr w:type="spellEnd"/>
      <w:r w:rsidR="005F6873">
        <w:t xml:space="preserve"> |   -0.031     0.000    -0.046    -0.017 </w:t>
      </w:r>
    </w:p>
    <w:p w:rsidR="005F6873" w:rsidRDefault="005F6873" w:rsidP="005F6873">
      <w:pPr>
        <w:pStyle w:val="Fix14para"/>
      </w:pPr>
    </w:p>
    <w:p w:rsidR="005F6873" w:rsidRDefault="005F6873" w:rsidP="005F6873">
      <w:pPr>
        <w:pStyle w:val="Fix14para"/>
      </w:pPr>
      <w:r>
        <w:t xml:space="preserve">. </w:t>
      </w:r>
      <w:proofErr w:type="gramStart"/>
      <w:r w:rsidR="00706F30">
        <w:t>qui</w:t>
      </w:r>
      <w:proofErr w:type="gramEnd"/>
      <w:r w:rsidR="00706F30">
        <w:t xml:space="preserve"> </w:t>
      </w:r>
      <w:r>
        <w:t>mlincom 3 - 1, rowname(</w:t>
      </w:r>
      <w:proofErr w:type="spellStart"/>
      <w:r>
        <w:t>and_weight</w:t>
      </w:r>
      <w:proofErr w:type="spellEnd"/>
      <w:r>
        <w:t>) add</w:t>
      </w:r>
    </w:p>
    <w:p w:rsidR="005F6873" w:rsidRDefault="005F6873" w:rsidP="005F6873">
      <w:pPr>
        <w:pStyle w:val="Fix14para"/>
      </w:pPr>
    </w:p>
    <w:p w:rsidR="005F6873" w:rsidRDefault="005F6873" w:rsidP="005F6873">
      <w:pPr>
        <w:pStyle w:val="Fix14para"/>
      </w:pPr>
      <w:r>
        <w:t xml:space="preserve">. </w:t>
      </w:r>
      <w:proofErr w:type="gramStart"/>
      <w:r>
        <w:t>mlincom</w:t>
      </w:r>
      <w:proofErr w:type="gramEnd"/>
      <w:r>
        <w:t xml:space="preserve"> 3 - 2, rowname(2nd_difference) add</w:t>
      </w:r>
    </w:p>
    <w:p w:rsidR="005F6873" w:rsidRDefault="005F6873" w:rsidP="005F6873">
      <w:pPr>
        <w:pStyle w:val="Fix14para"/>
      </w:pPr>
    </w:p>
    <w:p w:rsidR="005F6873" w:rsidRDefault="005F6873" w:rsidP="005F6873">
      <w:pPr>
        <w:pStyle w:val="Fix14para"/>
      </w:pPr>
      <w:r>
        <w:t xml:space="preserve">  </w:t>
      </w:r>
      <w:r w:rsidR="00136155">
        <w:t xml:space="preserve"> </w:t>
      </w:r>
      <w:r>
        <w:t xml:space="preserve">           |   </w:t>
      </w:r>
      <w:proofErr w:type="gramStart"/>
      <w:r>
        <w:t>lincom</w:t>
      </w:r>
      <w:proofErr w:type="gramEnd"/>
      <w:r>
        <w:t xml:space="preserve">    pvalue        ll        </w:t>
      </w:r>
      <w:proofErr w:type="spellStart"/>
      <w:r>
        <w:t>ul</w:t>
      </w:r>
      <w:proofErr w:type="spellEnd"/>
      <w:r>
        <w:t xml:space="preserve"> </w:t>
      </w:r>
    </w:p>
    <w:p w:rsidR="005F6873" w:rsidRDefault="005F6873" w:rsidP="005F6873">
      <w:pPr>
        <w:pStyle w:val="Fix14para"/>
      </w:pPr>
      <w:r>
        <w:t>-</w:t>
      </w:r>
      <w:r w:rsidR="00136155">
        <w:t>-</w:t>
      </w:r>
      <w:r>
        <w:t>------------+----------------------------------------</w:t>
      </w:r>
    </w:p>
    <w:p w:rsidR="005F6873" w:rsidRDefault="00136155" w:rsidP="005F6873">
      <w:pPr>
        <w:pStyle w:val="Fix14para"/>
      </w:pPr>
      <w:r>
        <w:t xml:space="preserve"> </w:t>
      </w:r>
      <w:r w:rsidR="005F6873">
        <w:t xml:space="preserve"> </w:t>
      </w:r>
      <w:proofErr w:type="spellStart"/>
      <w:r w:rsidR="005F6873">
        <w:t>height_only</w:t>
      </w:r>
      <w:proofErr w:type="spellEnd"/>
      <w:r w:rsidR="005F6873">
        <w:t xml:space="preserve"> |   -0.031     0.000    -0.046    -0.017 </w:t>
      </w:r>
    </w:p>
    <w:p w:rsidR="005F6873" w:rsidRDefault="00136155" w:rsidP="005F6873">
      <w:pPr>
        <w:pStyle w:val="Fix14para"/>
      </w:pPr>
      <w:r>
        <w:t xml:space="preserve"> </w:t>
      </w:r>
      <w:r w:rsidR="005F6873">
        <w:t xml:space="preserve">  </w:t>
      </w:r>
      <w:proofErr w:type="spellStart"/>
      <w:r w:rsidR="005F6873">
        <w:t>and_weight</w:t>
      </w:r>
      <w:proofErr w:type="spellEnd"/>
      <w:r w:rsidR="005F6873">
        <w:t xml:space="preserve"> |    0.020     0.008     0.005     0.034 </w:t>
      </w:r>
    </w:p>
    <w:p w:rsidR="005F6873" w:rsidRDefault="005F6873" w:rsidP="005F6873">
      <w:pPr>
        <w:pStyle w:val="Fix14para"/>
      </w:pPr>
      <w:r>
        <w:t>2nd_differ</w:t>
      </w:r>
      <w:r w:rsidR="00136155">
        <w:t>nc</w:t>
      </w:r>
      <w:r>
        <w:t xml:space="preserve">e |    0.051     0.000     0.046     0.056 </w:t>
      </w:r>
    </w:p>
    <w:p w:rsidR="00051E60" w:rsidRDefault="00051E60" w:rsidP="005F6873">
      <w:pPr>
        <w:pStyle w:val="Fix14para"/>
      </w:pPr>
    </w:p>
    <w:p w:rsidR="00A171ED" w:rsidRDefault="00A171ED" w:rsidP="00706F30">
      <w:pPr>
        <w:pStyle w:val="Numberedhanging"/>
        <w:numPr>
          <w:ilvl w:val="0"/>
          <w:numId w:val="0"/>
        </w:numPr>
        <w:ind w:left="360" w:hanging="360"/>
      </w:pPr>
      <w:r>
        <w:br w:type="page"/>
      </w:r>
    </w:p>
    <w:p w:rsidR="00BE37CC" w:rsidRPr="00706F30" w:rsidRDefault="00BE37CC" w:rsidP="00706F30">
      <w:pPr>
        <w:pStyle w:val="Heading1"/>
      </w:pPr>
      <w:bookmarkStart w:id="44" w:name="_Toc363647396"/>
      <w:r w:rsidRPr="00706F30">
        <w:lastRenderedPageBreak/>
        <w:t>Table with global and local means</w:t>
      </w:r>
      <w:bookmarkEnd w:id="44"/>
    </w:p>
    <w:p w:rsidR="007750F7" w:rsidRDefault="007B51A1" w:rsidP="00706F30">
      <w:pPr>
        <w:pStyle w:val="Heading2"/>
      </w:pPr>
      <w:bookmarkStart w:id="45" w:name="_Toc363647397"/>
      <w:r>
        <w:t>G</w:t>
      </w:r>
      <w:r w:rsidR="007750F7">
        <w:t>lobal means</w:t>
      </w:r>
      <w:bookmarkEnd w:id="45"/>
    </w:p>
    <w:p w:rsidR="00460DFA" w:rsidRDefault="00460DFA" w:rsidP="00460DFA">
      <w:pPr>
        <w:pStyle w:val="Fix14para"/>
      </w:pPr>
      <w:r>
        <w:t xml:space="preserve">. </w:t>
      </w:r>
      <w:proofErr w:type="gramStart"/>
      <w:r>
        <w:t>sysuse</w:t>
      </w:r>
      <w:proofErr w:type="gramEnd"/>
      <w:r>
        <w:t xml:space="preserve"> binlfp4, clear</w:t>
      </w:r>
    </w:p>
    <w:p w:rsidR="00460DFA" w:rsidRDefault="00460DFA" w:rsidP="00460DFA">
      <w:pPr>
        <w:pStyle w:val="Fix14para"/>
      </w:pPr>
      <w:r>
        <w:t xml:space="preserve">. </w:t>
      </w:r>
      <w:proofErr w:type="gramStart"/>
      <w:r>
        <w:t>logit</w:t>
      </w:r>
      <w:proofErr w:type="gramEnd"/>
      <w:r>
        <w:t xml:space="preserve"> lfp i.wc k5 k618 i.agecat i.hc lwg inc</w:t>
      </w:r>
    </w:p>
    <w:p w:rsidR="00706F30" w:rsidRDefault="00706F30" w:rsidP="00460DFA">
      <w:pPr>
        <w:pStyle w:val="Fix14para"/>
      </w:pPr>
    </w:p>
    <w:p w:rsidR="00460DFA" w:rsidRDefault="00460DFA" w:rsidP="00460DFA">
      <w:pPr>
        <w:pStyle w:val="Fix14para"/>
      </w:pPr>
      <w:r>
        <w:t xml:space="preserve">. </w:t>
      </w:r>
      <w:proofErr w:type="gramStart"/>
      <w:r>
        <w:t>qui</w:t>
      </w:r>
      <w:proofErr w:type="gramEnd"/>
      <w:r>
        <w:t xml:space="preserve"> mtable, atmeans at(wc=0 k5=(0 1 2 3)) estname(NoCol)</w:t>
      </w:r>
    </w:p>
    <w:p w:rsidR="00460DFA" w:rsidRDefault="00460DFA" w:rsidP="00460DFA">
      <w:pPr>
        <w:pStyle w:val="Fix14para"/>
      </w:pPr>
      <w:r>
        <w:t xml:space="preserve">. </w:t>
      </w:r>
      <w:proofErr w:type="gramStart"/>
      <w:r>
        <w:t>qui</w:t>
      </w:r>
      <w:proofErr w:type="gramEnd"/>
      <w:r>
        <w:t xml:space="preserve"> mtable, atmeans at(wc=1 k5=(0 1 2 3)) estname(College) ///</w:t>
      </w:r>
    </w:p>
    <w:p w:rsidR="00460DFA" w:rsidRDefault="00460DFA" w:rsidP="00460DFA">
      <w:pPr>
        <w:pStyle w:val="Fix14para"/>
      </w:pPr>
      <w:r>
        <w:t xml:space="preserve">&gt;     </w:t>
      </w:r>
      <w:proofErr w:type="gramStart"/>
      <w:r>
        <w:t>atvars(</w:t>
      </w:r>
      <w:proofErr w:type="gramEnd"/>
      <w:r>
        <w:t>_none) right</w:t>
      </w:r>
    </w:p>
    <w:p w:rsidR="00460DFA" w:rsidRDefault="00460DFA" w:rsidP="00460DFA">
      <w:pPr>
        <w:pStyle w:val="Fix14para"/>
      </w:pPr>
      <w:r>
        <w:t xml:space="preserve">. </w:t>
      </w:r>
      <w:proofErr w:type="gramStart"/>
      <w:r>
        <w:t>mtable</w:t>
      </w:r>
      <w:proofErr w:type="gramEnd"/>
      <w:r>
        <w:t>, atmeans dydx(wc) at(k5=(0 1 2 3)) estname(Diff) stats(est p) ///</w:t>
      </w:r>
    </w:p>
    <w:p w:rsidR="00460DFA" w:rsidRDefault="00460DFA" w:rsidP="00460DFA">
      <w:pPr>
        <w:pStyle w:val="Fix14para"/>
      </w:pPr>
      <w:r>
        <w:t xml:space="preserve">&gt;     </w:t>
      </w:r>
      <w:proofErr w:type="gramStart"/>
      <w:r>
        <w:t>atvars(</w:t>
      </w:r>
      <w:proofErr w:type="gramEnd"/>
      <w:r>
        <w:t>_none) names(columns) right</w:t>
      </w:r>
    </w:p>
    <w:p w:rsidR="00460DFA" w:rsidRDefault="00460DFA" w:rsidP="00460DFA">
      <w:pPr>
        <w:pStyle w:val="Fix14para"/>
      </w:pPr>
    </w:p>
    <w:p w:rsidR="00460DFA" w:rsidRDefault="00460DFA" w:rsidP="00460DFA">
      <w:pPr>
        <w:pStyle w:val="Fix14para"/>
      </w:pPr>
      <w:r>
        <w:t xml:space="preserve">      </w:t>
      </w:r>
      <w:proofErr w:type="gramStart"/>
      <w:r>
        <w:t>k5</w:t>
      </w:r>
      <w:proofErr w:type="gramEnd"/>
      <w:r>
        <w:t xml:space="preserve">     NoCol   College      Diff         p</w:t>
      </w:r>
    </w:p>
    <w:p w:rsidR="00460DFA" w:rsidRDefault="00460DFA" w:rsidP="00460DFA">
      <w:pPr>
        <w:pStyle w:val="Fix14para"/>
      </w:pPr>
      <w:r>
        <w:t>------------------------------------------------</w:t>
      </w:r>
    </w:p>
    <w:p w:rsidR="00460DFA" w:rsidRDefault="00460DFA" w:rsidP="00460DFA">
      <w:pPr>
        <w:pStyle w:val="Fix14para"/>
      </w:pPr>
      <w:r>
        <w:t xml:space="preserve">       0     0.604     0.772     0.168     0.000</w:t>
      </w:r>
    </w:p>
    <w:p w:rsidR="00460DFA" w:rsidRDefault="00460DFA" w:rsidP="00460DFA">
      <w:pPr>
        <w:pStyle w:val="Fix14para"/>
      </w:pPr>
      <w:r>
        <w:t xml:space="preserve">       1     0.275     0.457     0.182     0.001</w:t>
      </w:r>
    </w:p>
    <w:p w:rsidR="00460DFA" w:rsidRDefault="00460DFA" w:rsidP="00460DFA">
      <w:pPr>
        <w:pStyle w:val="Fix14para"/>
      </w:pPr>
      <w:r>
        <w:t xml:space="preserve">       2     0.086     0.173     0.087     0.013</w:t>
      </w:r>
    </w:p>
    <w:p w:rsidR="00460DFA" w:rsidRDefault="00460DFA" w:rsidP="00460DFA">
      <w:pPr>
        <w:pStyle w:val="Fix14para"/>
      </w:pPr>
      <w:r>
        <w:t xml:space="preserve">       3     0.023     0.049     0.027     0.085</w:t>
      </w:r>
    </w:p>
    <w:p w:rsidR="00460DFA" w:rsidRDefault="00460DFA" w:rsidP="00460DFA">
      <w:pPr>
        <w:pStyle w:val="Fix14para"/>
      </w:pPr>
    </w:p>
    <w:p w:rsidR="00460DFA" w:rsidRDefault="00460DFA" w:rsidP="00460DFA">
      <w:pPr>
        <w:pStyle w:val="Fix14para"/>
      </w:pPr>
      <w:r>
        <w:t xml:space="preserve">. </w:t>
      </w:r>
      <w:proofErr w:type="gramStart"/>
      <w:r>
        <w:t>matrix</w:t>
      </w:r>
      <w:proofErr w:type="gramEnd"/>
      <w:r>
        <w:t xml:space="preserve"> k5wc_global = _</w:t>
      </w:r>
      <w:proofErr w:type="spellStart"/>
      <w:r>
        <w:t>mtab_displayed</w:t>
      </w:r>
      <w:proofErr w:type="spellEnd"/>
    </w:p>
    <w:p w:rsidR="007B51A1" w:rsidRDefault="007B51A1">
      <w:pPr>
        <w:widowControl/>
        <w:autoSpaceDE/>
        <w:autoSpaceDN/>
        <w:adjustRightInd/>
        <w:spacing w:before="0" w:after="0"/>
        <w:rPr>
          <w:rFonts w:ascii="Courier New" w:eastAsiaTheme="minorEastAsia" w:hAnsi="Courier New" w:cs="Courier New"/>
          <w:b/>
          <w:sz w:val="28"/>
          <w:szCs w:val="26"/>
        </w:rPr>
      </w:pPr>
      <w:r>
        <w:br w:type="page"/>
      </w:r>
    </w:p>
    <w:p w:rsidR="007750F7" w:rsidRDefault="007B51A1" w:rsidP="00C03ACD">
      <w:pPr>
        <w:pStyle w:val="Heading2"/>
      </w:pPr>
      <w:bookmarkStart w:id="46" w:name="_Toc363647398"/>
      <w:r>
        <w:lastRenderedPageBreak/>
        <w:t>L</w:t>
      </w:r>
      <w:r w:rsidR="007750F7">
        <w:t>ocal means</w:t>
      </w:r>
      <w:bookmarkEnd w:id="46"/>
    </w:p>
    <w:p w:rsidR="00460DFA" w:rsidRDefault="00460DFA" w:rsidP="00460DFA">
      <w:pPr>
        <w:pStyle w:val="Fix14para"/>
      </w:pPr>
      <w:r>
        <w:t xml:space="preserve">. </w:t>
      </w:r>
      <w:proofErr w:type="gramStart"/>
      <w:r>
        <w:t>mtable</w:t>
      </w:r>
      <w:proofErr w:type="gramEnd"/>
      <w:r>
        <w:t xml:space="preserve">, </w:t>
      </w:r>
      <w:r w:rsidRPr="00706F30">
        <w:rPr>
          <w:rStyle w:val="redcas-r"/>
        </w:rPr>
        <w:t>over(k5)</w:t>
      </w:r>
      <w:r>
        <w:t xml:space="preserve"> at(wc=0) estname(NoCol)   atmeans atvars(k5)</w:t>
      </w:r>
    </w:p>
    <w:p w:rsidR="00313473" w:rsidRPr="00313473" w:rsidRDefault="00313473" w:rsidP="00313473">
      <w:pPr>
        <w:pStyle w:val="Fix14para"/>
        <w:rPr>
          <w:sz w:val="22"/>
        </w:rPr>
      </w:pPr>
    </w:p>
    <w:p w:rsidR="00313473" w:rsidRDefault="00313473" w:rsidP="00313473">
      <w:pPr>
        <w:pStyle w:val="Fix14para"/>
      </w:pPr>
      <w:r>
        <w:t xml:space="preserve">Expression: </w:t>
      </w:r>
      <w:proofErr w:type="gramStart"/>
      <w:r>
        <w:t>Pr(</w:t>
      </w:r>
      <w:proofErr w:type="gramEnd"/>
      <w:r>
        <w:t>lfp)</w:t>
      </w:r>
    </w:p>
    <w:p w:rsidR="00313473" w:rsidRPr="00313473" w:rsidRDefault="00313473" w:rsidP="00313473">
      <w:pPr>
        <w:pStyle w:val="Fix14para"/>
        <w:rPr>
          <w:sz w:val="22"/>
        </w:rPr>
      </w:pPr>
    </w:p>
    <w:p w:rsidR="00313473" w:rsidRDefault="00313473" w:rsidP="00313473">
      <w:pPr>
        <w:pStyle w:val="Fix14para"/>
      </w:pPr>
      <w:r>
        <w:t xml:space="preserve">           |        1.                            2.        3.        1.</w:t>
      </w:r>
    </w:p>
    <w:p w:rsidR="00313473" w:rsidRDefault="00313473" w:rsidP="00313473">
      <w:pPr>
        <w:pStyle w:val="Fix14para"/>
      </w:pPr>
      <w:r>
        <w:t xml:space="preserve">           |       </w:t>
      </w:r>
      <w:proofErr w:type="gramStart"/>
      <w:r>
        <w:t>wc</w:t>
      </w:r>
      <w:proofErr w:type="gramEnd"/>
      <w:r>
        <w:t xml:space="preserve">        k5      k618    agecat    </w:t>
      </w:r>
      <w:proofErr w:type="spellStart"/>
      <w:r>
        <w:t>agecat</w:t>
      </w:r>
      <w:proofErr w:type="spellEnd"/>
      <w:r>
        <w:t xml:space="preserve">        hc </w:t>
      </w:r>
    </w:p>
    <w:p w:rsidR="00313473" w:rsidRDefault="00313473" w:rsidP="00313473">
      <w:pPr>
        <w:pStyle w:val="Fix14para"/>
      </w:pPr>
      <w:r>
        <w:t xml:space="preserve"> ----------+------------------------------------------------------------</w:t>
      </w:r>
    </w:p>
    <w:p w:rsidR="00313473" w:rsidRDefault="00313473" w:rsidP="00313473">
      <w:pPr>
        <w:pStyle w:val="Fix14para"/>
      </w:pPr>
      <w:r>
        <w:t xml:space="preserve">         1 |        0         0      1.28      .436      .269      .358 </w:t>
      </w:r>
    </w:p>
    <w:p w:rsidR="00313473" w:rsidRDefault="00313473" w:rsidP="00313473">
      <w:pPr>
        <w:pStyle w:val="Fix14para"/>
      </w:pPr>
      <w:r>
        <w:t xml:space="preserve">         2 |        0         1      1.75      .212     .0169      .517 </w:t>
      </w:r>
    </w:p>
    <w:p w:rsidR="00313473" w:rsidRDefault="00313473" w:rsidP="00313473">
      <w:pPr>
        <w:pStyle w:val="Fix14para"/>
      </w:pPr>
      <w:r>
        <w:t xml:space="preserve">         3 |        0         2      1.31     .0385         0      .538 </w:t>
      </w:r>
    </w:p>
    <w:p w:rsidR="00313473" w:rsidRDefault="00313473" w:rsidP="00313473">
      <w:pPr>
        <w:pStyle w:val="Fix14para"/>
      </w:pPr>
      <w:r>
        <w:t xml:space="preserve">         4 |        0         3      1.33         0         0         1 </w:t>
      </w:r>
    </w:p>
    <w:p w:rsidR="00313473" w:rsidRDefault="00313473" w:rsidP="00313473">
      <w:pPr>
        <w:pStyle w:val="Fix14para"/>
      </w:pPr>
      <w:r>
        <w:t xml:space="preserve">         5 |        1         0      1.28      .436      .269      .358 </w:t>
      </w:r>
    </w:p>
    <w:p w:rsidR="00313473" w:rsidRDefault="00313473" w:rsidP="00313473">
      <w:pPr>
        <w:pStyle w:val="Fix14para"/>
      </w:pPr>
      <w:r>
        <w:t xml:space="preserve">         6 |        1         1      1.75      .212     .0169      .517 </w:t>
      </w:r>
    </w:p>
    <w:p w:rsidR="00313473" w:rsidRDefault="00313473" w:rsidP="00313473">
      <w:pPr>
        <w:pStyle w:val="Fix14para"/>
      </w:pPr>
      <w:r>
        <w:t xml:space="preserve">         7 |        1         2      1.31     .0385         0      .538 </w:t>
      </w:r>
    </w:p>
    <w:p w:rsidR="00313473" w:rsidRDefault="00313473" w:rsidP="00313473">
      <w:pPr>
        <w:pStyle w:val="Fix14para"/>
      </w:pPr>
      <w:r>
        <w:t xml:space="preserve">         8 |        1         3      1.33         0         0         1 </w:t>
      </w:r>
    </w:p>
    <w:p w:rsidR="00313473" w:rsidRPr="00313473" w:rsidRDefault="00313473" w:rsidP="00313473">
      <w:pPr>
        <w:pStyle w:val="Fix14para"/>
        <w:rPr>
          <w:sz w:val="22"/>
        </w:rPr>
      </w:pPr>
    </w:p>
    <w:p w:rsidR="00313473" w:rsidRDefault="00313473" w:rsidP="00313473">
      <w:pPr>
        <w:pStyle w:val="Fix14para"/>
      </w:pPr>
      <w:r>
        <w:t xml:space="preserve">           |                              </w:t>
      </w:r>
    </w:p>
    <w:p w:rsidR="00313473" w:rsidRDefault="00313473" w:rsidP="00313473">
      <w:pPr>
        <w:pStyle w:val="Fix14para"/>
      </w:pPr>
      <w:r>
        <w:t xml:space="preserve">           |      </w:t>
      </w:r>
      <w:proofErr w:type="gramStart"/>
      <w:r>
        <w:t>lwg</w:t>
      </w:r>
      <w:proofErr w:type="gramEnd"/>
      <w:r>
        <w:t xml:space="preserve">       inc        pr</w:t>
      </w:r>
    </w:p>
    <w:p w:rsidR="00313473" w:rsidRDefault="00313473" w:rsidP="00313473">
      <w:pPr>
        <w:pStyle w:val="Fix14para"/>
      </w:pPr>
      <w:r>
        <w:t xml:space="preserve"> ----------+-----------------------------</w:t>
      </w:r>
    </w:p>
    <w:p w:rsidR="00313473" w:rsidRDefault="00313473" w:rsidP="00313473">
      <w:pPr>
        <w:pStyle w:val="Fix14para"/>
      </w:pPr>
      <w:r>
        <w:t xml:space="preserve">         1 |     1.11        20     0.583</w:t>
      </w:r>
    </w:p>
    <w:p w:rsidR="00313473" w:rsidRDefault="00313473" w:rsidP="00313473">
      <w:pPr>
        <w:pStyle w:val="Fix14para"/>
      </w:pPr>
      <w:r>
        <w:t xml:space="preserve">         2 |     1.03      20.8     0.337</w:t>
      </w:r>
    </w:p>
    <w:p w:rsidR="00313473" w:rsidRDefault="00313473" w:rsidP="00313473">
      <w:pPr>
        <w:pStyle w:val="Fix14para"/>
      </w:pPr>
      <w:r>
        <w:t xml:space="preserve">         3 |     1.18      17.6     0.154</w:t>
      </w:r>
    </w:p>
    <w:p w:rsidR="00313473" w:rsidRDefault="00313473" w:rsidP="00313473">
      <w:pPr>
        <w:pStyle w:val="Fix14para"/>
      </w:pPr>
      <w:r>
        <w:t xml:space="preserve">         4 |     1.08      46.1     0.017</w:t>
      </w:r>
    </w:p>
    <w:p w:rsidR="00313473" w:rsidRDefault="00313473" w:rsidP="00313473">
      <w:pPr>
        <w:pStyle w:val="Fix14para"/>
      </w:pPr>
      <w:r>
        <w:t xml:space="preserve">         5 |     1.11        20     0.757</w:t>
      </w:r>
    </w:p>
    <w:p w:rsidR="00313473" w:rsidRDefault="00313473" w:rsidP="00313473">
      <w:pPr>
        <w:pStyle w:val="Fix14para"/>
      </w:pPr>
      <w:r>
        <w:t xml:space="preserve">         6 |     1.03      20.8     0.530</w:t>
      </w:r>
    </w:p>
    <w:p w:rsidR="00313473" w:rsidRDefault="00313473" w:rsidP="00313473">
      <w:pPr>
        <w:pStyle w:val="Fix14para"/>
      </w:pPr>
      <w:r>
        <w:t xml:space="preserve">         7 |     1.18      17.6     0.288</w:t>
      </w:r>
    </w:p>
    <w:p w:rsidR="00313473" w:rsidRDefault="00313473" w:rsidP="00313473">
      <w:pPr>
        <w:pStyle w:val="Fix14para"/>
      </w:pPr>
      <w:r>
        <w:t xml:space="preserve">         8 |     1.08      46.1     0.037</w:t>
      </w:r>
    </w:p>
    <w:p w:rsidR="00460DFA" w:rsidRDefault="00460DFA" w:rsidP="00460DFA">
      <w:pPr>
        <w:pStyle w:val="Fix14para"/>
      </w:pPr>
      <w:r>
        <w:lastRenderedPageBreak/>
        <w:t xml:space="preserve">. </w:t>
      </w:r>
      <w:proofErr w:type="gramStart"/>
      <w:r>
        <w:t>qui</w:t>
      </w:r>
      <w:proofErr w:type="gramEnd"/>
      <w:r>
        <w:t xml:space="preserve"> mtable, </w:t>
      </w:r>
      <w:r w:rsidRPr="00706F30">
        <w:rPr>
          <w:rStyle w:val="redcas-r"/>
        </w:rPr>
        <w:t>over(k5)</w:t>
      </w:r>
      <w:r>
        <w:t xml:space="preserve"> at(wc=1) estname(College) atmeans atvars(_none) right</w:t>
      </w:r>
    </w:p>
    <w:p w:rsidR="00460DFA" w:rsidRDefault="00460DFA" w:rsidP="00460DFA">
      <w:pPr>
        <w:pStyle w:val="Fix14para"/>
      </w:pPr>
      <w:r>
        <w:t xml:space="preserve">. </w:t>
      </w:r>
      <w:proofErr w:type="gramStart"/>
      <w:r>
        <w:t>mtable</w:t>
      </w:r>
      <w:proofErr w:type="gramEnd"/>
      <w:r>
        <w:t xml:space="preserve">, </w:t>
      </w:r>
      <w:r w:rsidRPr="00706F30">
        <w:rPr>
          <w:rStyle w:val="redcas-r"/>
        </w:rPr>
        <w:t>over(k5)</w:t>
      </w:r>
      <w:r>
        <w:t xml:space="preserve"> dydx(wc) estname(Diff) atmeans stats(est p) ///</w:t>
      </w:r>
    </w:p>
    <w:p w:rsidR="00460DFA" w:rsidRDefault="00460DFA" w:rsidP="00460DFA">
      <w:pPr>
        <w:pStyle w:val="Fix14para"/>
      </w:pPr>
      <w:r>
        <w:t xml:space="preserve">&gt;     </w:t>
      </w:r>
      <w:proofErr w:type="gramStart"/>
      <w:r>
        <w:t>atvars(</w:t>
      </w:r>
      <w:proofErr w:type="gramEnd"/>
      <w:r>
        <w:t>_none) names(columns) right</w:t>
      </w:r>
    </w:p>
    <w:p w:rsidR="00460DFA" w:rsidRDefault="00460DFA" w:rsidP="00460DFA">
      <w:pPr>
        <w:pStyle w:val="Fix14para"/>
      </w:pPr>
    </w:p>
    <w:p w:rsidR="00460DFA" w:rsidRDefault="00460DFA" w:rsidP="00460DFA">
      <w:pPr>
        <w:pStyle w:val="Fix14para"/>
      </w:pPr>
      <w:r>
        <w:t xml:space="preserve">      </w:t>
      </w:r>
      <w:proofErr w:type="gramStart"/>
      <w:r>
        <w:t>k5</w:t>
      </w:r>
      <w:proofErr w:type="gramEnd"/>
      <w:r>
        <w:t xml:space="preserve">     NoCol   College      Diff         p</w:t>
      </w:r>
    </w:p>
    <w:p w:rsidR="00460DFA" w:rsidRDefault="00460DFA" w:rsidP="00460DFA">
      <w:pPr>
        <w:pStyle w:val="Fix14para"/>
      </w:pPr>
      <w:r>
        <w:t>------------------------------------------------</w:t>
      </w:r>
    </w:p>
    <w:p w:rsidR="00460DFA" w:rsidRDefault="00460DFA" w:rsidP="00460DFA">
      <w:pPr>
        <w:pStyle w:val="Fix14para"/>
      </w:pPr>
      <w:r>
        <w:t xml:space="preserve">       0     0.583     0.757     0.173     0.000</w:t>
      </w:r>
    </w:p>
    <w:p w:rsidR="00460DFA" w:rsidRDefault="00460DFA" w:rsidP="00460DFA">
      <w:pPr>
        <w:pStyle w:val="Fix14para"/>
      </w:pPr>
      <w:r>
        <w:t xml:space="preserve">       1     0.337     0.530     0.193     0.000</w:t>
      </w:r>
    </w:p>
    <w:p w:rsidR="00460DFA" w:rsidRDefault="00460DFA" w:rsidP="00460DFA">
      <w:pPr>
        <w:pStyle w:val="Fix14para"/>
      </w:pPr>
      <w:r>
        <w:t xml:space="preserve">       2     0.154     0.288     0.134     0.003</w:t>
      </w:r>
    </w:p>
    <w:p w:rsidR="00460DFA" w:rsidRDefault="00460DFA" w:rsidP="00460DFA">
      <w:pPr>
        <w:pStyle w:val="Fix14para"/>
      </w:pPr>
      <w:r>
        <w:t xml:space="preserve">       3     0.017     0.037     0.020     0.070</w:t>
      </w:r>
    </w:p>
    <w:p w:rsidR="00460DFA" w:rsidRDefault="00460DFA" w:rsidP="00460DFA">
      <w:pPr>
        <w:pStyle w:val="Fix14para"/>
      </w:pPr>
    </w:p>
    <w:p w:rsidR="00706F30" w:rsidRDefault="00460DFA" w:rsidP="00460DFA">
      <w:pPr>
        <w:pStyle w:val="Fix14para"/>
      </w:pPr>
      <w:r>
        <w:t xml:space="preserve">. </w:t>
      </w:r>
      <w:proofErr w:type="gramStart"/>
      <w:r>
        <w:t>matrix</w:t>
      </w:r>
      <w:proofErr w:type="gramEnd"/>
      <w:r>
        <w:t xml:space="preserve"> k5wc_localk5 = _</w:t>
      </w:r>
      <w:proofErr w:type="spellStart"/>
      <w:r>
        <w:t>mtab_displayed</w:t>
      </w:r>
      <w:proofErr w:type="spellEnd"/>
    </w:p>
    <w:p w:rsidR="00706F30" w:rsidRDefault="00706F30">
      <w:pPr>
        <w:widowControl/>
        <w:autoSpaceDE/>
        <w:autoSpaceDN/>
        <w:adjustRightInd/>
        <w:spacing w:before="0" w:after="0"/>
        <w:rPr>
          <w:rFonts w:ascii="Courier New" w:eastAsiaTheme="minorEastAsia" w:hAnsi="Courier New" w:cs="Courier New"/>
          <w:b/>
          <w:sz w:val="28"/>
          <w:szCs w:val="26"/>
        </w:rPr>
      </w:pPr>
      <w:r>
        <w:br w:type="page"/>
      </w:r>
    </w:p>
    <w:p w:rsidR="00BE37CC" w:rsidRDefault="00BE37CC" w:rsidP="00C03ACD">
      <w:pPr>
        <w:pStyle w:val="Heading2"/>
      </w:pPr>
      <w:bookmarkStart w:id="47" w:name="_Toc363647399"/>
      <w:r>
        <w:lastRenderedPageBreak/>
        <w:t>Comparing global and local means</w:t>
      </w:r>
      <w:bookmarkEnd w:id="47"/>
    </w:p>
    <w:p w:rsidR="00BE37CC" w:rsidRDefault="00BE37CC" w:rsidP="00BE37CC">
      <w:pPr>
        <w:pStyle w:val="Fix14para"/>
      </w:pPr>
      <w:r>
        <w:t xml:space="preserve">      | Global              | Local               | Global - Local</w:t>
      </w:r>
    </w:p>
    <w:p w:rsidR="00BE37CC" w:rsidRDefault="00BE37CC" w:rsidP="00BE37CC">
      <w:pPr>
        <w:pStyle w:val="Fix14para"/>
      </w:pPr>
      <w:r>
        <w:t xml:space="preserve">   k5 | NoCol    Col   Diff | NoCol    Col   Diff | NoCol    Col   Diff</w:t>
      </w:r>
    </w:p>
    <w:p w:rsidR="00BE37CC" w:rsidRDefault="00BE37CC" w:rsidP="00BE37CC">
      <w:pPr>
        <w:pStyle w:val="Fix14para"/>
      </w:pPr>
      <w:r>
        <w:t>------+---------------------+---------------------+---------------------</w:t>
      </w:r>
    </w:p>
    <w:p w:rsidR="00BE37CC" w:rsidRDefault="00BE37CC" w:rsidP="00BE37CC">
      <w:pPr>
        <w:pStyle w:val="Fix14para"/>
      </w:pPr>
      <w:r>
        <w:t xml:space="preserve"> 0.00 </w:t>
      </w:r>
      <w:proofErr w:type="gramStart"/>
      <w:r>
        <w:t>|  0.60</w:t>
      </w:r>
      <w:proofErr w:type="gramEnd"/>
      <w:r>
        <w:t xml:space="preserve">   0.77   0.17 |  0.58   0.76   0.17 | -0.02  -0.02   0.01</w:t>
      </w:r>
    </w:p>
    <w:p w:rsidR="00BE37CC" w:rsidRDefault="00BE37CC" w:rsidP="00BE37CC">
      <w:pPr>
        <w:pStyle w:val="Fix14para"/>
      </w:pPr>
      <w:r w:rsidRPr="00BE37CC">
        <w:rPr>
          <w:rStyle w:val="redcas-r"/>
        </w:rPr>
        <w:t xml:space="preserve"> 1.00</w:t>
      </w:r>
      <w:r>
        <w:t xml:space="preserve"> </w:t>
      </w:r>
      <w:proofErr w:type="gramStart"/>
      <w:r>
        <w:t>|  0.27</w:t>
      </w:r>
      <w:proofErr w:type="gramEnd"/>
      <w:r>
        <w:t xml:space="preserve">   0.46   0.18 |  0.34   0.53   0.19 |  </w:t>
      </w:r>
      <w:r w:rsidRPr="00BE37CC">
        <w:rPr>
          <w:rStyle w:val="redcas-r"/>
        </w:rPr>
        <w:t>0.06</w:t>
      </w:r>
      <w:r>
        <w:t xml:space="preserve">   </w:t>
      </w:r>
      <w:r w:rsidRPr="00BE37CC">
        <w:rPr>
          <w:rStyle w:val="redcas-r"/>
        </w:rPr>
        <w:t>0.07</w:t>
      </w:r>
      <w:r>
        <w:t xml:space="preserve">   0.01</w:t>
      </w:r>
    </w:p>
    <w:p w:rsidR="00BE37CC" w:rsidRDefault="00BE37CC" w:rsidP="00BE37CC">
      <w:pPr>
        <w:pStyle w:val="Fix14para"/>
      </w:pPr>
      <w:r w:rsidRPr="00BE37CC">
        <w:rPr>
          <w:rStyle w:val="green"/>
        </w:rPr>
        <w:t xml:space="preserve"> 2.00</w:t>
      </w:r>
      <w:r>
        <w:t xml:space="preserve"> </w:t>
      </w:r>
      <w:proofErr w:type="gramStart"/>
      <w:r>
        <w:t>|  0.09</w:t>
      </w:r>
      <w:proofErr w:type="gramEnd"/>
      <w:r>
        <w:t xml:space="preserve">   0.17   0.09 |  0.15   0.29   0.13 |  </w:t>
      </w:r>
      <w:r w:rsidRPr="00BE37CC">
        <w:rPr>
          <w:rStyle w:val="green"/>
        </w:rPr>
        <w:t>0.07   0.11</w:t>
      </w:r>
      <w:r>
        <w:t xml:space="preserve">   0.05</w:t>
      </w:r>
    </w:p>
    <w:p w:rsidR="00BE37CC" w:rsidRDefault="00BE37CC" w:rsidP="00BE37CC">
      <w:pPr>
        <w:pStyle w:val="Fix14para"/>
      </w:pPr>
      <w:r>
        <w:t xml:space="preserve"> 3.00 </w:t>
      </w:r>
      <w:proofErr w:type="gramStart"/>
      <w:r>
        <w:t>|  0.02</w:t>
      </w:r>
      <w:proofErr w:type="gramEnd"/>
      <w:r>
        <w:t xml:space="preserve">   0.05   0.03 |  0.02   0.04   0.02 | -0.01  -0.01  -0.01</w:t>
      </w:r>
    </w:p>
    <w:p w:rsidR="007B51A1" w:rsidRDefault="007B51A1">
      <w:pPr>
        <w:widowControl/>
        <w:autoSpaceDE/>
        <w:autoSpaceDN/>
        <w:adjustRightInd/>
        <w:spacing w:before="0" w:after="0"/>
        <w:rPr>
          <w:rFonts w:ascii="Courier New" w:eastAsiaTheme="minorEastAsia" w:hAnsi="Courier New" w:cs="Courier New"/>
          <w:b/>
          <w:sz w:val="28"/>
          <w:szCs w:val="26"/>
        </w:rPr>
      </w:pPr>
      <w:r>
        <w:br w:type="page"/>
      </w:r>
    </w:p>
    <w:p w:rsidR="00BE37CC" w:rsidRDefault="00BE37CC" w:rsidP="00431243">
      <w:pPr>
        <w:pStyle w:val="Heading1"/>
      </w:pPr>
      <w:bookmarkStart w:id="48" w:name="_Toc363647400"/>
      <w:r>
        <w:lastRenderedPageBreak/>
        <w:t>Plots with global and local means</w:t>
      </w:r>
      <w:bookmarkEnd w:id="48"/>
    </w:p>
    <w:p w:rsidR="00051E60" w:rsidRPr="00051E60" w:rsidRDefault="00051E60" w:rsidP="00051E60">
      <w:pPr>
        <w:rPr>
          <w:color w:val="7030A0"/>
        </w:rPr>
      </w:pPr>
      <w:proofErr w:type="gramStart"/>
      <w:r w:rsidRPr="00051E60">
        <w:rPr>
          <w:color w:val="7030A0"/>
        </w:rPr>
        <w:t>If time permits...</w:t>
      </w:r>
      <w:proofErr w:type="gramEnd"/>
    </w:p>
    <w:p w:rsidR="007750F7" w:rsidRDefault="00A36C18" w:rsidP="00431243">
      <w:pPr>
        <w:pStyle w:val="Heading2"/>
      </w:pPr>
      <w:bookmarkStart w:id="49" w:name="_Toc363647401"/>
      <w:r>
        <w:t xml:space="preserve">Predictions </w:t>
      </w:r>
      <w:r w:rsidR="007750F7">
        <w:t>with global means</w:t>
      </w:r>
      <w:bookmarkEnd w:id="49"/>
    </w:p>
    <w:p w:rsidR="00431243" w:rsidRDefault="00431243" w:rsidP="00431243">
      <w:pPr>
        <w:pStyle w:val="Fix14para"/>
      </w:pPr>
      <w:r>
        <w:t xml:space="preserve">. </w:t>
      </w:r>
      <w:proofErr w:type="gramStart"/>
      <w:r>
        <w:t>sysuse</w:t>
      </w:r>
      <w:proofErr w:type="gramEnd"/>
      <w:r>
        <w:t xml:space="preserve"> binlfp4, clear</w:t>
      </w:r>
    </w:p>
    <w:p w:rsidR="00431243" w:rsidRDefault="00431243" w:rsidP="00431243">
      <w:pPr>
        <w:pStyle w:val="Fix14para"/>
      </w:pPr>
      <w:r>
        <w:t xml:space="preserve">. </w:t>
      </w:r>
      <w:proofErr w:type="gramStart"/>
      <w:r>
        <w:t>logit</w:t>
      </w:r>
      <w:proofErr w:type="gramEnd"/>
      <w:r>
        <w:t xml:space="preserve"> lfp k5 k618 i.agecat i.wc i.hc lwg inc, nolog</w:t>
      </w:r>
    </w:p>
    <w:p w:rsidR="00431243" w:rsidRDefault="00431243" w:rsidP="00431243">
      <w:pPr>
        <w:pStyle w:val="Fix14para"/>
      </w:pPr>
    </w:p>
    <w:p w:rsidR="00A36C18" w:rsidRDefault="00A36C18" w:rsidP="00431243">
      <w:pPr>
        <w:pStyle w:val="Fix14para"/>
      </w:pPr>
      <w:r>
        <w:t xml:space="preserve">. </w:t>
      </w:r>
      <w:proofErr w:type="gramStart"/>
      <w:r>
        <w:t>mgen</w:t>
      </w:r>
      <w:proofErr w:type="gramEnd"/>
      <w:r>
        <w:t>, at(inc=(0(10)100)) atmeans stub(global_) predlabel(Global means)</w:t>
      </w:r>
    </w:p>
    <w:p w:rsidR="00A36C18" w:rsidRDefault="00A36C18" w:rsidP="00A36C18">
      <w:pPr>
        <w:pStyle w:val="Fix14para"/>
      </w:pPr>
    </w:p>
    <w:p w:rsidR="00A36C18" w:rsidRDefault="00A36C18" w:rsidP="00A36C18">
      <w:pPr>
        <w:pStyle w:val="Fix14para"/>
      </w:pPr>
      <w:r>
        <w:t>Variables computed by the command:</w:t>
      </w:r>
    </w:p>
    <w:p w:rsidR="00A36C18" w:rsidRDefault="00A36C18" w:rsidP="00A36C18">
      <w:pPr>
        <w:pStyle w:val="Fix14para"/>
      </w:pPr>
    </w:p>
    <w:p w:rsidR="00A36C18" w:rsidRDefault="00A36C18" w:rsidP="00A36C18">
      <w:pPr>
        <w:pStyle w:val="Fix14para"/>
      </w:pPr>
      <w:r>
        <w:t xml:space="preserve">. </w:t>
      </w:r>
      <w:proofErr w:type="gramStart"/>
      <w:r>
        <w:t>margins ,</w:t>
      </w:r>
      <w:proofErr w:type="gramEnd"/>
      <w:r>
        <w:t xml:space="preserve"> at(inc=(0(10)100)) atmeans</w:t>
      </w:r>
    </w:p>
    <w:p w:rsidR="00A36C18" w:rsidRDefault="00A36C18" w:rsidP="00A36C18">
      <w:pPr>
        <w:pStyle w:val="Fix14para"/>
      </w:pPr>
    </w:p>
    <w:p w:rsidR="00A36C18" w:rsidRDefault="00A36C18" w:rsidP="00A36C18">
      <w:pPr>
        <w:pStyle w:val="Fix14para"/>
      </w:pPr>
      <w:r>
        <w:t xml:space="preserve">Variable    Obs Unique      Mean        Min       </w:t>
      </w:r>
      <w:proofErr w:type="gramStart"/>
      <w:r>
        <w:t>Max  Label</w:t>
      </w:r>
      <w:proofErr w:type="gramEnd"/>
    </w:p>
    <w:p w:rsidR="00A36C18" w:rsidRDefault="00A36C18" w:rsidP="00A36C18">
      <w:pPr>
        <w:pStyle w:val="Fix14para"/>
      </w:pPr>
      <w:r>
        <w:t>------------------------------------------------------------------------------</w:t>
      </w:r>
    </w:p>
    <w:p w:rsidR="00A36C18" w:rsidRDefault="00A36C18" w:rsidP="00A36C18">
      <w:pPr>
        <w:pStyle w:val="Fix14para"/>
      </w:pPr>
      <w:proofErr w:type="spellStart"/>
      <w:r>
        <w:t>global_pr</w:t>
      </w:r>
      <w:proofErr w:type="spellEnd"/>
      <w:r>
        <w:t xml:space="preserve">    11     </w:t>
      </w:r>
      <w:proofErr w:type="gramStart"/>
      <w:r>
        <w:t>11  .</w:t>
      </w:r>
      <w:proofErr w:type="gramEnd"/>
      <w:r>
        <w:t>3608011   .0768617  .7349035  Global means</w:t>
      </w:r>
    </w:p>
    <w:p w:rsidR="00A36C18" w:rsidRDefault="00A36C18" w:rsidP="00A36C18">
      <w:pPr>
        <w:pStyle w:val="Fix14para"/>
      </w:pPr>
      <w:proofErr w:type="spellStart"/>
      <w:r>
        <w:t>global_ll</w:t>
      </w:r>
      <w:proofErr w:type="spellEnd"/>
      <w:r>
        <w:t xml:space="preserve">    11     </w:t>
      </w:r>
      <w:proofErr w:type="gramStart"/>
      <w:r>
        <w:t>11  .</w:t>
      </w:r>
      <w:proofErr w:type="gramEnd"/>
      <w:r>
        <w:t>2708139  -.0156624  .6641427  95% lower limit</w:t>
      </w:r>
    </w:p>
    <w:p w:rsidR="00A36C18" w:rsidRDefault="00A36C18" w:rsidP="00A36C18">
      <w:pPr>
        <w:pStyle w:val="Fix14para"/>
      </w:pPr>
      <w:proofErr w:type="spellStart"/>
      <w:r>
        <w:t>global_ul</w:t>
      </w:r>
      <w:proofErr w:type="spellEnd"/>
      <w:r>
        <w:t xml:space="preserve">    11     </w:t>
      </w:r>
      <w:proofErr w:type="gramStart"/>
      <w:r>
        <w:t>11  .</w:t>
      </w:r>
      <w:proofErr w:type="gramEnd"/>
      <w:r>
        <w:t>4507883   .1693859  .8056643  95% upper limit</w:t>
      </w:r>
    </w:p>
    <w:p w:rsidR="00A36C18" w:rsidRDefault="00A36C18" w:rsidP="00A36C18">
      <w:pPr>
        <w:pStyle w:val="Fix14para"/>
      </w:pPr>
      <w:proofErr w:type="spellStart"/>
      <w:r>
        <w:t>global_inc</w:t>
      </w:r>
      <w:proofErr w:type="spellEnd"/>
      <w:r>
        <w:t xml:space="preserve">   11     11        50          0       </w:t>
      </w:r>
      <w:proofErr w:type="gramStart"/>
      <w:r>
        <w:t>100  Family</w:t>
      </w:r>
      <w:proofErr w:type="gramEnd"/>
      <w:r>
        <w:t xml:space="preserve"> income </w:t>
      </w:r>
      <w:proofErr w:type="spellStart"/>
      <w:r>
        <w:t>exclud</w:t>
      </w:r>
      <w:proofErr w:type="spellEnd"/>
      <w:r>
        <w:t>...</w:t>
      </w:r>
    </w:p>
    <w:p w:rsidR="00A36C18" w:rsidRDefault="00A36C18" w:rsidP="00A36C18">
      <w:pPr>
        <w:pStyle w:val="Fix14para"/>
      </w:pPr>
      <w:r>
        <w:t>------------------------------------------------------------------------------</w:t>
      </w:r>
    </w:p>
    <w:p w:rsidR="007B51A1" w:rsidRDefault="007B51A1">
      <w:pPr>
        <w:widowControl/>
        <w:autoSpaceDE/>
        <w:autoSpaceDN/>
        <w:adjustRightInd/>
        <w:spacing w:before="0" w:after="0"/>
        <w:rPr>
          <w:rFonts w:ascii="Courier New" w:eastAsiaTheme="minorEastAsia" w:hAnsi="Courier New" w:cs="Courier New"/>
          <w:b/>
          <w:sz w:val="28"/>
          <w:szCs w:val="26"/>
        </w:rPr>
      </w:pPr>
      <w:r>
        <w:br w:type="page"/>
      </w:r>
    </w:p>
    <w:p w:rsidR="007750F7" w:rsidRDefault="008A63E3" w:rsidP="00C03ACD">
      <w:pPr>
        <w:pStyle w:val="Heading2"/>
      </w:pPr>
      <w:bookmarkStart w:id="50" w:name="_Toc363647402"/>
      <w:r>
        <w:lastRenderedPageBreak/>
        <w:t xml:space="preserve">Predictions </w:t>
      </w:r>
      <w:r w:rsidR="007750F7">
        <w:t>with local means</w:t>
      </w:r>
      <w:bookmarkEnd w:id="50"/>
    </w:p>
    <w:p w:rsidR="008A63E3" w:rsidRDefault="008A63E3" w:rsidP="008A63E3">
      <w:pPr>
        <w:pStyle w:val="Fix14para"/>
      </w:pPr>
      <w:r>
        <w:t xml:space="preserve">. </w:t>
      </w:r>
      <w:proofErr w:type="gramStart"/>
      <w:r>
        <w:t>gen</w:t>
      </w:r>
      <w:proofErr w:type="gramEnd"/>
      <w:r>
        <w:t xml:space="preserve"> inc10k = </w:t>
      </w:r>
      <w:proofErr w:type="spellStart"/>
      <w:r>
        <w:t>trunc</w:t>
      </w:r>
      <w:proofErr w:type="spellEnd"/>
      <w:r>
        <w:t>(inc/10)</w:t>
      </w:r>
      <w:r w:rsidR="00431243">
        <w:t xml:space="preserve"> // income in 10K categories</w:t>
      </w:r>
    </w:p>
    <w:p w:rsidR="008A63E3" w:rsidRDefault="008A63E3" w:rsidP="008A63E3">
      <w:pPr>
        <w:pStyle w:val="Fix14para"/>
      </w:pPr>
      <w:r>
        <w:t xml:space="preserve">. </w:t>
      </w:r>
      <w:proofErr w:type="gramStart"/>
      <w:r>
        <w:t>mtable</w:t>
      </w:r>
      <w:proofErr w:type="gramEnd"/>
      <w:r>
        <w:t xml:space="preserve">, over(inc10k) atmeans stat(est ll </w:t>
      </w:r>
      <w:proofErr w:type="spellStart"/>
      <w:r>
        <w:t>ul</w:t>
      </w:r>
      <w:proofErr w:type="spellEnd"/>
      <w:r>
        <w:t>)</w:t>
      </w:r>
    </w:p>
    <w:p w:rsidR="008A63E3" w:rsidRPr="00431243" w:rsidRDefault="008A63E3" w:rsidP="008A63E3">
      <w:pPr>
        <w:pStyle w:val="Fix14para"/>
        <w:rPr>
          <w:sz w:val="18"/>
        </w:rPr>
      </w:pPr>
    </w:p>
    <w:p w:rsidR="008A63E3" w:rsidRDefault="008A63E3" w:rsidP="008A63E3">
      <w:pPr>
        <w:pStyle w:val="Fix14para"/>
      </w:pPr>
      <w:r>
        <w:t xml:space="preserve">Expression: </w:t>
      </w:r>
      <w:proofErr w:type="gramStart"/>
      <w:r>
        <w:t>Pr(</w:t>
      </w:r>
      <w:proofErr w:type="gramEnd"/>
      <w:r>
        <w:t>lfp)</w:t>
      </w:r>
    </w:p>
    <w:p w:rsidR="00431243" w:rsidRPr="00431243" w:rsidRDefault="00431243" w:rsidP="00431243">
      <w:pPr>
        <w:pStyle w:val="Fix14para"/>
        <w:rPr>
          <w:sz w:val="18"/>
        </w:rPr>
      </w:pPr>
    </w:p>
    <w:p w:rsidR="008A63E3" w:rsidRDefault="008A63E3" w:rsidP="008A63E3">
      <w:pPr>
        <w:pStyle w:val="Fix14para"/>
      </w:pPr>
      <w:r>
        <w:t xml:space="preserve">           |                            2.        3.        1.        1.</w:t>
      </w:r>
    </w:p>
    <w:p w:rsidR="008A63E3" w:rsidRDefault="008A63E3" w:rsidP="008A63E3">
      <w:pPr>
        <w:pStyle w:val="Fix14para"/>
      </w:pPr>
      <w:r>
        <w:t xml:space="preserve">           |       k5      k618    agecat    </w:t>
      </w:r>
      <w:proofErr w:type="spellStart"/>
      <w:r>
        <w:t>agecat</w:t>
      </w:r>
      <w:proofErr w:type="spellEnd"/>
      <w:r>
        <w:t xml:space="preserve">        </w:t>
      </w:r>
      <w:proofErr w:type="gramStart"/>
      <w:r>
        <w:t>wc</w:t>
      </w:r>
      <w:proofErr w:type="gramEnd"/>
      <w:r>
        <w:t xml:space="preserve">        hc</w:t>
      </w:r>
    </w:p>
    <w:p w:rsidR="008A63E3" w:rsidRDefault="008A63E3" w:rsidP="008A63E3">
      <w:pPr>
        <w:pStyle w:val="Fix14para"/>
      </w:pPr>
      <w:r>
        <w:t xml:space="preserve"> ----------+------------------------------------------------------------</w:t>
      </w:r>
    </w:p>
    <w:p w:rsidR="008A63E3" w:rsidRDefault="008A63E3" w:rsidP="008A63E3">
      <w:pPr>
        <w:pStyle w:val="Fix14para"/>
      </w:pPr>
      <w:r>
        <w:t xml:space="preserve">         1 |     .202      1.43      .303      .222      .121     .0808</w:t>
      </w:r>
    </w:p>
    <w:p w:rsidR="008A63E3" w:rsidRDefault="008A63E3" w:rsidP="008A63E3">
      <w:pPr>
        <w:pStyle w:val="Fix14para"/>
      </w:pPr>
      <w:r>
        <w:t xml:space="preserve">         2 |     .261      1.29      .363      .215      .212      .312</w:t>
      </w:r>
    </w:p>
    <w:p w:rsidR="00431243" w:rsidRDefault="00431243" w:rsidP="008A63E3">
      <w:pPr>
        <w:pStyle w:val="Fix14para"/>
      </w:pPr>
      <w:r>
        <w:t>::</w:t>
      </w:r>
      <w:proofErr w:type="gramStart"/>
      <w:r>
        <w:t>:snip</w:t>
      </w:r>
      <w:proofErr w:type="gramEnd"/>
      <w:r>
        <w:t>:::</w:t>
      </w:r>
    </w:p>
    <w:p w:rsidR="00431243" w:rsidRPr="00431243" w:rsidRDefault="00431243" w:rsidP="00431243">
      <w:pPr>
        <w:pStyle w:val="Fix14para"/>
        <w:rPr>
          <w:sz w:val="18"/>
        </w:rPr>
      </w:pPr>
    </w:p>
    <w:p w:rsidR="008A63E3" w:rsidRDefault="008A63E3" w:rsidP="008A63E3">
      <w:pPr>
        <w:pStyle w:val="Fix14para"/>
      </w:pPr>
      <w:r>
        <w:t xml:space="preserve">           |</w:t>
      </w:r>
    </w:p>
    <w:p w:rsidR="008A63E3" w:rsidRDefault="008A63E3" w:rsidP="008A63E3">
      <w:pPr>
        <w:pStyle w:val="Fix14para"/>
      </w:pPr>
      <w:r>
        <w:t xml:space="preserve">           |      </w:t>
      </w:r>
      <w:proofErr w:type="gramStart"/>
      <w:r>
        <w:t>lwg</w:t>
      </w:r>
      <w:proofErr w:type="gramEnd"/>
      <w:r>
        <w:t xml:space="preserve">       inc        pr        ll        </w:t>
      </w:r>
      <w:proofErr w:type="spellStart"/>
      <w:r>
        <w:t>ul</w:t>
      </w:r>
      <w:proofErr w:type="spellEnd"/>
    </w:p>
    <w:p w:rsidR="008A63E3" w:rsidRDefault="008A63E3" w:rsidP="008A63E3">
      <w:pPr>
        <w:pStyle w:val="Fix14para"/>
      </w:pPr>
      <w:r>
        <w:t xml:space="preserve"> ----------+-------------------------------------------------</w:t>
      </w:r>
    </w:p>
    <w:p w:rsidR="008A63E3" w:rsidRDefault="008A63E3" w:rsidP="008A63E3">
      <w:pPr>
        <w:pStyle w:val="Fix14para"/>
      </w:pPr>
      <w:r>
        <w:t xml:space="preserve">         1 |     .922      7.25     0.641     0.584     0.698</w:t>
      </w:r>
    </w:p>
    <w:p w:rsidR="008A63E3" w:rsidRDefault="008A63E3" w:rsidP="008A63E3">
      <w:pPr>
        <w:pStyle w:val="Fix14para"/>
      </w:pPr>
      <w:r>
        <w:t xml:space="preserve">         2 |     1.08      15.1     0.600     0.559     0.642</w:t>
      </w:r>
    </w:p>
    <w:p w:rsidR="00431243" w:rsidRDefault="00431243" w:rsidP="00431243">
      <w:pPr>
        <w:pStyle w:val="Fix14para"/>
      </w:pPr>
      <w:r>
        <w:t>::</w:t>
      </w:r>
      <w:proofErr w:type="gramStart"/>
      <w:r>
        <w:t>:snip</w:t>
      </w:r>
      <w:proofErr w:type="gramEnd"/>
      <w:r>
        <w:t>:::</w:t>
      </w:r>
    </w:p>
    <w:p w:rsidR="00431243" w:rsidRPr="00431243" w:rsidRDefault="00431243" w:rsidP="00431243">
      <w:pPr>
        <w:pStyle w:val="Fix14para"/>
        <w:rPr>
          <w:sz w:val="18"/>
        </w:rPr>
      </w:pPr>
    </w:p>
    <w:p w:rsidR="008A63E3" w:rsidRDefault="008A63E3" w:rsidP="008A63E3">
      <w:pPr>
        <w:pStyle w:val="Fix14para"/>
      </w:pPr>
      <w:r>
        <w:t xml:space="preserve">. </w:t>
      </w:r>
      <w:proofErr w:type="gramStart"/>
      <w:r>
        <w:t>matrix</w:t>
      </w:r>
      <w:proofErr w:type="gramEnd"/>
      <w:r>
        <w:t xml:space="preserve"> tab = r(table)</w:t>
      </w:r>
    </w:p>
    <w:p w:rsidR="008A63E3" w:rsidRDefault="008A63E3" w:rsidP="008A63E3">
      <w:pPr>
        <w:pStyle w:val="Fix14para"/>
      </w:pPr>
      <w:r>
        <w:t xml:space="preserve">. </w:t>
      </w:r>
      <w:proofErr w:type="gramStart"/>
      <w:r>
        <w:t>matrix</w:t>
      </w:r>
      <w:proofErr w:type="gramEnd"/>
      <w:r>
        <w:t xml:space="preserve"> tab = tab[1...,8..11]</w:t>
      </w:r>
    </w:p>
    <w:p w:rsidR="008A63E3" w:rsidRDefault="008A63E3" w:rsidP="008A63E3">
      <w:pPr>
        <w:pStyle w:val="Fix14para"/>
      </w:pPr>
      <w:r>
        <w:t xml:space="preserve">. </w:t>
      </w:r>
      <w:proofErr w:type="gramStart"/>
      <w:r>
        <w:t>matrix</w:t>
      </w:r>
      <w:proofErr w:type="gramEnd"/>
      <w:r>
        <w:t xml:space="preserve"> </w:t>
      </w:r>
      <w:proofErr w:type="spellStart"/>
      <w:r>
        <w:t>colnames</w:t>
      </w:r>
      <w:proofErr w:type="spellEnd"/>
      <w:r>
        <w:t xml:space="preserve"> tab = </w:t>
      </w:r>
      <w:proofErr w:type="spellStart"/>
      <w:r>
        <w:t>local_inc</w:t>
      </w:r>
      <w:proofErr w:type="spellEnd"/>
      <w:r>
        <w:t xml:space="preserve"> </w:t>
      </w:r>
      <w:proofErr w:type="spellStart"/>
      <w:r>
        <w:t>local_pr</w:t>
      </w:r>
      <w:proofErr w:type="spellEnd"/>
      <w:r>
        <w:t xml:space="preserve"> </w:t>
      </w:r>
      <w:proofErr w:type="spellStart"/>
      <w:r>
        <w:t>local_ll</w:t>
      </w:r>
      <w:proofErr w:type="spellEnd"/>
      <w:r>
        <w:t xml:space="preserve"> </w:t>
      </w:r>
      <w:proofErr w:type="spellStart"/>
      <w:r>
        <w:t>local_ul</w:t>
      </w:r>
      <w:proofErr w:type="spellEnd"/>
    </w:p>
    <w:p w:rsidR="008A63E3" w:rsidRDefault="008A63E3" w:rsidP="008A63E3">
      <w:pPr>
        <w:pStyle w:val="Fix14para"/>
      </w:pPr>
      <w:r>
        <w:t xml:space="preserve">. </w:t>
      </w:r>
      <w:proofErr w:type="spellStart"/>
      <w:proofErr w:type="gramStart"/>
      <w:r>
        <w:t>svmat</w:t>
      </w:r>
      <w:proofErr w:type="spellEnd"/>
      <w:proofErr w:type="gramEnd"/>
      <w:r>
        <w:t xml:space="preserve"> tab, names(col)</w:t>
      </w:r>
    </w:p>
    <w:p w:rsidR="008A63E3" w:rsidRDefault="008A63E3" w:rsidP="008A63E3">
      <w:pPr>
        <w:pStyle w:val="Fix14para"/>
      </w:pPr>
      <w:r>
        <w:t xml:space="preserve">. </w:t>
      </w:r>
      <w:proofErr w:type="gramStart"/>
      <w:r>
        <w:t>label</w:t>
      </w:r>
      <w:proofErr w:type="gramEnd"/>
      <w:r>
        <w:t xml:space="preserve"> var </w:t>
      </w:r>
      <w:proofErr w:type="spellStart"/>
      <w:r>
        <w:t>local_pr</w:t>
      </w:r>
      <w:proofErr w:type="spellEnd"/>
      <w:r>
        <w:t xml:space="preserve">  "Local means"</w:t>
      </w:r>
    </w:p>
    <w:p w:rsidR="008A63E3" w:rsidRDefault="008A63E3" w:rsidP="008A63E3">
      <w:pPr>
        <w:pStyle w:val="Fix14para"/>
      </w:pPr>
      <w:r>
        <w:t xml:space="preserve">. </w:t>
      </w:r>
      <w:proofErr w:type="gramStart"/>
      <w:r>
        <w:t>label</w:t>
      </w:r>
      <w:proofErr w:type="gramEnd"/>
      <w:r>
        <w:t xml:space="preserve"> var </w:t>
      </w:r>
      <w:proofErr w:type="spellStart"/>
      <w:r>
        <w:t>local_ll</w:t>
      </w:r>
      <w:proofErr w:type="spellEnd"/>
      <w:r>
        <w:t xml:space="preserve">  "95% lower limit"</w:t>
      </w:r>
    </w:p>
    <w:p w:rsidR="008A63E3" w:rsidRDefault="008A63E3" w:rsidP="008A63E3">
      <w:pPr>
        <w:pStyle w:val="Fix14para"/>
      </w:pPr>
      <w:r>
        <w:t xml:space="preserve">. </w:t>
      </w:r>
      <w:proofErr w:type="gramStart"/>
      <w:r>
        <w:t>label</w:t>
      </w:r>
      <w:proofErr w:type="gramEnd"/>
      <w:r>
        <w:t xml:space="preserve"> var </w:t>
      </w:r>
      <w:proofErr w:type="spellStart"/>
      <w:r>
        <w:t>local_ul</w:t>
      </w:r>
      <w:proofErr w:type="spellEnd"/>
      <w:r>
        <w:t xml:space="preserve">  "95% upper limit"</w:t>
      </w:r>
    </w:p>
    <w:p w:rsidR="008A63E3" w:rsidRDefault="008A63E3" w:rsidP="008A63E3">
      <w:pPr>
        <w:pStyle w:val="Fix14para"/>
      </w:pPr>
      <w:r>
        <w:t xml:space="preserve">. </w:t>
      </w:r>
      <w:proofErr w:type="gramStart"/>
      <w:r>
        <w:t>label</w:t>
      </w:r>
      <w:proofErr w:type="gramEnd"/>
      <w:r>
        <w:t xml:space="preserve"> var </w:t>
      </w:r>
      <w:proofErr w:type="spellStart"/>
      <w:r>
        <w:t>local_inc</w:t>
      </w:r>
      <w:proofErr w:type="spellEnd"/>
      <w:r>
        <w:t xml:space="preserve"> "Family income excluding wife's"</w:t>
      </w:r>
    </w:p>
    <w:p w:rsidR="007B51A1" w:rsidRDefault="007B51A1">
      <w:pPr>
        <w:widowControl/>
        <w:autoSpaceDE/>
        <w:autoSpaceDN/>
        <w:adjustRightInd/>
        <w:spacing w:before="0" w:after="0"/>
        <w:rPr>
          <w:rFonts w:ascii="Courier New" w:eastAsiaTheme="minorEastAsia" w:hAnsi="Courier New" w:cs="Courier New"/>
          <w:b/>
          <w:sz w:val="28"/>
          <w:szCs w:val="26"/>
        </w:rPr>
      </w:pPr>
      <w:r>
        <w:br w:type="page"/>
      </w:r>
    </w:p>
    <w:p w:rsidR="007750F7" w:rsidRDefault="00C90B07" w:rsidP="00C03ACD">
      <w:pPr>
        <w:pStyle w:val="Heading2"/>
      </w:pPr>
      <w:bookmarkStart w:id="51" w:name="_Toc363647403"/>
      <w:r>
        <w:lastRenderedPageBreak/>
        <w:t>Comparing global and local predictions</w:t>
      </w:r>
      <w:bookmarkEnd w:id="51"/>
    </w:p>
    <w:p w:rsidR="007B51A1" w:rsidRDefault="00C90B07" w:rsidP="007B51A1">
      <w:r>
        <w:rPr>
          <w:noProof/>
        </w:rPr>
        <w:drawing>
          <wp:inline distT="0" distB="0" distL="0" distR="0" wp14:anchorId="5E2F8474" wp14:editId="5FF931A0">
            <wp:extent cx="6400800" cy="4931443"/>
            <wp:effectExtent l="0" t="0" r="0" b="0"/>
            <wp:docPr id="11" name="Picture 11" descr="D:\Dropbox\SPost\Work\globalVlocal2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D:\Dropbox\SPost\Work\globalVlocal2.em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93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1A1">
        <w:br w:type="page"/>
      </w:r>
    </w:p>
    <w:p w:rsidR="00E540E6" w:rsidRDefault="00A171ED" w:rsidP="00706F30">
      <w:pPr>
        <w:pStyle w:val="Heading1"/>
      </w:pPr>
      <w:bookmarkStart w:id="52" w:name="_Toc363647404"/>
      <w:r>
        <w:lastRenderedPageBreak/>
        <w:t>B</w:t>
      </w:r>
      <w:r w:rsidR="00E540E6">
        <w:t>eyond the parameters</w:t>
      </w:r>
      <w:bookmarkEnd w:id="52"/>
    </w:p>
    <w:p w:rsidR="008E6738" w:rsidRDefault="008E6738" w:rsidP="00C03ACD">
      <w:pPr>
        <w:pStyle w:val="Heading2"/>
      </w:pPr>
      <w:bookmarkStart w:id="53" w:name="_Toc363647405"/>
      <w:r>
        <w:t>Ordinal models</w:t>
      </w:r>
      <w:r w:rsidR="007E4C3A">
        <w:t xml:space="preserve"> are very restrictive</w:t>
      </w:r>
      <w:bookmarkEnd w:id="53"/>
    </w:p>
    <w:p w:rsidR="008E6738" w:rsidRPr="008E6738" w:rsidRDefault="008E6738" w:rsidP="008E6738">
      <w:r>
        <w:rPr>
          <w:noProof/>
        </w:rPr>
        <w:drawing>
          <wp:inline distT="0" distB="0" distL="0" distR="0" wp14:anchorId="75F1BF02" wp14:editId="5639A18B">
            <wp:extent cx="6492240" cy="4512086"/>
            <wp:effectExtent l="0" t="0" r="0" b="3175"/>
            <wp:docPr id="13" name="Picture 13" descr="D:\My Box Files\CDA13\Work\lcda13lec-orm-anderson-ordinalmodel-color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D:\My Box Files\CDA13\Work\lcda13lec-orm-anderson-ordinalmodel-color.emf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9" b="4567"/>
                    <a:stretch/>
                  </pic:blipFill>
                  <pic:spPr bwMode="auto">
                    <a:xfrm>
                      <a:off x="0" y="0"/>
                      <a:ext cx="6492240" cy="451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669" w:rsidRDefault="008E6738" w:rsidP="00892C54">
      <w:pPr>
        <w:pStyle w:val="Heading2"/>
      </w:pPr>
      <w:bookmarkStart w:id="54" w:name="_Toc363647406"/>
      <w:r>
        <w:lastRenderedPageBreak/>
        <w:t>Party id</w:t>
      </w:r>
      <w:r w:rsidR="007B51A1">
        <w:t>entification</w:t>
      </w:r>
      <w:bookmarkEnd w:id="54"/>
    </w:p>
    <w:p w:rsidR="008E6738" w:rsidRDefault="008E6738" w:rsidP="008E6738">
      <w:pPr>
        <w:pStyle w:val="Fix14para"/>
      </w:pPr>
      <w:r>
        <w:t xml:space="preserve">. </w:t>
      </w:r>
      <w:proofErr w:type="gramStart"/>
      <w:r>
        <w:t>use</w:t>
      </w:r>
      <w:proofErr w:type="gramEnd"/>
      <w:r>
        <w:t xml:space="preserve"> partyid01, clear</w:t>
      </w:r>
    </w:p>
    <w:p w:rsidR="008E6738" w:rsidRDefault="008E6738" w:rsidP="008E6738">
      <w:pPr>
        <w:pStyle w:val="Fix14para"/>
      </w:pPr>
      <w:r>
        <w:t xml:space="preserve">. </w:t>
      </w:r>
      <w:proofErr w:type="gramStart"/>
      <w:r>
        <w:t>tab</w:t>
      </w:r>
      <w:proofErr w:type="gramEnd"/>
      <w:r>
        <w:t xml:space="preserve"> party5, miss</w:t>
      </w:r>
    </w:p>
    <w:p w:rsidR="008E6738" w:rsidRDefault="008E6738" w:rsidP="008E6738">
      <w:pPr>
        <w:pStyle w:val="Fix14para"/>
      </w:pPr>
    </w:p>
    <w:p w:rsidR="008E6738" w:rsidRDefault="008E6738" w:rsidP="008E6738">
      <w:pPr>
        <w:pStyle w:val="Fix14para"/>
      </w:pPr>
      <w:r>
        <w:t xml:space="preserve">     Party: |</w:t>
      </w:r>
    </w:p>
    <w:p w:rsidR="008E6738" w:rsidRDefault="008E6738" w:rsidP="008E6738">
      <w:pPr>
        <w:pStyle w:val="Fix14para"/>
      </w:pPr>
      <w:r>
        <w:t>1StDem 2Dem |</w:t>
      </w:r>
    </w:p>
    <w:p w:rsidR="008E6738" w:rsidRDefault="008E6738" w:rsidP="008E6738">
      <w:pPr>
        <w:pStyle w:val="Fix14para"/>
      </w:pPr>
      <w:r>
        <w:t>3Indep 4Rep |</w:t>
      </w:r>
    </w:p>
    <w:p w:rsidR="008E6738" w:rsidRDefault="008E6738" w:rsidP="008E6738">
      <w:pPr>
        <w:pStyle w:val="Fix14para"/>
      </w:pPr>
      <w:r>
        <w:t xml:space="preserve">     </w:t>
      </w:r>
      <w:proofErr w:type="gramStart"/>
      <w:r>
        <w:t>5StRep |      Freq.</w:t>
      </w:r>
      <w:proofErr w:type="gramEnd"/>
      <w:r>
        <w:t xml:space="preserve">     </w:t>
      </w:r>
      <w:proofErr w:type="gramStart"/>
      <w:r>
        <w:t>Percent        Cum.</w:t>
      </w:r>
      <w:proofErr w:type="gramEnd"/>
    </w:p>
    <w:p w:rsidR="008E6738" w:rsidRDefault="008E6738" w:rsidP="008E6738">
      <w:pPr>
        <w:pStyle w:val="Fix14para"/>
      </w:pPr>
      <w:r>
        <w:t>------------+-----------------------------------</w:t>
      </w:r>
    </w:p>
    <w:p w:rsidR="008E6738" w:rsidRDefault="008E6738" w:rsidP="008E6738">
      <w:pPr>
        <w:pStyle w:val="Fix14para"/>
      </w:pPr>
      <w:r>
        <w:t xml:space="preserve">       1_SD |        266       19.25       19.25</w:t>
      </w:r>
    </w:p>
    <w:p w:rsidR="008E6738" w:rsidRDefault="008E6738" w:rsidP="008E6738">
      <w:pPr>
        <w:pStyle w:val="Fix14para"/>
      </w:pPr>
      <w:r>
        <w:t xml:space="preserve">        2_D |        427       30.90       50.14</w:t>
      </w:r>
    </w:p>
    <w:p w:rsidR="008E6738" w:rsidRDefault="008E6738" w:rsidP="008E6738">
      <w:pPr>
        <w:pStyle w:val="Fix14para"/>
      </w:pPr>
      <w:r>
        <w:t xml:space="preserve">        3_I |        151       10.93       61.07</w:t>
      </w:r>
    </w:p>
    <w:p w:rsidR="008E6738" w:rsidRDefault="008E6738" w:rsidP="008E6738">
      <w:pPr>
        <w:pStyle w:val="Fix14para"/>
      </w:pPr>
      <w:r>
        <w:t xml:space="preserve">        4_R |        369       26.70       87.77</w:t>
      </w:r>
    </w:p>
    <w:p w:rsidR="008E6738" w:rsidRDefault="008E6738" w:rsidP="008E6738">
      <w:pPr>
        <w:pStyle w:val="Fix14para"/>
      </w:pPr>
      <w:r>
        <w:t xml:space="preserve">       5_SR |        169       12.23      100.00</w:t>
      </w:r>
    </w:p>
    <w:p w:rsidR="008E6738" w:rsidRDefault="008E6738" w:rsidP="008E6738">
      <w:pPr>
        <w:pStyle w:val="Fix14para"/>
      </w:pPr>
      <w:r>
        <w:t>------------+-----------------------------------</w:t>
      </w:r>
    </w:p>
    <w:p w:rsidR="008E6738" w:rsidRDefault="008E6738" w:rsidP="008E6738">
      <w:pPr>
        <w:pStyle w:val="Fix14para"/>
      </w:pPr>
      <w:r>
        <w:t xml:space="preserve">      Total |      1,382      100.00</w:t>
      </w:r>
    </w:p>
    <w:p w:rsidR="008E6738" w:rsidRDefault="008E6738" w:rsidP="008E6738">
      <w:pPr>
        <w:pStyle w:val="Fix14para"/>
      </w:pPr>
    </w:p>
    <w:p w:rsidR="008E6738" w:rsidRDefault="008E6738" w:rsidP="008E6738">
      <w:pPr>
        <w:pStyle w:val="Fix14para"/>
      </w:pPr>
      <w:r>
        <w:t xml:space="preserve">. </w:t>
      </w:r>
      <w:proofErr w:type="gramStart"/>
      <w:r>
        <w:t>nmlab</w:t>
      </w:r>
      <w:proofErr w:type="gramEnd"/>
      <w:r>
        <w:t xml:space="preserve"> party5 age income black female highschool college</w:t>
      </w:r>
    </w:p>
    <w:p w:rsidR="008E6738" w:rsidRDefault="008E6738" w:rsidP="008E6738">
      <w:pPr>
        <w:pStyle w:val="Fix14para"/>
      </w:pPr>
    </w:p>
    <w:p w:rsidR="008E6738" w:rsidRDefault="008E6738" w:rsidP="008E6738">
      <w:pPr>
        <w:pStyle w:val="Fix14para"/>
      </w:pPr>
      <w:proofErr w:type="gramStart"/>
      <w:r>
        <w:t>party5</w:t>
      </w:r>
      <w:proofErr w:type="gramEnd"/>
      <w:r>
        <w:t xml:space="preserve">      Party: 1StDem 2Dem 3Indep 4Rep 5StRep</w:t>
      </w:r>
    </w:p>
    <w:p w:rsidR="008E6738" w:rsidRDefault="008E6738" w:rsidP="008E6738">
      <w:pPr>
        <w:pStyle w:val="Fix14para"/>
      </w:pPr>
      <w:proofErr w:type="gramStart"/>
      <w:r>
        <w:t>age</w:t>
      </w:r>
      <w:proofErr w:type="gramEnd"/>
      <w:r>
        <w:t xml:space="preserve">         </w:t>
      </w:r>
      <w:proofErr w:type="spellStart"/>
      <w:r>
        <w:t>Age</w:t>
      </w:r>
      <w:proofErr w:type="spellEnd"/>
    </w:p>
    <w:p w:rsidR="008E6738" w:rsidRDefault="008E6738" w:rsidP="008E6738">
      <w:pPr>
        <w:pStyle w:val="Fix14para"/>
      </w:pPr>
      <w:proofErr w:type="gramStart"/>
      <w:r>
        <w:t>income</w:t>
      </w:r>
      <w:proofErr w:type="gramEnd"/>
      <w:r>
        <w:t xml:space="preserve">      </w:t>
      </w:r>
      <w:proofErr w:type="spellStart"/>
      <w:r>
        <w:t>Income</w:t>
      </w:r>
      <w:proofErr w:type="spellEnd"/>
      <w:r>
        <w:t xml:space="preserve"> (Thousands of dollars)</w:t>
      </w:r>
    </w:p>
    <w:p w:rsidR="008E6738" w:rsidRDefault="008E6738" w:rsidP="008E6738">
      <w:pPr>
        <w:pStyle w:val="Fix14para"/>
      </w:pPr>
      <w:proofErr w:type="gramStart"/>
      <w:r>
        <w:t>black</w:t>
      </w:r>
      <w:proofErr w:type="gramEnd"/>
      <w:r>
        <w:t xml:space="preserve">       Respondent is black</w:t>
      </w:r>
    </w:p>
    <w:p w:rsidR="008E6738" w:rsidRDefault="008E6738" w:rsidP="008E6738">
      <w:pPr>
        <w:pStyle w:val="Fix14para"/>
      </w:pPr>
      <w:proofErr w:type="gramStart"/>
      <w:r>
        <w:t>female</w:t>
      </w:r>
      <w:proofErr w:type="gramEnd"/>
      <w:r>
        <w:t xml:space="preserve">      Respondent is female</w:t>
      </w:r>
    </w:p>
    <w:p w:rsidR="008E6738" w:rsidRDefault="008E6738" w:rsidP="008E6738">
      <w:pPr>
        <w:pStyle w:val="Fix14para"/>
      </w:pPr>
      <w:proofErr w:type="gramStart"/>
      <w:r>
        <w:t>highschool  High</w:t>
      </w:r>
      <w:proofErr w:type="gramEnd"/>
      <w:r>
        <w:t xml:space="preserve"> school is highest degree</w:t>
      </w:r>
    </w:p>
    <w:p w:rsidR="008E6738" w:rsidRDefault="008E6738" w:rsidP="008E6738">
      <w:pPr>
        <w:pStyle w:val="Fix14para"/>
      </w:pPr>
      <w:proofErr w:type="gramStart"/>
      <w:r>
        <w:t>college</w:t>
      </w:r>
      <w:proofErr w:type="gramEnd"/>
      <w:r>
        <w:t xml:space="preserve">     </w:t>
      </w:r>
      <w:proofErr w:type="spellStart"/>
      <w:r>
        <w:t>College</w:t>
      </w:r>
      <w:proofErr w:type="spellEnd"/>
      <w:r>
        <w:t xml:space="preserve"> is highest degree</w:t>
      </w:r>
    </w:p>
    <w:p w:rsidR="008E6738" w:rsidRDefault="008E6738" w:rsidP="00892C54">
      <w:pPr>
        <w:pStyle w:val="Heading2"/>
      </w:pPr>
      <w:bookmarkStart w:id="55" w:name="_Toc363647407"/>
      <w:proofErr w:type="gramStart"/>
      <w:r>
        <w:lastRenderedPageBreak/>
        <w:t>ologit</w:t>
      </w:r>
      <w:proofErr w:type="gramEnd"/>
      <w:r>
        <w:t xml:space="preserve"> of </w:t>
      </w:r>
      <w:proofErr w:type="spellStart"/>
      <w:r>
        <w:t>partyid</w:t>
      </w:r>
      <w:bookmarkEnd w:id="55"/>
      <w:proofErr w:type="spellEnd"/>
    </w:p>
    <w:p w:rsidR="008E6738" w:rsidRDefault="008E6738" w:rsidP="008E6738">
      <w:pPr>
        <w:pStyle w:val="Fix14para"/>
      </w:pPr>
      <w:r>
        <w:t xml:space="preserve">. </w:t>
      </w:r>
      <w:proofErr w:type="gramStart"/>
      <w:r>
        <w:t>ologit</w:t>
      </w:r>
      <w:proofErr w:type="gramEnd"/>
      <w:r>
        <w:t xml:space="preserve"> party5 age10 income10 </w:t>
      </w:r>
      <w:proofErr w:type="spellStart"/>
      <w:r>
        <w:t>i.black</w:t>
      </w:r>
      <w:proofErr w:type="spellEnd"/>
      <w:r>
        <w:t xml:space="preserve"> </w:t>
      </w:r>
      <w:proofErr w:type="spellStart"/>
      <w:r>
        <w:t>i.female</w:t>
      </w:r>
      <w:proofErr w:type="spellEnd"/>
      <w:r>
        <w:t xml:space="preserve"> </w:t>
      </w:r>
      <w:proofErr w:type="spellStart"/>
      <w:r>
        <w:t>i.highschool</w:t>
      </w:r>
      <w:proofErr w:type="spellEnd"/>
      <w:r>
        <w:t xml:space="preserve"> </w:t>
      </w:r>
      <w:proofErr w:type="spellStart"/>
      <w:r>
        <w:t>i.college</w:t>
      </w:r>
      <w:proofErr w:type="spellEnd"/>
    </w:p>
    <w:p w:rsidR="008E6738" w:rsidRDefault="008E6738" w:rsidP="008E6738">
      <w:pPr>
        <w:pStyle w:val="Fix14para"/>
      </w:pPr>
      <w:r>
        <w:t xml:space="preserve">. </w:t>
      </w:r>
      <w:proofErr w:type="gramStart"/>
      <w:r w:rsidRPr="00A122D1">
        <w:rPr>
          <w:color w:val="7030A0"/>
        </w:rPr>
        <w:t>listcoef</w:t>
      </w:r>
      <w:proofErr w:type="gramEnd"/>
      <w:r>
        <w:t>, help</w:t>
      </w:r>
    </w:p>
    <w:p w:rsidR="008E6738" w:rsidRDefault="008E6738" w:rsidP="008E6738">
      <w:pPr>
        <w:pStyle w:val="Fix14para"/>
      </w:pPr>
    </w:p>
    <w:p w:rsidR="008E6738" w:rsidRDefault="008E6738" w:rsidP="008E6738">
      <w:pPr>
        <w:pStyle w:val="Fix14para"/>
      </w:pPr>
      <w:proofErr w:type="gramStart"/>
      <w:r>
        <w:t>ologit</w:t>
      </w:r>
      <w:proofErr w:type="gramEnd"/>
      <w:r>
        <w:t xml:space="preserve"> (N=1382): Factor Change in Odds</w:t>
      </w:r>
    </w:p>
    <w:p w:rsidR="008E6738" w:rsidRDefault="008E6738" w:rsidP="008E6738">
      <w:pPr>
        <w:pStyle w:val="Fix14para"/>
      </w:pPr>
    </w:p>
    <w:p w:rsidR="008E6738" w:rsidRDefault="008E6738" w:rsidP="008E6738">
      <w:pPr>
        <w:pStyle w:val="Fix14para"/>
      </w:pPr>
      <w:r>
        <w:t xml:space="preserve">  Odds of: &gt;m vs &lt;=m</w:t>
      </w:r>
      <w:r w:rsidR="007B51A1">
        <w:t xml:space="preserve"> (More Republican vs Less Republican)</w:t>
      </w:r>
    </w:p>
    <w:p w:rsidR="008E6738" w:rsidRDefault="008E6738" w:rsidP="008E6738">
      <w:pPr>
        <w:pStyle w:val="Fix14para"/>
      </w:pPr>
    </w:p>
    <w:p w:rsidR="008E6738" w:rsidRDefault="008E6738" w:rsidP="008E6738">
      <w:pPr>
        <w:pStyle w:val="Fix14para"/>
      </w:pPr>
      <w:r>
        <w:t>----------------------------------------------------------------------</w:t>
      </w:r>
    </w:p>
    <w:p w:rsidR="008E6738" w:rsidRDefault="008E6738" w:rsidP="008E6738">
      <w:pPr>
        <w:pStyle w:val="Fix14para"/>
      </w:pPr>
      <w:r>
        <w:t xml:space="preserve">      party5 |      b         z     P&gt;|z|    e^</w:t>
      </w:r>
      <w:proofErr w:type="spellStart"/>
      <w:r>
        <w:t>b    e</w:t>
      </w:r>
      <w:proofErr w:type="spellEnd"/>
      <w:r>
        <w:t>^bStdX      SDofX</w:t>
      </w:r>
    </w:p>
    <w:p w:rsidR="008E6738" w:rsidRDefault="008E6738" w:rsidP="008E6738">
      <w:pPr>
        <w:pStyle w:val="Fix14para"/>
      </w:pPr>
      <w:r>
        <w:t>-------------+--------------------------------------------------------</w:t>
      </w:r>
    </w:p>
    <w:p w:rsidR="008E6738" w:rsidRDefault="008E6738" w:rsidP="008E6738">
      <w:pPr>
        <w:pStyle w:val="Fix14para"/>
      </w:pPr>
      <w:r>
        <w:t xml:space="preserve">       </w:t>
      </w:r>
      <w:r w:rsidRPr="007B51A1">
        <w:rPr>
          <w:rStyle w:val="redcas-r"/>
        </w:rPr>
        <w:t>age10</w:t>
      </w:r>
      <w:r>
        <w:t xml:space="preserve"> </w:t>
      </w:r>
      <w:proofErr w:type="gramStart"/>
      <w:r>
        <w:t>|  -</w:t>
      </w:r>
      <w:proofErr w:type="gramEnd"/>
      <w:r>
        <w:t xml:space="preserve">0.06359   -2.037   0.042   0.9384   </w:t>
      </w:r>
      <w:r w:rsidRPr="007B51A1">
        <w:rPr>
          <w:rStyle w:val="redcas-r"/>
        </w:rPr>
        <w:t>0.8988</w:t>
      </w:r>
      <w:r>
        <w:t xml:space="preserve">     1.6783</w:t>
      </w:r>
    </w:p>
    <w:p w:rsidR="008E6738" w:rsidRDefault="008E6738" w:rsidP="008E6738">
      <w:pPr>
        <w:pStyle w:val="Fix14para"/>
      </w:pPr>
      <w:r>
        <w:t xml:space="preserve">    </w:t>
      </w:r>
      <w:r w:rsidRPr="007B51A1">
        <w:rPr>
          <w:rStyle w:val="green"/>
        </w:rPr>
        <w:t>income10</w:t>
      </w:r>
      <w:r>
        <w:t xml:space="preserve"> |   0.09611    4.792   0.000   1.1009   </w:t>
      </w:r>
      <w:r w:rsidRPr="007B51A1">
        <w:rPr>
          <w:rStyle w:val="green"/>
        </w:rPr>
        <w:t>1.3060</w:t>
      </w:r>
      <w:r>
        <w:t xml:space="preserve">     2.7781</w:t>
      </w:r>
    </w:p>
    <w:p w:rsidR="008E6738" w:rsidRDefault="008E6738" w:rsidP="008E6738">
      <w:pPr>
        <w:pStyle w:val="Fix14para"/>
      </w:pPr>
      <w:r>
        <w:t xml:space="preserve">     </w:t>
      </w:r>
      <w:proofErr w:type="gramStart"/>
      <w:r>
        <w:t>1.black</w:t>
      </w:r>
      <w:proofErr w:type="gramEnd"/>
      <w:r>
        <w:t xml:space="preserve"> |  -1.47593   -9.824   0.000   0.2286   0.6014     0.3445</w:t>
      </w:r>
    </w:p>
    <w:p w:rsidR="008E6738" w:rsidRDefault="008E6738" w:rsidP="008E6738">
      <w:pPr>
        <w:pStyle w:val="Fix14para"/>
      </w:pPr>
      <w:r>
        <w:t xml:space="preserve">    </w:t>
      </w:r>
      <w:proofErr w:type="gramStart"/>
      <w:r>
        <w:t>1.female</w:t>
      </w:r>
      <w:proofErr w:type="gramEnd"/>
      <w:r>
        <w:t xml:space="preserve"> |  -0.15711   -1.584   0.113   0.8546   0.9244     0.5001</w:t>
      </w:r>
    </w:p>
    <w:p w:rsidR="008E6738" w:rsidRDefault="008E6738" w:rsidP="008E6738">
      <w:pPr>
        <w:pStyle w:val="Fix14para"/>
      </w:pPr>
      <w:proofErr w:type="gramStart"/>
      <w:r>
        <w:t>1.highschool</w:t>
      </w:r>
      <w:proofErr w:type="gramEnd"/>
      <w:r>
        <w:t xml:space="preserve"> |   0.29417    1.943   0.052   1.3420   1.1563     0.4937</w:t>
      </w:r>
    </w:p>
    <w:p w:rsidR="008E6738" w:rsidRDefault="008E6738" w:rsidP="008E6738">
      <w:pPr>
        <w:pStyle w:val="Fix14para"/>
      </w:pPr>
      <w:r>
        <w:t xml:space="preserve">   </w:t>
      </w:r>
      <w:proofErr w:type="gramStart"/>
      <w:r>
        <w:t>1.college</w:t>
      </w:r>
      <w:proofErr w:type="gramEnd"/>
      <w:r>
        <w:t xml:space="preserve"> |   0.64204    3.543   0.000   1.9004   1.3250     0.4383</w:t>
      </w:r>
    </w:p>
    <w:p w:rsidR="008E6738" w:rsidRDefault="008E6738" w:rsidP="008E6738">
      <w:pPr>
        <w:pStyle w:val="Fix14para"/>
      </w:pPr>
      <w:r>
        <w:t>----------------------------------------------------------------------</w:t>
      </w:r>
    </w:p>
    <w:p w:rsidR="008E6738" w:rsidRDefault="008E6738" w:rsidP="008E6738">
      <w:pPr>
        <w:pStyle w:val="Fix14para"/>
      </w:pPr>
      <w:r>
        <w:t xml:space="preserve">       b = raw coefficient</w:t>
      </w:r>
    </w:p>
    <w:p w:rsidR="008E6738" w:rsidRDefault="008E6738" w:rsidP="008E6738">
      <w:pPr>
        <w:pStyle w:val="Fix14para"/>
      </w:pPr>
      <w:r>
        <w:t xml:space="preserve">       z = z-score for test of b=0</w:t>
      </w:r>
    </w:p>
    <w:p w:rsidR="008E6738" w:rsidRDefault="008E6738" w:rsidP="008E6738">
      <w:pPr>
        <w:pStyle w:val="Fix14para"/>
      </w:pPr>
      <w:r>
        <w:t xml:space="preserve">   P&gt;|z| = p-value for z-test</w:t>
      </w:r>
    </w:p>
    <w:p w:rsidR="008E6738" w:rsidRDefault="008E6738" w:rsidP="008E6738">
      <w:pPr>
        <w:pStyle w:val="Fix14para"/>
      </w:pPr>
      <w:r>
        <w:t xml:space="preserve">     </w:t>
      </w:r>
      <w:proofErr w:type="gramStart"/>
      <w:r>
        <w:t>e^</w:t>
      </w:r>
      <w:proofErr w:type="gramEnd"/>
      <w:r>
        <w:t>b = exp(b) = factor change in odds for unit increase in X</w:t>
      </w:r>
    </w:p>
    <w:p w:rsidR="008E6738" w:rsidRDefault="008E6738" w:rsidP="008E6738">
      <w:pPr>
        <w:pStyle w:val="Fix14para"/>
      </w:pPr>
      <w:r>
        <w:t xml:space="preserve"> </w:t>
      </w:r>
      <w:proofErr w:type="gramStart"/>
      <w:r>
        <w:t>e^</w:t>
      </w:r>
      <w:proofErr w:type="gramEnd"/>
      <w:r>
        <w:t>bStdX = exp(b*SD of X) = change in odds for SD increase in X</w:t>
      </w:r>
    </w:p>
    <w:p w:rsidR="008E6738" w:rsidRDefault="008E6738" w:rsidP="008E6738">
      <w:pPr>
        <w:pStyle w:val="Fix14para"/>
      </w:pPr>
      <w:r>
        <w:t xml:space="preserve">   SDofX = standard deviation of X</w:t>
      </w:r>
    </w:p>
    <w:p w:rsidR="007B51A1" w:rsidRDefault="007B51A1">
      <w:pPr>
        <w:widowControl/>
        <w:autoSpaceDE/>
        <w:autoSpaceDN/>
        <w:adjustRightInd/>
        <w:spacing w:before="0" w:after="0"/>
      </w:pPr>
      <w:r>
        <w:br w:type="page"/>
      </w:r>
    </w:p>
    <w:p w:rsidR="007B51A1" w:rsidRDefault="007B51A1" w:rsidP="00A122D1">
      <w:pPr>
        <w:pStyle w:val="Heading3"/>
        <w:rPr>
          <w:rFonts w:ascii="Courier New" w:eastAsiaTheme="minorEastAsia" w:hAnsi="Courier New" w:cs="Courier New"/>
          <w:sz w:val="28"/>
        </w:rPr>
      </w:pPr>
      <w:bookmarkStart w:id="56" w:name="_Toc363647408"/>
      <w:r>
        <w:lastRenderedPageBreak/>
        <w:t>Parallel regression assumption</w:t>
      </w:r>
      <w:bookmarkEnd w:id="56"/>
    </w:p>
    <w:p w:rsidR="008E6738" w:rsidRDefault="008E6738" w:rsidP="008E6738">
      <w:pPr>
        <w:pStyle w:val="Fix14para"/>
      </w:pPr>
      <w:r>
        <w:t xml:space="preserve">. </w:t>
      </w:r>
      <w:proofErr w:type="gramStart"/>
      <w:r w:rsidRPr="00A122D1">
        <w:rPr>
          <w:color w:val="7030A0"/>
        </w:rPr>
        <w:t>brant</w:t>
      </w:r>
      <w:proofErr w:type="gramEnd"/>
    </w:p>
    <w:p w:rsidR="008E6738" w:rsidRDefault="008E6738" w:rsidP="008E6738">
      <w:pPr>
        <w:pStyle w:val="Fix14para"/>
      </w:pPr>
    </w:p>
    <w:p w:rsidR="008E6738" w:rsidRDefault="008E6738" w:rsidP="008E6738">
      <w:pPr>
        <w:pStyle w:val="Fix14para"/>
      </w:pPr>
      <w:r>
        <w:t>Brant Test of Parallel Regression Assumption</w:t>
      </w:r>
    </w:p>
    <w:p w:rsidR="008E6738" w:rsidRDefault="008E6738" w:rsidP="008E6738">
      <w:pPr>
        <w:pStyle w:val="Fix14para"/>
      </w:pPr>
    </w:p>
    <w:p w:rsidR="008E6738" w:rsidRDefault="008E6738" w:rsidP="008E6738">
      <w:pPr>
        <w:pStyle w:val="Fix14para"/>
      </w:pPr>
      <w:r>
        <w:t xml:space="preserve">    Variable |      chi2   p&gt;chi2    </w:t>
      </w:r>
      <w:proofErr w:type="gramStart"/>
      <w:r>
        <w:t>df</w:t>
      </w:r>
      <w:proofErr w:type="gramEnd"/>
    </w:p>
    <w:p w:rsidR="008E6738" w:rsidRDefault="008E6738" w:rsidP="008E6738">
      <w:pPr>
        <w:pStyle w:val="Fix14para"/>
      </w:pPr>
      <w:r>
        <w:t>-------------+--------------------------</w:t>
      </w:r>
    </w:p>
    <w:p w:rsidR="008E6738" w:rsidRDefault="008E6738" w:rsidP="008E6738">
      <w:pPr>
        <w:pStyle w:val="Fix14para"/>
      </w:pPr>
      <w:r>
        <w:t xml:space="preserve">         All |     89.84    0.000    18</w:t>
      </w:r>
    </w:p>
    <w:p w:rsidR="008E6738" w:rsidRDefault="008E6738" w:rsidP="008E6738">
      <w:pPr>
        <w:pStyle w:val="Fix14para"/>
      </w:pPr>
      <w:r>
        <w:t>-------------+--------------------------</w:t>
      </w:r>
    </w:p>
    <w:p w:rsidR="008E6738" w:rsidRDefault="008E6738" w:rsidP="008E6738">
      <w:pPr>
        <w:pStyle w:val="Fix14para"/>
      </w:pPr>
      <w:r>
        <w:t xml:space="preserve">       age10 |     42.87    0.000     3</w:t>
      </w:r>
    </w:p>
    <w:p w:rsidR="008E6738" w:rsidRDefault="008E6738" w:rsidP="008E6738">
      <w:pPr>
        <w:pStyle w:val="Fix14para"/>
      </w:pPr>
      <w:r>
        <w:t xml:space="preserve">    income10 |      2.11    0.550     3</w:t>
      </w:r>
    </w:p>
    <w:p w:rsidR="008E6738" w:rsidRDefault="008E6738" w:rsidP="008E6738">
      <w:pPr>
        <w:pStyle w:val="Fix14para"/>
      </w:pPr>
      <w:r>
        <w:t xml:space="preserve">     </w:t>
      </w:r>
      <w:proofErr w:type="gramStart"/>
      <w:r>
        <w:t>1.black</w:t>
      </w:r>
      <w:proofErr w:type="gramEnd"/>
      <w:r>
        <w:t xml:space="preserve"> |     12.82    0.005     3</w:t>
      </w:r>
    </w:p>
    <w:p w:rsidR="008E6738" w:rsidRDefault="008E6738" w:rsidP="008E6738">
      <w:pPr>
        <w:pStyle w:val="Fix14para"/>
      </w:pPr>
      <w:r>
        <w:t xml:space="preserve">    </w:t>
      </w:r>
      <w:proofErr w:type="gramStart"/>
      <w:r>
        <w:t>1.female</w:t>
      </w:r>
      <w:proofErr w:type="gramEnd"/>
      <w:r>
        <w:t xml:space="preserve"> |      6.54    0.088     3</w:t>
      </w:r>
    </w:p>
    <w:p w:rsidR="008E6738" w:rsidRDefault="008E6738" w:rsidP="008E6738">
      <w:pPr>
        <w:pStyle w:val="Fix14para"/>
      </w:pPr>
      <w:proofErr w:type="gramStart"/>
      <w:r>
        <w:t>1.highschool</w:t>
      </w:r>
      <w:proofErr w:type="gramEnd"/>
      <w:r>
        <w:t xml:space="preserve"> |      2.92    0.404     3</w:t>
      </w:r>
    </w:p>
    <w:p w:rsidR="008E6738" w:rsidRDefault="008E6738" w:rsidP="008E6738">
      <w:pPr>
        <w:pStyle w:val="Fix14para"/>
      </w:pPr>
      <w:r>
        <w:t xml:space="preserve">   </w:t>
      </w:r>
      <w:proofErr w:type="gramStart"/>
      <w:r>
        <w:t>1.college</w:t>
      </w:r>
      <w:proofErr w:type="gramEnd"/>
      <w:r>
        <w:t xml:space="preserve"> |     12.24    0.007     3</w:t>
      </w:r>
    </w:p>
    <w:p w:rsidR="008E6738" w:rsidRDefault="008E6738" w:rsidP="008E6738">
      <w:pPr>
        <w:pStyle w:val="Fix14para"/>
      </w:pPr>
      <w:r>
        <w:t>----------------------------------------</w:t>
      </w:r>
    </w:p>
    <w:p w:rsidR="008E6738" w:rsidRDefault="008E6738" w:rsidP="008E6738">
      <w:pPr>
        <w:pStyle w:val="Fix14para"/>
      </w:pPr>
    </w:p>
    <w:p w:rsidR="008E6738" w:rsidRPr="007B51A1" w:rsidRDefault="008E6738" w:rsidP="008E6738">
      <w:pPr>
        <w:pStyle w:val="Fix14para"/>
        <w:rPr>
          <w:rStyle w:val="redcas-r"/>
        </w:rPr>
      </w:pPr>
      <w:r w:rsidRPr="007B51A1">
        <w:rPr>
          <w:rStyle w:val="redcas-r"/>
        </w:rPr>
        <w:t>A significant test statistic provides evidence that the parallel</w:t>
      </w:r>
    </w:p>
    <w:p w:rsidR="008E6738" w:rsidRDefault="008E6738" w:rsidP="008E6738">
      <w:pPr>
        <w:pStyle w:val="Fix14para"/>
        <w:rPr>
          <w:rStyle w:val="redcas-r"/>
        </w:rPr>
      </w:pPr>
      <w:proofErr w:type="gramStart"/>
      <w:r w:rsidRPr="007B51A1">
        <w:rPr>
          <w:rStyle w:val="redcas-r"/>
        </w:rPr>
        <w:t>regression</w:t>
      </w:r>
      <w:proofErr w:type="gramEnd"/>
      <w:r w:rsidRPr="007B51A1">
        <w:rPr>
          <w:rStyle w:val="redcas-r"/>
        </w:rPr>
        <w:t xml:space="preserve"> assumption has been violated.</w:t>
      </w:r>
    </w:p>
    <w:p w:rsidR="00892C54" w:rsidRDefault="00892C54" w:rsidP="008E6738">
      <w:pPr>
        <w:pStyle w:val="Fix14para"/>
        <w:rPr>
          <w:rStyle w:val="redcas-r"/>
        </w:rPr>
      </w:pPr>
    </w:p>
    <w:p w:rsidR="00892C54" w:rsidRDefault="00892C54" w:rsidP="00892C54">
      <w:pPr>
        <w:pStyle w:val="Heading9"/>
      </w:pPr>
      <w:r>
        <w:t>Suggestion</w:t>
      </w:r>
    </w:p>
    <w:p w:rsidR="00892C54" w:rsidRPr="00892C54" w:rsidRDefault="00892C54" w:rsidP="00892C54">
      <w:pPr>
        <w:pStyle w:val="Numberedhanging"/>
        <w:numPr>
          <w:ilvl w:val="0"/>
          <w:numId w:val="24"/>
        </w:numPr>
        <w:rPr>
          <w:rStyle w:val="redcas-r"/>
          <w:color w:val="auto"/>
        </w:rPr>
      </w:pPr>
      <w:r>
        <w:t xml:space="preserve">Results of tests should be clearly explained (like </w:t>
      </w:r>
      <w:r w:rsidRPr="00892C54">
        <w:rPr>
          <w:color w:val="0070C0"/>
        </w:rPr>
        <w:t>chibar2</w:t>
      </w:r>
      <w:r>
        <w:t>).</w:t>
      </w:r>
    </w:p>
    <w:p w:rsidR="007B51A1" w:rsidRDefault="007B51A1">
      <w:pPr>
        <w:widowControl/>
        <w:autoSpaceDE/>
        <w:autoSpaceDN/>
        <w:adjustRightInd/>
        <w:spacing w:before="0" w:after="0"/>
        <w:rPr>
          <w:rStyle w:val="redcas-r"/>
        </w:rPr>
      </w:pPr>
      <w:r>
        <w:rPr>
          <w:rStyle w:val="redcas-r"/>
        </w:rPr>
        <w:br w:type="page"/>
      </w:r>
    </w:p>
    <w:p w:rsidR="008E6738" w:rsidRDefault="008E6738" w:rsidP="00A122D1">
      <w:pPr>
        <w:pStyle w:val="Heading3"/>
      </w:pPr>
      <w:bookmarkStart w:id="57" w:name="_Toc363647409"/>
      <w:r>
        <w:lastRenderedPageBreak/>
        <w:t>AME</w:t>
      </w:r>
      <w:bookmarkEnd w:id="57"/>
    </w:p>
    <w:p w:rsidR="008E6738" w:rsidRDefault="008E6738" w:rsidP="008E6738">
      <w:pPr>
        <w:pStyle w:val="Fix14para"/>
      </w:pPr>
      <w:proofErr w:type="gramStart"/>
      <w:r>
        <w:t>mchange</w:t>
      </w:r>
      <w:proofErr w:type="gramEnd"/>
    </w:p>
    <w:p w:rsidR="008E6738" w:rsidRDefault="008E6738" w:rsidP="007B51A1">
      <w:pPr>
        <w:pStyle w:val="Fix14para"/>
      </w:pPr>
      <w:proofErr w:type="gramStart"/>
      <w:r>
        <w:t>dcplot</w:t>
      </w:r>
      <w:proofErr w:type="gramEnd"/>
      <w:r>
        <w:t xml:space="preserve"> age10 income10, </w:t>
      </w:r>
      <w:r w:rsidR="007B51A1">
        <w:t>...</w:t>
      </w:r>
    </w:p>
    <w:p w:rsidR="007B51A1" w:rsidRDefault="007B51A1" w:rsidP="007B51A1">
      <w:pPr>
        <w:pStyle w:val="Fix14para"/>
      </w:pPr>
    </w:p>
    <w:p w:rsidR="008E6738" w:rsidRDefault="008E6738" w:rsidP="008E6738">
      <w:pPr>
        <w:pStyle w:val="Fix14para"/>
      </w:pPr>
      <w:r>
        <w:rPr>
          <w:noProof/>
        </w:rPr>
        <w:drawing>
          <wp:inline distT="0" distB="0" distL="0" distR="0" wp14:anchorId="7BF72809" wp14:editId="53C7D99A">
            <wp:extent cx="7315200" cy="3224403"/>
            <wp:effectExtent l="0" t="0" r="0" b="0"/>
            <wp:docPr id="14" name="Picture 14" descr="D:\Dropbox\SPost\Work\statcorp-partyid-olm-dcplot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D:\Dropbox\SPost\Work\statcorp-partyid-olm-dcplot.emf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16" b="20673"/>
                    <a:stretch/>
                  </pic:blipFill>
                  <pic:spPr bwMode="auto">
                    <a:xfrm>
                      <a:off x="0" y="0"/>
                      <a:ext cx="7315200" cy="322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1A1" w:rsidRDefault="007B51A1">
      <w:pPr>
        <w:widowControl/>
        <w:autoSpaceDE/>
        <w:autoSpaceDN/>
        <w:adjustRightInd/>
        <w:spacing w:before="0" w:after="0"/>
        <w:rPr>
          <w:rFonts w:ascii="Courier New" w:eastAsiaTheme="minorEastAsia" w:hAnsi="Courier New" w:cs="Courier New"/>
          <w:b/>
          <w:sz w:val="28"/>
          <w:szCs w:val="26"/>
        </w:rPr>
      </w:pPr>
      <w:r>
        <w:br w:type="page"/>
      </w:r>
    </w:p>
    <w:p w:rsidR="008E6738" w:rsidRPr="00892C54" w:rsidRDefault="008E6738" w:rsidP="00FC55D7">
      <w:pPr>
        <w:pStyle w:val="Heading3"/>
        <w:rPr>
          <w:vanish/>
        </w:rPr>
      </w:pPr>
      <w:r w:rsidRPr="00892C54">
        <w:rPr>
          <w:vanish/>
        </w:rPr>
        <w:lastRenderedPageBreak/>
        <w:t>Probabilities to plot</w:t>
      </w:r>
    </w:p>
    <w:p w:rsidR="008E6738" w:rsidRPr="00892C54" w:rsidRDefault="008E6738" w:rsidP="008E6738">
      <w:pPr>
        <w:pStyle w:val="Fix14para"/>
        <w:rPr>
          <w:vanish/>
        </w:rPr>
      </w:pPr>
      <w:r w:rsidRPr="00892C54">
        <w:rPr>
          <w:vanish/>
        </w:rPr>
        <w:t>. mgen, atmeans at(`</w:t>
      </w:r>
      <w:proofErr w:type="spellStart"/>
      <w:r w:rsidRPr="00892C54">
        <w:rPr>
          <w:vanish/>
        </w:rPr>
        <w:t>at_age</w:t>
      </w:r>
      <w:proofErr w:type="spellEnd"/>
      <w:r w:rsidRPr="00892C54">
        <w:rPr>
          <w:vanish/>
        </w:rPr>
        <w:t>') stub(</w:t>
      </w:r>
      <w:proofErr w:type="spellStart"/>
      <w:r w:rsidRPr="00892C54">
        <w:rPr>
          <w:vanish/>
        </w:rPr>
        <w:t>olmage</w:t>
      </w:r>
      <w:proofErr w:type="spellEnd"/>
      <w:r w:rsidRPr="00892C54">
        <w:rPr>
          <w:vanish/>
        </w:rPr>
        <w:t>)</w:t>
      </w:r>
    </w:p>
    <w:p w:rsidR="008E6738" w:rsidRPr="00892C54" w:rsidRDefault="008E6738" w:rsidP="008E6738">
      <w:pPr>
        <w:pStyle w:val="Fix14para"/>
        <w:rPr>
          <w:vanish/>
        </w:rPr>
      </w:pPr>
    </w:p>
    <w:p w:rsidR="008E6738" w:rsidRPr="00892C54" w:rsidRDefault="008E6738" w:rsidP="008E6738">
      <w:pPr>
        <w:pStyle w:val="Fix14para"/>
        <w:rPr>
          <w:vanish/>
        </w:rPr>
      </w:pPr>
      <w:r w:rsidRPr="00892C54">
        <w:rPr>
          <w:vanish/>
        </w:rPr>
        <w:t>Variables computed by the command:</w:t>
      </w:r>
    </w:p>
    <w:p w:rsidR="008E6738" w:rsidRPr="00892C54" w:rsidRDefault="008E6738" w:rsidP="008E6738">
      <w:pPr>
        <w:pStyle w:val="Fix14para"/>
        <w:rPr>
          <w:vanish/>
        </w:rPr>
      </w:pPr>
    </w:p>
    <w:p w:rsidR="008E6738" w:rsidRPr="00892C54" w:rsidRDefault="008E6738" w:rsidP="008E6738">
      <w:pPr>
        <w:pStyle w:val="Fix14para"/>
        <w:rPr>
          <w:vanish/>
        </w:rPr>
      </w:pPr>
      <w:r w:rsidRPr="00892C54">
        <w:rPr>
          <w:vanish/>
        </w:rPr>
        <w:t>. margins , at(age10=(2(.5)8.5)) atmeans</w:t>
      </w:r>
    </w:p>
    <w:p w:rsidR="008E6738" w:rsidRPr="00892C54" w:rsidRDefault="008E6738" w:rsidP="008E6738">
      <w:pPr>
        <w:pStyle w:val="Fix14para"/>
        <w:rPr>
          <w:vanish/>
        </w:rPr>
      </w:pPr>
    </w:p>
    <w:p w:rsidR="008E6738" w:rsidRPr="00892C54" w:rsidRDefault="008E6738" w:rsidP="008E6738">
      <w:pPr>
        <w:pStyle w:val="Fix14para"/>
        <w:rPr>
          <w:vanish/>
        </w:rPr>
      </w:pPr>
      <w:r w:rsidRPr="00892C54">
        <w:rPr>
          <w:vanish/>
        </w:rPr>
        <w:t>Variable     Obs Unique      Mean       Min       Max  Label</w:t>
      </w:r>
    </w:p>
    <w:p w:rsidR="008E6738" w:rsidRPr="00892C54" w:rsidRDefault="008E6738" w:rsidP="008E6738">
      <w:pPr>
        <w:pStyle w:val="Fix14para"/>
        <w:rPr>
          <w:vanish/>
        </w:rPr>
      </w:pPr>
      <w:r w:rsidRPr="00892C54">
        <w:rPr>
          <w:vanish/>
        </w:rPr>
        <w:t>------------------------------------------------------------------------------</w:t>
      </w:r>
    </w:p>
    <w:p w:rsidR="008E6738" w:rsidRPr="00892C54" w:rsidRDefault="008E6738" w:rsidP="008E6738">
      <w:pPr>
        <w:pStyle w:val="Fix14para"/>
        <w:rPr>
          <w:vanish/>
        </w:rPr>
      </w:pPr>
      <w:r w:rsidRPr="00892C54">
        <w:rPr>
          <w:vanish/>
        </w:rPr>
        <w:t>olmagepr1     14     14  .1773212  .1484803  .2086263  pr(y=1_SD) from margins</w:t>
      </w:r>
    </w:p>
    <w:p w:rsidR="008E6738" w:rsidRPr="00892C54" w:rsidRDefault="008E6738" w:rsidP="008E6738">
      <w:pPr>
        <w:pStyle w:val="Fix14para"/>
        <w:rPr>
          <w:vanish/>
        </w:rPr>
      </w:pPr>
      <w:r w:rsidRPr="00892C54">
        <w:rPr>
          <w:vanish/>
        </w:rPr>
        <w:t>olmagell1     14     14  .1496142  .1213707  .1628012  95% lower limit</w:t>
      </w:r>
    </w:p>
    <w:p w:rsidR="008E6738" w:rsidRPr="00892C54" w:rsidRDefault="008E6738" w:rsidP="008E6738">
      <w:pPr>
        <w:pStyle w:val="Fix14para"/>
        <w:rPr>
          <w:vanish/>
        </w:rPr>
      </w:pPr>
      <w:r w:rsidRPr="00892C54">
        <w:rPr>
          <w:vanish/>
        </w:rPr>
        <w:t>olmageul1     14     14  .2050282  .1755899  .2544515  95% upper limit</w:t>
      </w:r>
    </w:p>
    <w:p w:rsidR="008E6738" w:rsidRPr="00892C54" w:rsidRDefault="008E6738" w:rsidP="008E6738">
      <w:pPr>
        <w:pStyle w:val="Fix14para"/>
        <w:rPr>
          <w:vanish/>
        </w:rPr>
      </w:pPr>
      <w:r w:rsidRPr="00892C54">
        <w:rPr>
          <w:vanish/>
        </w:rPr>
        <w:t>olmageage10   14     14      5.25         2       8.5  Age in decades</w:t>
      </w:r>
    </w:p>
    <w:p w:rsidR="008E6738" w:rsidRPr="00892C54" w:rsidRDefault="008E6738" w:rsidP="008E6738">
      <w:pPr>
        <w:pStyle w:val="Fix14para"/>
        <w:rPr>
          <w:vanish/>
        </w:rPr>
      </w:pPr>
      <w:r w:rsidRPr="00892C54">
        <w:rPr>
          <w:vanish/>
        </w:rPr>
        <w:t>olmageCpr1    14     14  .1773212  .1484803  .2086263  pr(y=1_SD)</w:t>
      </w:r>
    </w:p>
    <w:p w:rsidR="008E6738" w:rsidRPr="00892C54" w:rsidRDefault="008E6738" w:rsidP="008E6738">
      <w:pPr>
        <w:pStyle w:val="Fix14para"/>
        <w:rPr>
          <w:vanish/>
        </w:rPr>
      </w:pPr>
      <w:r w:rsidRPr="00892C54">
        <w:rPr>
          <w:vanish/>
        </w:rPr>
        <w:t>olmagepr2     14     14   .338745   .316049  .3587669  pr(y=2_D) from margins</w:t>
      </w:r>
    </w:p>
    <w:p w:rsidR="008E6738" w:rsidRPr="00892C54" w:rsidRDefault="008E6738" w:rsidP="008E6738">
      <w:pPr>
        <w:pStyle w:val="Fix14para"/>
        <w:rPr>
          <w:vanish/>
        </w:rPr>
      </w:pPr>
      <w:r w:rsidRPr="00892C54">
        <w:rPr>
          <w:vanish/>
        </w:rPr>
        <w:t>olmagell2     14     14  .3092111  .2850512  .3239915  95% lower limit</w:t>
      </w:r>
    </w:p>
    <w:p w:rsidR="008E6738" w:rsidRPr="00892C54" w:rsidRDefault="008E6738" w:rsidP="008E6738">
      <w:pPr>
        <w:pStyle w:val="Fix14para"/>
        <w:rPr>
          <w:vanish/>
        </w:rPr>
      </w:pPr>
      <w:r w:rsidRPr="00892C54">
        <w:rPr>
          <w:vanish/>
        </w:rPr>
        <w:t>olmageul2     14     14  .3682789  .3470468  .3935422  95% upper limit</w:t>
      </w:r>
    </w:p>
    <w:p w:rsidR="008E6738" w:rsidRPr="00892C54" w:rsidRDefault="008E6738" w:rsidP="008E6738">
      <w:pPr>
        <w:pStyle w:val="Fix14para"/>
        <w:rPr>
          <w:vanish/>
        </w:rPr>
      </w:pPr>
      <w:r w:rsidRPr="00892C54">
        <w:rPr>
          <w:vanish/>
        </w:rPr>
        <w:t>olmageCpr2    14     14  .5160662  .4645293  .5673932  pr(y&lt;=2_D)</w:t>
      </w:r>
    </w:p>
    <w:p w:rsidR="00A122D1" w:rsidRPr="00892C54" w:rsidRDefault="00A122D1" w:rsidP="008E6738">
      <w:pPr>
        <w:pStyle w:val="Fix14para"/>
        <w:rPr>
          <w:vanish/>
        </w:rPr>
      </w:pPr>
      <w:r w:rsidRPr="00892C54">
        <w:rPr>
          <w:vanish/>
        </w:rPr>
        <w:t>:::snip:::</w:t>
      </w:r>
    </w:p>
    <w:p w:rsidR="008E6738" w:rsidRPr="00892C54" w:rsidRDefault="008E6738" w:rsidP="008E6738">
      <w:pPr>
        <w:pStyle w:val="Fix14para"/>
        <w:rPr>
          <w:vanish/>
        </w:rPr>
      </w:pPr>
      <w:r w:rsidRPr="00892C54">
        <w:rPr>
          <w:vanish/>
        </w:rPr>
        <w:t>olmageCpr4    14     14  .8989504  .8792652  .9167384  pr(y&lt;=4_R)</w:t>
      </w:r>
    </w:p>
    <w:p w:rsidR="008E6738" w:rsidRPr="00892C54" w:rsidRDefault="008E6738" w:rsidP="008E6738">
      <w:pPr>
        <w:pStyle w:val="Fix14para"/>
        <w:rPr>
          <w:vanish/>
        </w:rPr>
      </w:pPr>
      <w:r w:rsidRPr="00892C54">
        <w:rPr>
          <w:vanish/>
        </w:rPr>
        <w:t>olmagepr5     14     14  .1010496  .0832616  .1207348  pr(y=5_SR) from margins</w:t>
      </w:r>
    </w:p>
    <w:p w:rsidR="008E6738" w:rsidRPr="00892C54" w:rsidRDefault="008E6738" w:rsidP="008E6738">
      <w:pPr>
        <w:pStyle w:val="Fix14para"/>
        <w:rPr>
          <w:vanish/>
        </w:rPr>
      </w:pPr>
      <w:r w:rsidRPr="00892C54">
        <w:rPr>
          <w:vanish/>
        </w:rPr>
        <w:t>olmagell5     14     14   .082297  .0605158  .0968657  95% lower limit</w:t>
      </w:r>
    </w:p>
    <w:p w:rsidR="008E6738" w:rsidRPr="00892C54" w:rsidRDefault="008E6738" w:rsidP="008E6738">
      <w:pPr>
        <w:pStyle w:val="Fix14para"/>
        <w:rPr>
          <w:vanish/>
        </w:rPr>
      </w:pPr>
      <w:r w:rsidRPr="00892C54">
        <w:rPr>
          <w:vanish/>
        </w:rPr>
        <w:t>olmageul5     14     14  .1198021  .1060074   .144604  95% upper limit</w:t>
      </w:r>
    </w:p>
    <w:p w:rsidR="008E6738" w:rsidRPr="00892C54" w:rsidRDefault="008E6738" w:rsidP="008E6738">
      <w:pPr>
        <w:pStyle w:val="Fix14para"/>
        <w:rPr>
          <w:vanish/>
        </w:rPr>
      </w:pPr>
      <w:r w:rsidRPr="00892C54">
        <w:rPr>
          <w:vanish/>
        </w:rPr>
        <w:t>olmageCpr5    14      2         1  .9999999         1  pr(y&lt;=5_SR)</w:t>
      </w:r>
    </w:p>
    <w:p w:rsidR="008E6738" w:rsidRPr="00892C54" w:rsidRDefault="008E6738" w:rsidP="008E6738">
      <w:pPr>
        <w:pStyle w:val="Fix14para"/>
        <w:rPr>
          <w:vanish/>
        </w:rPr>
      </w:pPr>
      <w:r w:rsidRPr="00892C54">
        <w:rPr>
          <w:vanish/>
        </w:rPr>
        <w:t>------------------------------------------------------------------------------</w:t>
      </w:r>
    </w:p>
    <w:p w:rsidR="008E6738" w:rsidRPr="00892C54" w:rsidRDefault="008E6738" w:rsidP="008E6738">
      <w:pPr>
        <w:pStyle w:val="Fix14para"/>
        <w:rPr>
          <w:vanish/>
        </w:rPr>
      </w:pPr>
    </w:p>
    <w:p w:rsidR="008E6738" w:rsidRPr="00892C54" w:rsidRDefault="008E6738" w:rsidP="008E6738">
      <w:pPr>
        <w:pStyle w:val="Fix14para"/>
        <w:rPr>
          <w:vanish/>
        </w:rPr>
      </w:pPr>
      <w:r w:rsidRPr="00892C54">
        <w:rPr>
          <w:vanish/>
        </w:rPr>
        <w:t>. mgen, atmeans at(`</w:t>
      </w:r>
      <w:proofErr w:type="spellStart"/>
      <w:r w:rsidRPr="00892C54">
        <w:rPr>
          <w:vanish/>
        </w:rPr>
        <w:t>at_inc</w:t>
      </w:r>
      <w:proofErr w:type="spellEnd"/>
      <w:r w:rsidRPr="00892C54">
        <w:rPr>
          <w:vanish/>
        </w:rPr>
        <w:t>') stub(</w:t>
      </w:r>
      <w:proofErr w:type="spellStart"/>
      <w:r w:rsidRPr="00892C54">
        <w:rPr>
          <w:vanish/>
        </w:rPr>
        <w:t>olminc</w:t>
      </w:r>
      <w:proofErr w:type="spellEnd"/>
      <w:r w:rsidRPr="00892C54">
        <w:rPr>
          <w:vanish/>
        </w:rPr>
        <w:t>)</w:t>
      </w:r>
    </w:p>
    <w:p w:rsidR="00A122D1" w:rsidRPr="00892C54" w:rsidRDefault="007B51A1" w:rsidP="00A122D1">
      <w:pPr>
        <w:pStyle w:val="Fix14para"/>
        <w:rPr>
          <w:vanish/>
        </w:rPr>
      </w:pPr>
      <w:r w:rsidRPr="00892C54">
        <w:rPr>
          <w:vanish/>
        </w:rPr>
        <w:t>::: snip :::</w:t>
      </w:r>
      <w:r w:rsidR="0006265F" w:rsidRPr="00892C54">
        <w:rPr>
          <w:vanish/>
        </w:rPr>
        <w:br w:type="page"/>
      </w:r>
    </w:p>
    <w:p w:rsidR="008E6738" w:rsidRDefault="008E6738" w:rsidP="00FC55D7">
      <w:pPr>
        <w:pStyle w:val="Heading3"/>
      </w:pPr>
      <w:bookmarkStart w:id="58" w:name="_Toc363647410"/>
      <w:proofErr w:type="gramStart"/>
      <w:r>
        <w:lastRenderedPageBreak/>
        <w:t>ologit</w:t>
      </w:r>
      <w:proofErr w:type="gramEnd"/>
      <w:r>
        <w:t xml:space="preserve"> by income</w:t>
      </w:r>
      <w:bookmarkEnd w:id="58"/>
    </w:p>
    <w:p w:rsidR="008E6738" w:rsidRDefault="008E6738" w:rsidP="008E6738">
      <w:pPr>
        <w:pStyle w:val="Fix14para"/>
      </w:pPr>
      <w:r>
        <w:rPr>
          <w:noProof/>
        </w:rPr>
        <w:drawing>
          <wp:inline distT="0" distB="0" distL="0" distR="0" wp14:anchorId="34F3DE36" wp14:editId="0AA07B5D">
            <wp:extent cx="6400800" cy="4926270"/>
            <wp:effectExtent l="0" t="0" r="0" b="0"/>
            <wp:docPr id="15" name="Picture 15" descr="D:\Dropbox\SPost\Work\statcorp-partyid-olm-incProb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D:\Dropbox\SPost\Work\statcorp-partyid-olm-incProb.em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92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65F" w:rsidRDefault="0006265F">
      <w:pPr>
        <w:widowControl/>
        <w:autoSpaceDE/>
        <w:autoSpaceDN/>
        <w:adjustRightInd/>
        <w:spacing w:before="0" w:after="0"/>
      </w:pPr>
      <w:r>
        <w:br w:type="page"/>
      </w:r>
    </w:p>
    <w:p w:rsidR="008E6738" w:rsidRDefault="008E6738" w:rsidP="00FC55D7">
      <w:pPr>
        <w:pStyle w:val="Heading3"/>
      </w:pPr>
      <w:bookmarkStart w:id="59" w:name="_Toc363647411"/>
      <w:proofErr w:type="gramStart"/>
      <w:r>
        <w:lastRenderedPageBreak/>
        <w:t>ologit</w:t>
      </w:r>
      <w:proofErr w:type="gramEnd"/>
      <w:r>
        <w:t xml:space="preserve"> by age</w:t>
      </w:r>
      <w:bookmarkEnd w:id="59"/>
    </w:p>
    <w:p w:rsidR="008E6738" w:rsidRDefault="008E6738" w:rsidP="008E6738">
      <w:pPr>
        <w:pStyle w:val="Fix14para"/>
      </w:pPr>
      <w:r>
        <w:rPr>
          <w:noProof/>
        </w:rPr>
        <w:drawing>
          <wp:inline distT="0" distB="0" distL="0" distR="0" wp14:anchorId="49A945AC" wp14:editId="7DE2BBBC">
            <wp:extent cx="6400800" cy="4931443"/>
            <wp:effectExtent l="0" t="0" r="0" b="0"/>
            <wp:docPr id="16" name="Picture 16" descr="D:\Dropbox\SPost\Work\statcorp-partyid-olm-ageProb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D:\Dropbox\SPost\Work\statcorp-partyid-olm-ageProb.em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93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264" w:rsidRDefault="00931264" w:rsidP="00C03ACD">
      <w:pPr>
        <w:pStyle w:val="Heading2"/>
      </w:pPr>
      <w:bookmarkStart w:id="60" w:name="_Toc363647412"/>
      <w:proofErr w:type="gramStart"/>
      <w:r>
        <w:lastRenderedPageBreak/>
        <w:t>mlogit</w:t>
      </w:r>
      <w:proofErr w:type="gramEnd"/>
      <w:r>
        <w:t xml:space="preserve"> of </w:t>
      </w:r>
      <w:proofErr w:type="spellStart"/>
      <w:r>
        <w:t>partyid</w:t>
      </w:r>
      <w:bookmarkEnd w:id="60"/>
      <w:proofErr w:type="spellEnd"/>
    </w:p>
    <w:p w:rsidR="0006265F" w:rsidRDefault="0006265F" w:rsidP="0006265F">
      <w:pPr>
        <w:pStyle w:val="Fix14para"/>
      </w:pPr>
      <w:r>
        <w:t xml:space="preserve">. </w:t>
      </w:r>
      <w:proofErr w:type="gramStart"/>
      <w:r>
        <w:t>mlogit</w:t>
      </w:r>
      <w:proofErr w:type="gramEnd"/>
      <w:r>
        <w:t xml:space="preserve"> party5 age10 income10 </w:t>
      </w:r>
      <w:proofErr w:type="spellStart"/>
      <w:r>
        <w:t>i.black</w:t>
      </w:r>
      <w:proofErr w:type="spellEnd"/>
      <w:r>
        <w:t xml:space="preserve"> </w:t>
      </w:r>
      <w:proofErr w:type="spellStart"/>
      <w:r>
        <w:t>i.female</w:t>
      </w:r>
      <w:proofErr w:type="spellEnd"/>
      <w:r>
        <w:t xml:space="preserve"> </w:t>
      </w:r>
      <w:proofErr w:type="spellStart"/>
      <w:r>
        <w:t>i.highschool</w:t>
      </w:r>
      <w:proofErr w:type="spellEnd"/>
      <w:r>
        <w:t xml:space="preserve"> </w:t>
      </w:r>
      <w:proofErr w:type="spellStart"/>
      <w:r>
        <w:t>i.college</w:t>
      </w:r>
      <w:proofErr w:type="spellEnd"/>
    </w:p>
    <w:p w:rsidR="007B51A1" w:rsidRDefault="007B51A1" w:rsidP="0006265F">
      <w:pPr>
        <w:pStyle w:val="Fix14para"/>
      </w:pPr>
      <w:proofErr w:type="gramStart"/>
      <w:r>
        <w:t>:::</w:t>
      </w:r>
      <w:proofErr w:type="gramEnd"/>
      <w:r>
        <w:t xml:space="preserve"> snip :::</w:t>
      </w:r>
    </w:p>
    <w:p w:rsidR="0006265F" w:rsidRDefault="0006265F" w:rsidP="0006265F">
      <w:pPr>
        <w:pStyle w:val="Fix14para"/>
      </w:pPr>
    </w:p>
    <w:p w:rsidR="0006265F" w:rsidRPr="00A122D1" w:rsidRDefault="0006265F" w:rsidP="0006265F">
      <w:pPr>
        <w:pStyle w:val="Fix14para"/>
      </w:pPr>
      <w:r w:rsidRPr="00A122D1">
        <w:t xml:space="preserve">. </w:t>
      </w:r>
      <w:proofErr w:type="gramStart"/>
      <w:r w:rsidRPr="00A122D1">
        <w:rPr>
          <w:rStyle w:val="redcas-r"/>
          <w:color w:val="7030A0"/>
        </w:rPr>
        <w:t>mlogtest</w:t>
      </w:r>
      <w:proofErr w:type="gramEnd"/>
      <w:r w:rsidRPr="00A122D1">
        <w:rPr>
          <w:rStyle w:val="redcas-r"/>
          <w:color w:val="7030A0"/>
        </w:rPr>
        <w:t xml:space="preserve"> </w:t>
      </w:r>
      <w:r w:rsidRPr="00A122D1">
        <w:rPr>
          <w:rStyle w:val="redcas-r"/>
          <w:color w:val="auto"/>
        </w:rPr>
        <w:t xml:space="preserve">age10 income10, </w:t>
      </w:r>
      <w:proofErr w:type="spellStart"/>
      <w:r w:rsidRPr="00A122D1">
        <w:rPr>
          <w:rStyle w:val="redcas-r"/>
          <w:color w:val="auto"/>
        </w:rPr>
        <w:t>wald</w:t>
      </w:r>
      <w:proofErr w:type="spellEnd"/>
    </w:p>
    <w:p w:rsidR="0006265F" w:rsidRDefault="0006265F" w:rsidP="0006265F">
      <w:pPr>
        <w:pStyle w:val="Fix14para"/>
      </w:pPr>
    </w:p>
    <w:p w:rsidR="0006265F" w:rsidRDefault="0006265F" w:rsidP="0006265F">
      <w:pPr>
        <w:pStyle w:val="Fix14para"/>
      </w:pPr>
      <w:r>
        <w:t>Wald tests for independent variables (N=1382)</w:t>
      </w:r>
    </w:p>
    <w:p w:rsidR="0006265F" w:rsidRDefault="0006265F" w:rsidP="0006265F">
      <w:pPr>
        <w:pStyle w:val="Fix14para"/>
      </w:pPr>
    </w:p>
    <w:p w:rsidR="0006265F" w:rsidRDefault="0006265F" w:rsidP="0006265F">
      <w:pPr>
        <w:pStyle w:val="Fix14para"/>
      </w:pPr>
      <w:r>
        <w:t xml:space="preserve">  Ho: All coefficients associated with given variable(s) are 0</w:t>
      </w:r>
    </w:p>
    <w:p w:rsidR="0006265F" w:rsidRDefault="0006265F" w:rsidP="0006265F">
      <w:pPr>
        <w:pStyle w:val="Fix14para"/>
      </w:pPr>
    </w:p>
    <w:p w:rsidR="0006265F" w:rsidRDefault="0006265F" w:rsidP="0006265F">
      <w:pPr>
        <w:pStyle w:val="Fix14para"/>
      </w:pPr>
      <w:r>
        <w:t xml:space="preserve">             |       </w:t>
      </w:r>
      <w:proofErr w:type="gramStart"/>
      <w:r>
        <w:t>chi2</w:t>
      </w:r>
      <w:proofErr w:type="gramEnd"/>
      <w:r>
        <w:t xml:space="preserve">   df   P&gt;chi2</w:t>
      </w:r>
    </w:p>
    <w:p w:rsidR="0006265F" w:rsidRDefault="0006265F" w:rsidP="0006265F">
      <w:pPr>
        <w:pStyle w:val="Fix14para"/>
      </w:pPr>
      <w:r>
        <w:t>-------------+-------------------------</w:t>
      </w:r>
    </w:p>
    <w:p w:rsidR="0006265F" w:rsidRDefault="0006265F" w:rsidP="0006265F">
      <w:pPr>
        <w:pStyle w:val="Fix14para"/>
      </w:pPr>
      <w:r>
        <w:t xml:space="preserve">       age10 |     43.815    4    0.000</w:t>
      </w:r>
    </w:p>
    <w:p w:rsidR="0006265F" w:rsidRDefault="0006265F" w:rsidP="0006265F">
      <w:pPr>
        <w:pStyle w:val="Fix14para"/>
      </w:pPr>
      <w:r>
        <w:t xml:space="preserve">    income10 |     22.985    4    0.000</w:t>
      </w:r>
    </w:p>
    <w:p w:rsidR="0006265F" w:rsidRDefault="0006265F" w:rsidP="0006265F">
      <w:pPr>
        <w:pStyle w:val="Fix14para"/>
      </w:pPr>
      <w:r>
        <w:t>---------------------------------------</w:t>
      </w:r>
    </w:p>
    <w:p w:rsidR="0006265F" w:rsidRDefault="0006265F">
      <w:pPr>
        <w:widowControl/>
        <w:autoSpaceDE/>
        <w:autoSpaceDN/>
        <w:adjustRightInd/>
        <w:spacing w:before="0" w:after="0"/>
        <w:rPr>
          <w:rFonts w:ascii="Courier New" w:eastAsiaTheme="minorEastAsia" w:hAnsi="Courier New" w:cs="Courier New"/>
          <w:b/>
          <w:sz w:val="28"/>
          <w:szCs w:val="26"/>
        </w:rPr>
      </w:pPr>
      <w:r>
        <w:br w:type="page"/>
      </w:r>
    </w:p>
    <w:p w:rsidR="0006265F" w:rsidRPr="00A122D1" w:rsidRDefault="0006265F" w:rsidP="0006265F">
      <w:pPr>
        <w:pStyle w:val="Fix14para"/>
      </w:pPr>
      <w:r>
        <w:lastRenderedPageBreak/>
        <w:t>.</w:t>
      </w:r>
      <w:r w:rsidRPr="00A122D1">
        <w:t xml:space="preserve"> </w:t>
      </w:r>
      <w:proofErr w:type="gramStart"/>
      <w:r w:rsidRPr="00A122D1">
        <w:rPr>
          <w:rStyle w:val="redcas-r"/>
          <w:color w:val="7030A0"/>
        </w:rPr>
        <w:t>listcoef</w:t>
      </w:r>
      <w:proofErr w:type="gramEnd"/>
      <w:r w:rsidRPr="00A122D1">
        <w:rPr>
          <w:rStyle w:val="redcas-r"/>
          <w:color w:val="7030A0"/>
        </w:rPr>
        <w:t xml:space="preserve"> </w:t>
      </w:r>
      <w:r w:rsidRPr="00A122D1">
        <w:rPr>
          <w:rStyle w:val="redcas-r"/>
          <w:color w:val="auto"/>
        </w:rPr>
        <w:t>age10 income10</w:t>
      </w:r>
    </w:p>
    <w:p w:rsidR="0006265F" w:rsidRDefault="0006265F" w:rsidP="0006265F">
      <w:pPr>
        <w:pStyle w:val="Fix14para"/>
      </w:pPr>
    </w:p>
    <w:p w:rsidR="0006265F" w:rsidRDefault="0006265F" w:rsidP="0006265F">
      <w:pPr>
        <w:pStyle w:val="Fix14para"/>
      </w:pPr>
      <w:proofErr w:type="gramStart"/>
      <w:r>
        <w:t>mlogit</w:t>
      </w:r>
      <w:proofErr w:type="gramEnd"/>
      <w:r>
        <w:t xml:space="preserve"> (N=1382): Factor Change in the Odds of party5 </w:t>
      </w:r>
    </w:p>
    <w:p w:rsidR="0006265F" w:rsidRDefault="0006265F" w:rsidP="0006265F">
      <w:pPr>
        <w:pStyle w:val="Fix14para"/>
      </w:pPr>
    </w:p>
    <w:p w:rsidR="0006265F" w:rsidRDefault="0006265F" w:rsidP="0006265F">
      <w:pPr>
        <w:pStyle w:val="Fix14para"/>
      </w:pPr>
      <w:r>
        <w:t>Variable: age10 (</w:t>
      </w:r>
      <w:proofErr w:type="spellStart"/>
      <w:proofErr w:type="gramStart"/>
      <w:r>
        <w:t>sd</w:t>
      </w:r>
      <w:proofErr w:type="spellEnd"/>
      <w:r>
        <w:t>=</w:t>
      </w:r>
      <w:proofErr w:type="gramEnd"/>
      <w:r>
        <w:t>1.6783108)</w:t>
      </w:r>
    </w:p>
    <w:p w:rsidR="0006265F" w:rsidRDefault="0006265F" w:rsidP="0006265F">
      <w:pPr>
        <w:pStyle w:val="Fix14para"/>
      </w:pPr>
    </w:p>
    <w:p w:rsidR="0006265F" w:rsidRDefault="0006265F" w:rsidP="0006265F">
      <w:pPr>
        <w:pStyle w:val="Fix14para"/>
      </w:pPr>
      <w:r>
        <w:t xml:space="preserve">Category </w:t>
      </w:r>
      <w:proofErr w:type="gramStart"/>
      <w:r>
        <w:t>1  :</w:t>
      </w:r>
      <w:proofErr w:type="gramEnd"/>
      <w:r>
        <w:t xml:space="preserve"> Category 2  |      b         z     P&gt;|z|     e^</w:t>
      </w:r>
      <w:proofErr w:type="spellStart"/>
      <w:r>
        <w:t>b   e</w:t>
      </w:r>
      <w:proofErr w:type="spellEnd"/>
      <w:r>
        <w:t>^bStdX</w:t>
      </w:r>
    </w:p>
    <w:p w:rsidR="0006265F" w:rsidRDefault="0006265F" w:rsidP="0006265F">
      <w:pPr>
        <w:pStyle w:val="Fix14para"/>
      </w:pPr>
      <w:r>
        <w:t>--------------------------+---------------------------------------------</w:t>
      </w:r>
    </w:p>
    <w:p w:rsidR="0006265F" w:rsidRDefault="0006265F" w:rsidP="0006265F">
      <w:pPr>
        <w:pStyle w:val="Fix14para"/>
      </w:pPr>
      <w:r>
        <w:t>1_SD        : 2_D         |   0.23617    4.761   0.000   1.2664   1.4864</w:t>
      </w:r>
    </w:p>
    <w:p w:rsidR="0006265F" w:rsidRDefault="0006265F" w:rsidP="0006265F">
      <w:pPr>
        <w:pStyle w:val="Fix14para"/>
      </w:pPr>
      <w:r>
        <w:t>1_SD        : 3_I         |   0.31618    4.781   0.000   1.3719   1.7000</w:t>
      </w:r>
    </w:p>
    <w:p w:rsidR="0006265F" w:rsidRDefault="0006265F" w:rsidP="0006265F">
      <w:pPr>
        <w:pStyle w:val="Fix14para"/>
      </w:pPr>
      <w:r>
        <w:t>1_SD        : 4_R         |   0.24533    4.576   0.000   1.2780   1.5094</w:t>
      </w:r>
    </w:p>
    <w:p w:rsidR="0006265F" w:rsidRDefault="0006265F" w:rsidP="0006265F">
      <w:pPr>
        <w:pStyle w:val="Fix14para"/>
      </w:pPr>
      <w:r>
        <w:t>1_SD        : 5_SR        |   0.02819    0.438   0.662   1.0286   1.0484</w:t>
      </w:r>
    </w:p>
    <w:p w:rsidR="0006265F" w:rsidRDefault="0006265F" w:rsidP="0006265F">
      <w:pPr>
        <w:pStyle w:val="Fix14para"/>
      </w:pPr>
      <w:r>
        <w:t xml:space="preserve">2_D         : 1_SD        </w:t>
      </w:r>
      <w:proofErr w:type="gramStart"/>
      <w:r>
        <w:t>|  -</w:t>
      </w:r>
      <w:proofErr w:type="gramEnd"/>
      <w:r>
        <w:t>0.23617   -4.761   0.000   0.7896   0.6728</w:t>
      </w:r>
    </w:p>
    <w:p w:rsidR="0006265F" w:rsidRDefault="0006265F" w:rsidP="0006265F">
      <w:pPr>
        <w:pStyle w:val="Fix14para"/>
      </w:pPr>
      <w:r>
        <w:t>2_D         : 3_I         |   0.08001    1.287   0.198   1.0833   1.1437</w:t>
      </w:r>
    </w:p>
    <w:p w:rsidR="00AE7324" w:rsidRDefault="00892C54" w:rsidP="0006265F">
      <w:pPr>
        <w:pStyle w:val="Fix14para"/>
      </w:pPr>
      <w:r>
        <w:t>::</w:t>
      </w:r>
      <w:proofErr w:type="gramStart"/>
      <w:r>
        <w:t>:snip</w:t>
      </w:r>
      <w:proofErr w:type="gramEnd"/>
      <w:r w:rsidR="00AE7324">
        <w:t>:::</w:t>
      </w:r>
    </w:p>
    <w:p w:rsidR="0006265F" w:rsidRDefault="0006265F" w:rsidP="0006265F">
      <w:pPr>
        <w:pStyle w:val="Fix14para"/>
      </w:pPr>
      <w:r>
        <w:t>5_SR        : 4_R         |   0.21714    3.594   0.000   1.2425   1.4397</w:t>
      </w:r>
    </w:p>
    <w:p w:rsidR="0006265F" w:rsidRDefault="0006265F" w:rsidP="0006265F">
      <w:pPr>
        <w:pStyle w:val="Fix14para"/>
      </w:pPr>
      <w:r>
        <w:t>------------------------------------------------------------------------</w:t>
      </w:r>
    </w:p>
    <w:p w:rsidR="0006265F" w:rsidRDefault="0006265F" w:rsidP="0006265F">
      <w:pPr>
        <w:pStyle w:val="Fix14para"/>
      </w:pPr>
    </w:p>
    <w:p w:rsidR="0006265F" w:rsidRDefault="0006265F" w:rsidP="0006265F">
      <w:pPr>
        <w:pStyle w:val="Fix14para"/>
      </w:pPr>
      <w:r>
        <w:t>Variable: income10 (</w:t>
      </w:r>
      <w:proofErr w:type="spellStart"/>
      <w:proofErr w:type="gramStart"/>
      <w:r>
        <w:t>sd</w:t>
      </w:r>
      <w:proofErr w:type="spellEnd"/>
      <w:r>
        <w:t>=</w:t>
      </w:r>
      <w:proofErr w:type="gramEnd"/>
      <w:r>
        <w:t>2.7781476)</w:t>
      </w:r>
    </w:p>
    <w:p w:rsidR="0006265F" w:rsidRDefault="0006265F" w:rsidP="0006265F">
      <w:pPr>
        <w:pStyle w:val="Fix14para"/>
      </w:pPr>
      <w:r>
        <w:t>:::</w:t>
      </w:r>
    </w:p>
    <w:p w:rsidR="0006265F" w:rsidRDefault="0006265F" w:rsidP="0006265F">
      <w:pPr>
        <w:pStyle w:val="Fix14para"/>
      </w:pPr>
    </w:p>
    <w:p w:rsidR="0006265F" w:rsidRDefault="0006265F" w:rsidP="0006265F">
      <w:pPr>
        <w:pStyle w:val="Fix14para"/>
      </w:pPr>
      <w:r>
        <w:t xml:space="preserve">. </w:t>
      </w:r>
      <w:proofErr w:type="gramStart"/>
      <w:r>
        <w:t>mchange</w:t>
      </w:r>
      <w:proofErr w:type="gramEnd"/>
    </w:p>
    <w:p w:rsidR="0006265F" w:rsidRDefault="0006265F" w:rsidP="0006265F">
      <w:pPr>
        <w:pStyle w:val="Fix14para"/>
      </w:pPr>
      <w:r>
        <w:t xml:space="preserve">. </w:t>
      </w:r>
      <w:proofErr w:type="gramStart"/>
      <w:r>
        <w:t>local</w:t>
      </w:r>
      <w:proofErr w:type="gramEnd"/>
      <w:r>
        <w:t xml:space="preserve"> min = log(.1)</w:t>
      </w:r>
    </w:p>
    <w:p w:rsidR="0006265F" w:rsidRDefault="0006265F" w:rsidP="0006265F">
      <w:pPr>
        <w:pStyle w:val="Fix14para"/>
      </w:pPr>
      <w:r>
        <w:t xml:space="preserve">. </w:t>
      </w:r>
      <w:proofErr w:type="gramStart"/>
      <w:r>
        <w:t>local</w:t>
      </w:r>
      <w:proofErr w:type="gramEnd"/>
      <w:r>
        <w:t xml:space="preserve"> max = log(3)</w:t>
      </w:r>
    </w:p>
    <w:p w:rsidR="0006265F" w:rsidRDefault="0006265F" w:rsidP="0006265F">
      <w:pPr>
        <w:pStyle w:val="Fix14para"/>
      </w:pPr>
      <w:r>
        <w:t xml:space="preserve">. </w:t>
      </w:r>
      <w:proofErr w:type="gramStart"/>
      <w:r>
        <w:t>local</w:t>
      </w:r>
      <w:proofErr w:type="gramEnd"/>
      <w:r>
        <w:t xml:space="preserve"> graphnm "`pgm'-</w:t>
      </w:r>
      <w:proofErr w:type="spellStart"/>
      <w:r>
        <w:t>partyid</w:t>
      </w:r>
      <w:proofErr w:type="spellEnd"/>
      <w:r>
        <w:t>-</w:t>
      </w:r>
      <w:proofErr w:type="spellStart"/>
      <w:r>
        <w:t>mnlm</w:t>
      </w:r>
      <w:proofErr w:type="spellEnd"/>
      <w:r>
        <w:t>-orplot"</w:t>
      </w:r>
    </w:p>
    <w:p w:rsidR="00931264" w:rsidRPr="008E6738" w:rsidRDefault="0006265F" w:rsidP="0006265F">
      <w:pPr>
        <w:pStyle w:val="Fix14para"/>
      </w:pPr>
      <w:r>
        <w:t xml:space="preserve">. </w:t>
      </w:r>
      <w:proofErr w:type="gramStart"/>
      <w:r>
        <w:t>orplot</w:t>
      </w:r>
      <w:proofErr w:type="gramEnd"/>
      <w:r>
        <w:t xml:space="preserve">, dc </w:t>
      </w:r>
      <w:proofErr w:type="spellStart"/>
      <w:r>
        <w:t>mcolors</w:t>
      </w:r>
      <w:proofErr w:type="spellEnd"/>
      <w:r>
        <w:t>(`</w:t>
      </w:r>
      <w:proofErr w:type="spellStart"/>
      <w:r>
        <w:t>partycolor</w:t>
      </w:r>
      <w:proofErr w:type="spellEnd"/>
      <w:r>
        <w:t>') min(`min') max(`max')</w:t>
      </w:r>
      <w:r w:rsidR="00931264">
        <w:t xml:space="preserve">. </w:t>
      </w:r>
    </w:p>
    <w:p w:rsidR="00AE7324" w:rsidRDefault="00AE7324">
      <w:pPr>
        <w:widowControl/>
        <w:autoSpaceDE/>
        <w:autoSpaceDN/>
        <w:adjustRightInd/>
        <w:spacing w:before="0" w:after="0"/>
        <w:rPr>
          <w:rFonts w:ascii="Courier New" w:eastAsiaTheme="minorEastAsia" w:hAnsi="Courier New" w:cs="Courier New"/>
          <w:b/>
          <w:sz w:val="28"/>
          <w:szCs w:val="26"/>
        </w:rPr>
      </w:pPr>
      <w:r>
        <w:br w:type="page"/>
      </w:r>
    </w:p>
    <w:p w:rsidR="00931264" w:rsidRDefault="00AE7324" w:rsidP="00FC55D7">
      <w:pPr>
        <w:pStyle w:val="Heading3"/>
      </w:pPr>
      <w:bookmarkStart w:id="61" w:name="_Toc363647413"/>
      <w:proofErr w:type="gramStart"/>
      <w:r>
        <w:lastRenderedPageBreak/>
        <w:t>mlogit</w:t>
      </w:r>
      <w:proofErr w:type="gramEnd"/>
      <w:r>
        <w:t xml:space="preserve"> odds ratio plot with </w:t>
      </w:r>
      <w:proofErr w:type="spellStart"/>
      <w:r>
        <w:t>ame's</w:t>
      </w:r>
      <w:bookmarkEnd w:id="61"/>
      <w:proofErr w:type="spellEnd"/>
    </w:p>
    <w:p w:rsidR="00AE7324" w:rsidRDefault="00287231" w:rsidP="00931264">
      <w:pPr>
        <w:pStyle w:val="Fix14para"/>
      </w:pPr>
      <w:proofErr w:type="gramStart"/>
      <w:r w:rsidRPr="00A122D1">
        <w:rPr>
          <w:color w:val="7030A0"/>
        </w:rPr>
        <w:t>orplot</w:t>
      </w:r>
      <w:proofErr w:type="gramEnd"/>
      <w:r w:rsidRPr="00A122D1">
        <w:rPr>
          <w:color w:val="7030A0"/>
        </w:rPr>
        <w:t xml:space="preserve"> </w:t>
      </w:r>
      <w:r w:rsidRPr="00287231">
        <w:t>age10 income10, dc</w:t>
      </w:r>
    </w:p>
    <w:p w:rsidR="0006265F" w:rsidRDefault="0006265F" w:rsidP="00931264">
      <w:pPr>
        <w:pStyle w:val="Fix14para"/>
      </w:pPr>
    </w:p>
    <w:p w:rsidR="00AE7324" w:rsidRDefault="007B51A1">
      <w:pPr>
        <w:widowControl/>
        <w:autoSpaceDE/>
        <w:autoSpaceDN/>
        <w:adjustRightInd/>
        <w:spacing w:before="0" w:after="0"/>
      </w:pPr>
      <w:r>
        <w:rPr>
          <w:noProof/>
        </w:rPr>
        <w:drawing>
          <wp:inline distT="0" distB="0" distL="0" distR="0" wp14:anchorId="7E491CD8" wp14:editId="55E48CEB">
            <wp:extent cx="7315200" cy="4524628"/>
            <wp:effectExtent l="0" t="0" r="0" b="9525"/>
            <wp:docPr id="28" name="Picture 28" descr="D:\Dropbox\SPost\Work\statcorp-partyid-mnlm-orplot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D:\Dropbox\SPost\Work\statcorp-partyid-mnlm-orplot.emf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8" b="8720"/>
                    <a:stretch/>
                  </pic:blipFill>
                  <pic:spPr bwMode="auto">
                    <a:xfrm>
                      <a:off x="0" y="0"/>
                      <a:ext cx="7315200" cy="452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7324">
        <w:br w:type="page"/>
      </w:r>
    </w:p>
    <w:p w:rsidR="00931264" w:rsidRDefault="0006265F" w:rsidP="00FC55D7">
      <w:pPr>
        <w:pStyle w:val="Heading3"/>
      </w:pPr>
      <w:bookmarkStart w:id="62" w:name="_Toc363647414"/>
      <w:proofErr w:type="gramStart"/>
      <w:r>
        <w:lastRenderedPageBreak/>
        <w:t>mlogit</w:t>
      </w:r>
      <w:proofErr w:type="gramEnd"/>
      <w:r>
        <w:t xml:space="preserve"> </w:t>
      </w:r>
      <w:r w:rsidR="00931264">
        <w:t>AME</w:t>
      </w:r>
      <w:bookmarkEnd w:id="62"/>
    </w:p>
    <w:p w:rsidR="00931264" w:rsidRDefault="00931264" w:rsidP="00931264">
      <w:pPr>
        <w:pStyle w:val="Fix14para"/>
      </w:pPr>
      <w:proofErr w:type="gramStart"/>
      <w:r>
        <w:t>mchange</w:t>
      </w:r>
      <w:proofErr w:type="gramEnd"/>
    </w:p>
    <w:p w:rsidR="00931264" w:rsidRDefault="00931264" w:rsidP="00931264">
      <w:pPr>
        <w:pStyle w:val="Fix14para"/>
      </w:pPr>
      <w:proofErr w:type="gramStart"/>
      <w:r>
        <w:t>dcplot</w:t>
      </w:r>
      <w:proofErr w:type="gramEnd"/>
      <w:r>
        <w:t xml:space="preserve"> age10 income10, std(</w:t>
      </w:r>
      <w:proofErr w:type="spellStart"/>
      <w:r>
        <w:t>ss</w:t>
      </w:r>
      <w:proofErr w:type="spellEnd"/>
      <w:r>
        <w:t xml:space="preserve">) min(-.06) max(.06) gap(.02) </w:t>
      </w:r>
      <w:r w:rsidR="007B51A1">
        <w:t>...</w:t>
      </w:r>
    </w:p>
    <w:p w:rsidR="007B51A1" w:rsidRDefault="007B51A1" w:rsidP="00931264">
      <w:pPr>
        <w:pStyle w:val="Fix14para"/>
      </w:pPr>
    </w:p>
    <w:p w:rsidR="00931264" w:rsidRDefault="0006265F" w:rsidP="00931264">
      <w:pPr>
        <w:pStyle w:val="Fix14para"/>
      </w:pPr>
      <w:r>
        <w:rPr>
          <w:noProof/>
        </w:rPr>
        <w:drawing>
          <wp:inline distT="0" distB="0" distL="0" distR="0" wp14:anchorId="3BFEF65A" wp14:editId="3F3DB283">
            <wp:extent cx="7315200" cy="3332786"/>
            <wp:effectExtent l="0" t="0" r="0" b="1270"/>
            <wp:docPr id="27" name="Picture 27" descr="D:\Dropbox\SPost\Work\statcorp-partyid-mnlm-dcplot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D:\Dropbox\SPost\Work\statcorp-partyid-mnlm-dcplot.emf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16" b="18749"/>
                    <a:stretch/>
                  </pic:blipFill>
                  <pic:spPr bwMode="auto">
                    <a:xfrm>
                      <a:off x="0" y="0"/>
                      <a:ext cx="7315200" cy="333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1A1" w:rsidRDefault="007B51A1">
      <w:pPr>
        <w:widowControl/>
        <w:autoSpaceDE/>
        <w:autoSpaceDN/>
        <w:adjustRightInd/>
        <w:spacing w:before="0" w:after="0"/>
      </w:pPr>
      <w:r>
        <w:br w:type="page"/>
      </w:r>
    </w:p>
    <w:p w:rsidR="00931264" w:rsidRDefault="0006265F" w:rsidP="00FC55D7">
      <w:pPr>
        <w:pStyle w:val="Heading3"/>
      </w:pPr>
      <w:bookmarkStart w:id="63" w:name="_Toc363647415"/>
      <w:proofErr w:type="gramStart"/>
      <w:r>
        <w:lastRenderedPageBreak/>
        <w:t>mlogit</w:t>
      </w:r>
      <w:proofErr w:type="gramEnd"/>
      <w:r>
        <w:t xml:space="preserve"> </w:t>
      </w:r>
      <w:r w:rsidR="00931264">
        <w:t>Probabilities to plot</w:t>
      </w:r>
      <w:bookmarkEnd w:id="63"/>
    </w:p>
    <w:p w:rsidR="00AE7324" w:rsidRDefault="00AE7324" w:rsidP="00AE7324">
      <w:pPr>
        <w:pStyle w:val="Fix14para"/>
      </w:pPr>
      <w:r>
        <w:t xml:space="preserve">. </w:t>
      </w:r>
      <w:proofErr w:type="gramStart"/>
      <w:r>
        <w:t>mgen</w:t>
      </w:r>
      <w:proofErr w:type="gramEnd"/>
      <w:r>
        <w:t>, atmeans at(`</w:t>
      </w:r>
      <w:proofErr w:type="spellStart"/>
      <w:r>
        <w:t>at_age</w:t>
      </w:r>
      <w:proofErr w:type="spellEnd"/>
      <w:r>
        <w:t>') stub(</w:t>
      </w:r>
      <w:proofErr w:type="spellStart"/>
      <w:r>
        <w:t>mnlmage</w:t>
      </w:r>
      <w:proofErr w:type="spellEnd"/>
      <w:r>
        <w:t>)</w:t>
      </w:r>
    </w:p>
    <w:p w:rsidR="00A122D1" w:rsidRDefault="00A122D1" w:rsidP="00AE7324">
      <w:pPr>
        <w:pStyle w:val="Fix14para"/>
      </w:pPr>
      <w:r>
        <w:t>::</w:t>
      </w:r>
      <w:proofErr w:type="gramStart"/>
      <w:r>
        <w:t>:snip</w:t>
      </w:r>
      <w:proofErr w:type="gramEnd"/>
      <w:r>
        <w:t>:::</w:t>
      </w:r>
    </w:p>
    <w:p w:rsidR="00A122D1" w:rsidRDefault="00A122D1" w:rsidP="00AE7324">
      <w:pPr>
        <w:pStyle w:val="Fix14para"/>
      </w:pPr>
    </w:p>
    <w:p w:rsidR="0006265F" w:rsidRDefault="00AE7324" w:rsidP="00AE7324">
      <w:pPr>
        <w:pStyle w:val="Fix14para"/>
      </w:pPr>
      <w:r>
        <w:t xml:space="preserve">. </w:t>
      </w:r>
      <w:proofErr w:type="gramStart"/>
      <w:r>
        <w:t>mgen</w:t>
      </w:r>
      <w:proofErr w:type="gramEnd"/>
      <w:r>
        <w:t>, atmeans at(`</w:t>
      </w:r>
      <w:proofErr w:type="spellStart"/>
      <w:r>
        <w:t>at_inc</w:t>
      </w:r>
      <w:proofErr w:type="spellEnd"/>
      <w:r>
        <w:t>') stub(</w:t>
      </w:r>
      <w:proofErr w:type="spellStart"/>
      <w:r>
        <w:t>mnlminc</w:t>
      </w:r>
      <w:proofErr w:type="spellEnd"/>
      <w:r>
        <w:t>)</w:t>
      </w:r>
    </w:p>
    <w:p w:rsidR="00A122D1" w:rsidRDefault="00A122D1" w:rsidP="00A122D1">
      <w:pPr>
        <w:pStyle w:val="Fix14para"/>
      </w:pPr>
      <w:r>
        <w:t>::</w:t>
      </w:r>
      <w:proofErr w:type="gramStart"/>
      <w:r>
        <w:t>:snip</w:t>
      </w:r>
      <w:proofErr w:type="gramEnd"/>
      <w:r>
        <w:t>:::</w:t>
      </w:r>
    </w:p>
    <w:p w:rsidR="00A122D1" w:rsidRPr="0006265F" w:rsidRDefault="00A122D1" w:rsidP="00AE7324">
      <w:pPr>
        <w:pStyle w:val="Fix14para"/>
      </w:pPr>
    </w:p>
    <w:p w:rsidR="0006265F" w:rsidRDefault="0006265F">
      <w:pPr>
        <w:widowControl/>
        <w:autoSpaceDE/>
        <w:autoSpaceDN/>
        <w:adjustRightInd/>
        <w:spacing w:before="0" w:after="0"/>
      </w:pPr>
      <w:r>
        <w:br w:type="page"/>
      </w:r>
    </w:p>
    <w:p w:rsidR="00931264" w:rsidRDefault="0006265F" w:rsidP="00FC55D7">
      <w:pPr>
        <w:pStyle w:val="Heading3"/>
      </w:pPr>
      <w:bookmarkStart w:id="64" w:name="_Toc363647416"/>
      <w:proofErr w:type="gramStart"/>
      <w:r>
        <w:lastRenderedPageBreak/>
        <w:t>mlogit</w:t>
      </w:r>
      <w:proofErr w:type="gramEnd"/>
      <w:r>
        <w:t xml:space="preserve"> </w:t>
      </w:r>
      <w:r w:rsidR="00931264">
        <w:t>by income</w:t>
      </w:r>
      <w:bookmarkEnd w:id="64"/>
    </w:p>
    <w:p w:rsidR="003644FB" w:rsidRDefault="0006265F" w:rsidP="003644FB">
      <w:r w:rsidRPr="003644FB">
        <w:rPr>
          <w:noProof/>
        </w:rPr>
        <w:drawing>
          <wp:inline distT="0" distB="0" distL="0" distR="0" wp14:anchorId="3CF620EF" wp14:editId="495A4664">
            <wp:extent cx="6400800" cy="4931443"/>
            <wp:effectExtent l="0" t="0" r="0" b="0"/>
            <wp:docPr id="23" name="Picture 23" descr="D:\Dropbox\SPost\Work\statcorp-partyid-mnlm-incProb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D:\Dropbox\SPost\Work\statcorp-partyid-mnlm-incProb.em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93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2D1" w:rsidRDefault="00A122D1">
      <w:pPr>
        <w:widowControl/>
        <w:autoSpaceDE/>
        <w:autoSpaceDN/>
        <w:adjustRightInd/>
        <w:spacing w:before="0" w:after="0"/>
      </w:pPr>
      <w:r>
        <w:br w:type="page"/>
      </w:r>
    </w:p>
    <w:p w:rsidR="0006265F" w:rsidRDefault="0006265F" w:rsidP="00FC55D7">
      <w:pPr>
        <w:pStyle w:val="Heading3"/>
      </w:pPr>
      <w:bookmarkStart w:id="65" w:name="_Toc363647417"/>
      <w:proofErr w:type="gramStart"/>
      <w:r>
        <w:lastRenderedPageBreak/>
        <w:t>ologit</w:t>
      </w:r>
      <w:proofErr w:type="gramEnd"/>
      <w:r>
        <w:t xml:space="preserve"> by income</w:t>
      </w:r>
      <w:bookmarkEnd w:id="65"/>
    </w:p>
    <w:p w:rsidR="0006265F" w:rsidRPr="003644FB" w:rsidRDefault="0006265F" w:rsidP="003644FB">
      <w:r w:rsidRPr="003644FB">
        <w:rPr>
          <w:noProof/>
        </w:rPr>
        <w:drawing>
          <wp:inline distT="0" distB="0" distL="0" distR="0" wp14:anchorId="274B54CE" wp14:editId="10011A96">
            <wp:extent cx="6400800" cy="4926270"/>
            <wp:effectExtent l="0" t="0" r="0" b="0"/>
            <wp:docPr id="22" name="Picture 22" descr="D:\Dropbox\SPost\Work\statcorp-partyid-olm-incProb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D:\Dropbox\SPost\Work\statcorp-partyid-olm-incProb.em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92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65F" w:rsidRDefault="0006265F" w:rsidP="0006265F">
      <w:pPr>
        <w:widowControl/>
        <w:autoSpaceDE/>
        <w:autoSpaceDN/>
        <w:adjustRightInd/>
        <w:spacing w:before="0" w:after="0"/>
      </w:pPr>
      <w:r>
        <w:br w:type="page"/>
      </w:r>
    </w:p>
    <w:p w:rsidR="00931264" w:rsidRDefault="0006265F" w:rsidP="00FC55D7">
      <w:pPr>
        <w:pStyle w:val="Heading3"/>
      </w:pPr>
      <w:bookmarkStart w:id="66" w:name="_Toc363647418"/>
      <w:proofErr w:type="gramStart"/>
      <w:r>
        <w:lastRenderedPageBreak/>
        <w:t>mlogit</w:t>
      </w:r>
      <w:proofErr w:type="gramEnd"/>
      <w:r>
        <w:t xml:space="preserve"> </w:t>
      </w:r>
      <w:r w:rsidR="00931264">
        <w:t>by age</w:t>
      </w:r>
      <w:bookmarkEnd w:id="66"/>
    </w:p>
    <w:p w:rsidR="0006265F" w:rsidRDefault="0006265F">
      <w:pPr>
        <w:widowControl/>
        <w:autoSpaceDE/>
        <w:autoSpaceDN/>
        <w:adjustRightInd/>
        <w:spacing w:before="0" w:after="0"/>
      </w:pPr>
      <w:r>
        <w:rPr>
          <w:noProof/>
        </w:rPr>
        <w:drawing>
          <wp:inline distT="0" distB="0" distL="0" distR="0" wp14:anchorId="1565A55E" wp14:editId="7785B573">
            <wp:extent cx="6400800" cy="4931443"/>
            <wp:effectExtent l="0" t="0" r="0" b="0"/>
            <wp:docPr id="26" name="Picture 26" descr="D:\Dropbox\SPost\Work\statcorp-partyid-mnlm-ageProb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D:\Dropbox\SPost\Work\statcorp-partyid-mnlm-ageProb.em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93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6265F" w:rsidRDefault="0006265F" w:rsidP="00FC55D7">
      <w:pPr>
        <w:pStyle w:val="Heading3"/>
      </w:pPr>
      <w:bookmarkStart w:id="67" w:name="_Toc363647419"/>
      <w:proofErr w:type="gramStart"/>
      <w:r>
        <w:lastRenderedPageBreak/>
        <w:t>ologit</w:t>
      </w:r>
      <w:proofErr w:type="gramEnd"/>
      <w:r>
        <w:t xml:space="preserve"> by age</w:t>
      </w:r>
      <w:bookmarkEnd w:id="67"/>
    </w:p>
    <w:p w:rsidR="0006265F" w:rsidRDefault="0006265F" w:rsidP="003644FB">
      <w:r w:rsidRPr="003644FB">
        <w:rPr>
          <w:noProof/>
        </w:rPr>
        <w:drawing>
          <wp:inline distT="0" distB="0" distL="0" distR="0" wp14:anchorId="5F8F06B8" wp14:editId="0D01AA1F">
            <wp:extent cx="6400800" cy="4931443"/>
            <wp:effectExtent l="0" t="0" r="0" b="0"/>
            <wp:docPr id="25" name="Picture 25" descr="D:\Dropbox\SPost\Work\statcorp-partyid-olm-ageProb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D:\Dropbox\SPost\Work\statcorp-partyid-olm-ageProb.em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93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65F" w:rsidRDefault="0006265F">
      <w:pPr>
        <w:widowControl/>
        <w:autoSpaceDE/>
        <w:autoSpaceDN/>
        <w:adjustRightInd/>
        <w:spacing w:before="0" w:after="0"/>
      </w:pPr>
      <w:r>
        <w:br w:type="page"/>
      </w:r>
    </w:p>
    <w:p w:rsidR="008E3669" w:rsidRDefault="008E3669" w:rsidP="00706F30">
      <w:pPr>
        <w:pStyle w:val="Heading1"/>
      </w:pPr>
      <w:bookmarkStart w:id="68" w:name="_Toc363647420"/>
      <w:r>
        <w:lastRenderedPageBreak/>
        <w:t>Post-</w:t>
      </w:r>
      <w:r w:rsidR="00E540E6">
        <w:t>estimation test &amp; fit</w:t>
      </w:r>
      <w:bookmarkEnd w:id="68"/>
    </w:p>
    <w:p w:rsidR="008E3669" w:rsidRDefault="008E3669" w:rsidP="00C03ACD">
      <w:pPr>
        <w:pStyle w:val="Heading2"/>
      </w:pPr>
      <w:bookmarkStart w:id="69" w:name="_Toc363647421"/>
      <w:proofErr w:type="gramStart"/>
      <w:r>
        <w:t>brant</w:t>
      </w:r>
      <w:proofErr w:type="gramEnd"/>
      <w:r w:rsidR="007B51A1">
        <w:t>: parallel regression test</w:t>
      </w:r>
      <w:bookmarkEnd w:id="69"/>
    </w:p>
    <w:p w:rsidR="007B51A1" w:rsidRDefault="007B51A1" w:rsidP="00C03ACD">
      <w:pPr>
        <w:pStyle w:val="Heading2"/>
      </w:pPr>
      <w:bookmarkStart w:id="70" w:name="_Toc363647422"/>
      <w:proofErr w:type="gramStart"/>
      <w:r>
        <w:t>mlogtest</w:t>
      </w:r>
      <w:proofErr w:type="gramEnd"/>
      <w:r>
        <w:t xml:space="preserve">, </w:t>
      </w:r>
      <w:proofErr w:type="spellStart"/>
      <w:r>
        <w:t>wald</w:t>
      </w:r>
      <w:proofErr w:type="spellEnd"/>
      <w:r>
        <w:t xml:space="preserve"> or </w:t>
      </w:r>
      <w:proofErr w:type="spellStart"/>
      <w:r>
        <w:t>lr</w:t>
      </w:r>
      <w:bookmarkEnd w:id="70"/>
      <w:proofErr w:type="spellEnd"/>
    </w:p>
    <w:p w:rsidR="00A122D1" w:rsidRPr="006153F7" w:rsidRDefault="00A122D1" w:rsidP="00A122D1">
      <w:pPr>
        <w:pStyle w:val="Fix14para"/>
        <w:rPr>
          <w:sz w:val="32"/>
        </w:rPr>
      </w:pPr>
      <w:r w:rsidRPr="006153F7">
        <w:rPr>
          <w:sz w:val="32"/>
        </w:rPr>
        <w:t xml:space="preserve">. </w:t>
      </w:r>
      <w:proofErr w:type="gramStart"/>
      <w:r w:rsidRPr="006153F7">
        <w:rPr>
          <w:sz w:val="32"/>
        </w:rPr>
        <w:t>mlogtest</w:t>
      </w:r>
      <w:proofErr w:type="gramEnd"/>
      <w:r w:rsidRPr="006153F7">
        <w:rPr>
          <w:sz w:val="32"/>
        </w:rPr>
        <w:t xml:space="preserve">, </w:t>
      </w:r>
      <w:proofErr w:type="spellStart"/>
      <w:r w:rsidRPr="006153F7">
        <w:rPr>
          <w:sz w:val="32"/>
        </w:rPr>
        <w:t>lr</w:t>
      </w:r>
      <w:proofErr w:type="spellEnd"/>
    </w:p>
    <w:p w:rsidR="00A122D1" w:rsidRPr="006153F7" w:rsidRDefault="00A122D1" w:rsidP="00A122D1">
      <w:pPr>
        <w:pStyle w:val="Fix14para"/>
        <w:rPr>
          <w:sz w:val="32"/>
        </w:rPr>
      </w:pPr>
    </w:p>
    <w:p w:rsidR="00A122D1" w:rsidRPr="006153F7" w:rsidRDefault="00A122D1" w:rsidP="00A122D1">
      <w:pPr>
        <w:pStyle w:val="Fix14para"/>
        <w:rPr>
          <w:sz w:val="32"/>
        </w:rPr>
      </w:pPr>
      <w:r w:rsidRPr="006153F7">
        <w:rPr>
          <w:sz w:val="32"/>
        </w:rPr>
        <w:t>Likelihood-ratio tests for independent variables (N=337)</w:t>
      </w:r>
    </w:p>
    <w:p w:rsidR="00A122D1" w:rsidRPr="006153F7" w:rsidRDefault="00A122D1" w:rsidP="00A122D1">
      <w:pPr>
        <w:pStyle w:val="Fix14para"/>
        <w:rPr>
          <w:sz w:val="32"/>
        </w:rPr>
      </w:pPr>
    </w:p>
    <w:p w:rsidR="00A122D1" w:rsidRPr="006153F7" w:rsidRDefault="00A122D1" w:rsidP="00A122D1">
      <w:pPr>
        <w:pStyle w:val="Fix14para"/>
        <w:rPr>
          <w:sz w:val="32"/>
        </w:rPr>
      </w:pPr>
      <w:r w:rsidRPr="006153F7">
        <w:rPr>
          <w:sz w:val="32"/>
        </w:rPr>
        <w:t xml:space="preserve">  Ho: All coefficients associated with given variable(s) are 0</w:t>
      </w:r>
    </w:p>
    <w:p w:rsidR="00A122D1" w:rsidRPr="006153F7" w:rsidRDefault="00A122D1" w:rsidP="00A122D1">
      <w:pPr>
        <w:pStyle w:val="Fix14para"/>
        <w:rPr>
          <w:sz w:val="32"/>
        </w:rPr>
      </w:pPr>
    </w:p>
    <w:p w:rsidR="00A122D1" w:rsidRPr="006153F7" w:rsidRDefault="00A122D1" w:rsidP="00A122D1">
      <w:pPr>
        <w:pStyle w:val="Fix14para"/>
        <w:rPr>
          <w:sz w:val="32"/>
        </w:rPr>
      </w:pPr>
      <w:r w:rsidRPr="006153F7">
        <w:rPr>
          <w:sz w:val="32"/>
        </w:rPr>
        <w:t xml:space="preserve">             |       </w:t>
      </w:r>
      <w:proofErr w:type="gramStart"/>
      <w:r w:rsidRPr="006153F7">
        <w:rPr>
          <w:sz w:val="32"/>
        </w:rPr>
        <w:t>chi2</w:t>
      </w:r>
      <w:proofErr w:type="gramEnd"/>
      <w:r w:rsidRPr="006153F7">
        <w:rPr>
          <w:sz w:val="32"/>
        </w:rPr>
        <w:t xml:space="preserve">   df   P&gt;chi2</w:t>
      </w:r>
    </w:p>
    <w:p w:rsidR="00A122D1" w:rsidRPr="006153F7" w:rsidRDefault="00A122D1" w:rsidP="00A122D1">
      <w:pPr>
        <w:pStyle w:val="Fix14para"/>
        <w:rPr>
          <w:sz w:val="32"/>
        </w:rPr>
      </w:pPr>
      <w:r w:rsidRPr="006153F7">
        <w:rPr>
          <w:sz w:val="32"/>
        </w:rPr>
        <w:t>-------------+-------------------------</w:t>
      </w:r>
    </w:p>
    <w:p w:rsidR="00A122D1" w:rsidRPr="006153F7" w:rsidRDefault="00A122D1" w:rsidP="00A122D1">
      <w:pPr>
        <w:pStyle w:val="Fix14para"/>
        <w:rPr>
          <w:sz w:val="32"/>
        </w:rPr>
      </w:pPr>
      <w:r w:rsidRPr="006153F7">
        <w:rPr>
          <w:sz w:val="32"/>
        </w:rPr>
        <w:t xml:space="preserve">       </w:t>
      </w:r>
      <w:proofErr w:type="gramStart"/>
      <w:r w:rsidRPr="006153F7">
        <w:rPr>
          <w:sz w:val="32"/>
        </w:rPr>
        <w:t>white</w:t>
      </w:r>
      <w:proofErr w:type="gramEnd"/>
      <w:r w:rsidRPr="006153F7">
        <w:rPr>
          <w:sz w:val="32"/>
        </w:rPr>
        <w:t xml:space="preserve"> |      8.095    4    </w:t>
      </w:r>
      <w:r w:rsidRPr="006153F7">
        <w:rPr>
          <w:color w:val="C00000"/>
          <w:sz w:val="32"/>
        </w:rPr>
        <w:t>0.088</w:t>
      </w:r>
    </w:p>
    <w:p w:rsidR="00A122D1" w:rsidRPr="006153F7" w:rsidRDefault="00A122D1" w:rsidP="00A122D1">
      <w:pPr>
        <w:pStyle w:val="Fix14para"/>
        <w:rPr>
          <w:sz w:val="32"/>
        </w:rPr>
      </w:pPr>
      <w:r w:rsidRPr="006153F7">
        <w:rPr>
          <w:sz w:val="32"/>
        </w:rPr>
        <w:t xml:space="preserve">          </w:t>
      </w:r>
      <w:proofErr w:type="spellStart"/>
      <w:proofErr w:type="gramStart"/>
      <w:r w:rsidRPr="006153F7">
        <w:rPr>
          <w:sz w:val="32"/>
        </w:rPr>
        <w:t>ed</w:t>
      </w:r>
      <w:proofErr w:type="spellEnd"/>
      <w:proofErr w:type="gramEnd"/>
      <w:r w:rsidRPr="006153F7">
        <w:rPr>
          <w:sz w:val="32"/>
        </w:rPr>
        <w:t xml:space="preserve"> |    156.937    4    0.000</w:t>
      </w:r>
    </w:p>
    <w:p w:rsidR="00A122D1" w:rsidRPr="006153F7" w:rsidRDefault="00A122D1" w:rsidP="00A122D1">
      <w:pPr>
        <w:pStyle w:val="Fix14para"/>
        <w:rPr>
          <w:sz w:val="32"/>
        </w:rPr>
      </w:pPr>
      <w:r w:rsidRPr="006153F7">
        <w:rPr>
          <w:sz w:val="32"/>
        </w:rPr>
        <w:t xml:space="preserve">       </w:t>
      </w:r>
      <w:proofErr w:type="gramStart"/>
      <w:r w:rsidRPr="006153F7">
        <w:rPr>
          <w:sz w:val="32"/>
        </w:rPr>
        <w:t>exper</w:t>
      </w:r>
      <w:proofErr w:type="gramEnd"/>
      <w:r w:rsidRPr="006153F7">
        <w:rPr>
          <w:sz w:val="32"/>
        </w:rPr>
        <w:t xml:space="preserve"> |      8.561    4    0.073</w:t>
      </w:r>
    </w:p>
    <w:p w:rsidR="00A122D1" w:rsidRDefault="00A122D1" w:rsidP="00A122D1">
      <w:pPr>
        <w:pStyle w:val="Fix14para"/>
        <w:rPr>
          <w:sz w:val="32"/>
        </w:rPr>
      </w:pPr>
      <w:r w:rsidRPr="006153F7">
        <w:rPr>
          <w:sz w:val="32"/>
        </w:rPr>
        <w:t>---------------------------------------</w:t>
      </w:r>
    </w:p>
    <w:p w:rsidR="007B51A1" w:rsidRDefault="00A122D1" w:rsidP="007B51A1">
      <w:r>
        <w:t xml:space="preserve">Why I'd like this included in the </w:t>
      </w:r>
      <w:r w:rsidR="007B51A1" w:rsidRPr="00A122D1">
        <w:rPr>
          <w:rStyle w:val="StataInLine1"/>
        </w:rPr>
        <w:t>mlogit</w:t>
      </w:r>
      <w:r w:rsidR="007B51A1">
        <w:t xml:space="preserve"> output.</w:t>
      </w:r>
      <w:r w:rsidR="00892C54">
        <w:t>..</w:t>
      </w:r>
    </w:p>
    <w:p w:rsidR="00A122D1" w:rsidRDefault="00A122D1">
      <w:pPr>
        <w:widowControl/>
        <w:autoSpaceDE/>
        <w:autoSpaceDN/>
        <w:adjustRightInd/>
        <w:spacing w:before="0" w:after="0"/>
      </w:pPr>
      <w:r>
        <w:br w:type="page"/>
      </w:r>
    </w:p>
    <w:p w:rsidR="008C0ECB" w:rsidRPr="00913B45" w:rsidRDefault="008C0ECB" w:rsidP="008C0ECB">
      <w:pPr>
        <w:pStyle w:val="Heading5"/>
      </w:pPr>
      <w:r>
        <w:lastRenderedPageBreak/>
        <w:t>Base BlueCol: 0 significant coefficients</w:t>
      </w:r>
    </w:p>
    <w:p w:rsidR="008C0ECB" w:rsidRDefault="008C0ECB" w:rsidP="008C0ECB">
      <w:pPr>
        <w:pStyle w:val="Fix16paragraph"/>
      </w:pPr>
      <w:r>
        <w:t xml:space="preserve">                      </w:t>
      </w:r>
      <w:proofErr w:type="gramStart"/>
      <w:r>
        <w:t>e^</w:t>
      </w:r>
      <w:proofErr w:type="gramEnd"/>
      <w:r>
        <w:t xml:space="preserve">b     P&gt;|z| </w:t>
      </w:r>
    </w:p>
    <w:p w:rsidR="008C0ECB" w:rsidRDefault="008C0ECB" w:rsidP="008C0ECB">
      <w:pPr>
        <w:pStyle w:val="Fix16paragraph"/>
      </w:pPr>
      <w:r>
        <w:t xml:space="preserve">WhiteCol: BlueCol   1.3978    0.720 </w:t>
      </w:r>
    </w:p>
    <w:p w:rsidR="008C0ECB" w:rsidRDefault="008C0ECB" w:rsidP="008C0ECB">
      <w:pPr>
        <w:pStyle w:val="Fix16paragraph"/>
      </w:pPr>
      <w:r>
        <w:t xml:space="preserve">Prof    : BlueCol   1.7122    0.501 </w:t>
      </w:r>
    </w:p>
    <w:p w:rsidR="008C0ECB" w:rsidRDefault="008C0ECB" w:rsidP="008C0ECB">
      <w:pPr>
        <w:pStyle w:val="Fix16paragraph"/>
      </w:pPr>
      <w:r>
        <w:t xml:space="preserve">Craft   : BlueCol   0.4657    0.227 </w:t>
      </w:r>
    </w:p>
    <w:p w:rsidR="008C0ECB" w:rsidRDefault="008C0ECB" w:rsidP="008C0ECB">
      <w:pPr>
        <w:pStyle w:val="Fix16paragraph"/>
      </w:pPr>
      <w:proofErr w:type="gramStart"/>
      <w:r>
        <w:t>Menial  :</w:t>
      </w:r>
      <w:proofErr w:type="gramEnd"/>
      <w:r>
        <w:t xml:space="preserve"> BlueCol   0.2904    0.088 </w:t>
      </w:r>
    </w:p>
    <w:p w:rsidR="008C0ECB" w:rsidRPr="00913B45" w:rsidRDefault="008C0ECB" w:rsidP="008C0ECB">
      <w:pPr>
        <w:pStyle w:val="Heading5"/>
      </w:pPr>
      <w:r>
        <w:t>Base Craft: 1 significant coefficient</w:t>
      </w:r>
    </w:p>
    <w:p w:rsidR="008C0ECB" w:rsidRDefault="008C0ECB" w:rsidP="008C0ECB">
      <w:pPr>
        <w:pStyle w:val="Fix16paragraph"/>
      </w:pPr>
      <w:r>
        <w:t xml:space="preserve">                      </w:t>
      </w:r>
      <w:proofErr w:type="gramStart"/>
      <w:r>
        <w:t>e^</w:t>
      </w:r>
      <w:proofErr w:type="gramEnd"/>
      <w:r>
        <w:t xml:space="preserve">b     P&gt;|z| </w:t>
      </w:r>
    </w:p>
    <w:p w:rsidR="008C0ECB" w:rsidRDefault="008C0ECB" w:rsidP="008C0ECB">
      <w:pPr>
        <w:pStyle w:val="Fix16paragraph"/>
      </w:pPr>
      <w:proofErr w:type="gramStart"/>
      <w:r>
        <w:t>BlueCol :</w:t>
      </w:r>
      <w:proofErr w:type="gramEnd"/>
      <w:r>
        <w:t xml:space="preserve"> Craft     2.1472    0.227 </w:t>
      </w:r>
    </w:p>
    <w:p w:rsidR="008C0ECB" w:rsidRDefault="008C0ECB" w:rsidP="008C0ECB">
      <w:pPr>
        <w:pStyle w:val="Fix16paragraph"/>
      </w:pPr>
      <w:r>
        <w:t xml:space="preserve">WhiteCol: Craft     3.0013    0.179 </w:t>
      </w:r>
    </w:p>
    <w:p w:rsidR="008C0ECB" w:rsidRDefault="008C0ECB" w:rsidP="008C0ECB">
      <w:pPr>
        <w:pStyle w:val="Fix16paragraph"/>
      </w:pPr>
      <w:r>
        <w:t xml:space="preserve">Prof    : Craft     3.6765    0.044 </w:t>
      </w:r>
    </w:p>
    <w:p w:rsidR="008C0ECB" w:rsidRDefault="008C0ECB" w:rsidP="008C0ECB">
      <w:pPr>
        <w:pStyle w:val="Fix16paragraph"/>
      </w:pPr>
      <w:proofErr w:type="gramStart"/>
      <w:r>
        <w:t>Menial  :</w:t>
      </w:r>
      <w:proofErr w:type="gramEnd"/>
      <w:r>
        <w:t xml:space="preserve"> Craft     0.6235    0.434 </w:t>
      </w:r>
    </w:p>
    <w:p w:rsidR="008C0ECB" w:rsidRPr="00913B45" w:rsidRDefault="008C0ECB" w:rsidP="008C0ECB">
      <w:pPr>
        <w:pStyle w:val="Heading5"/>
      </w:pPr>
      <w:r>
        <w:t>Base Menial: 1 significant coefficient</w:t>
      </w:r>
    </w:p>
    <w:p w:rsidR="008C0ECB" w:rsidRDefault="008C0ECB" w:rsidP="008C0ECB">
      <w:pPr>
        <w:pStyle w:val="Fix16paragraph"/>
      </w:pPr>
      <w:r>
        <w:t xml:space="preserve">                      </w:t>
      </w:r>
      <w:proofErr w:type="gramStart"/>
      <w:r>
        <w:t>e^</w:t>
      </w:r>
      <w:proofErr w:type="gramEnd"/>
      <w:r>
        <w:t xml:space="preserve">b     P&gt;|z| </w:t>
      </w:r>
    </w:p>
    <w:p w:rsidR="008C0ECB" w:rsidRDefault="008C0ECB" w:rsidP="008C0ECB">
      <w:pPr>
        <w:pStyle w:val="Fix16paragraph"/>
      </w:pPr>
      <w:r>
        <w:t xml:space="preserve">Craft   : Menial    1.6037    0.434 </w:t>
      </w:r>
    </w:p>
    <w:p w:rsidR="008C0ECB" w:rsidRDefault="008C0ECB" w:rsidP="008C0ECB">
      <w:pPr>
        <w:pStyle w:val="Fix16paragraph"/>
      </w:pPr>
      <w:proofErr w:type="gramStart"/>
      <w:r>
        <w:t>BlueCol :</w:t>
      </w:r>
      <w:proofErr w:type="gramEnd"/>
      <w:r>
        <w:t xml:space="preserve"> Menial    3.4436    0.088 </w:t>
      </w:r>
    </w:p>
    <w:p w:rsidR="008C0ECB" w:rsidRDefault="008C0ECB" w:rsidP="008C0ECB">
      <w:pPr>
        <w:pStyle w:val="Fix16paragraph"/>
      </w:pPr>
      <w:r>
        <w:t xml:space="preserve">WhiteCol: Menial    4.8133    0.082 </w:t>
      </w:r>
    </w:p>
    <w:p w:rsidR="008C0ECB" w:rsidRDefault="008C0ECB" w:rsidP="008C0ECB">
      <w:pPr>
        <w:pStyle w:val="Fix16paragraph"/>
      </w:pPr>
      <w:r>
        <w:t xml:space="preserve">Prof    : Menial    5.8962    0.019 </w:t>
      </w:r>
    </w:p>
    <w:p w:rsidR="00A122D1" w:rsidRDefault="00A122D1">
      <w:pPr>
        <w:widowControl/>
        <w:autoSpaceDE/>
        <w:autoSpaceDN/>
        <w:adjustRightInd/>
        <w:spacing w:before="0" w:after="0"/>
        <w:rPr>
          <w:rFonts w:eastAsiaTheme="minorEastAsia" w:cstheme="minorBidi"/>
          <w:b/>
          <w:bCs/>
          <w:iCs/>
          <w:color w:val="786F44"/>
          <w:sz w:val="44"/>
          <w:szCs w:val="26"/>
        </w:rPr>
      </w:pPr>
      <w:r>
        <w:br w:type="page"/>
      </w:r>
    </w:p>
    <w:p w:rsidR="008C0ECB" w:rsidRPr="00913B45" w:rsidRDefault="008C0ECB" w:rsidP="008C0ECB">
      <w:pPr>
        <w:pStyle w:val="Heading5"/>
      </w:pPr>
      <w:r>
        <w:lastRenderedPageBreak/>
        <w:t>Base Prof: 2 significant coefficients</w:t>
      </w:r>
    </w:p>
    <w:p w:rsidR="008C0ECB" w:rsidRDefault="008C0ECB" w:rsidP="008C0ECB">
      <w:pPr>
        <w:pStyle w:val="Fix16paragraph"/>
      </w:pPr>
      <w:r>
        <w:t xml:space="preserve">                      </w:t>
      </w:r>
      <w:proofErr w:type="gramStart"/>
      <w:r>
        <w:t>e^</w:t>
      </w:r>
      <w:proofErr w:type="gramEnd"/>
      <w:r>
        <w:t xml:space="preserve">b     P&gt;|z| </w:t>
      </w:r>
    </w:p>
    <w:p w:rsidR="008C0ECB" w:rsidRDefault="008C0ECB" w:rsidP="008C0ECB">
      <w:pPr>
        <w:pStyle w:val="Fix16paragraph"/>
      </w:pPr>
      <w:r>
        <w:t xml:space="preserve">WhiteCol: Prof      0.8163    0.815 </w:t>
      </w:r>
    </w:p>
    <w:p w:rsidR="008C0ECB" w:rsidRDefault="008C0ECB" w:rsidP="008C0ECB">
      <w:pPr>
        <w:pStyle w:val="Fix16paragraph"/>
      </w:pPr>
      <w:proofErr w:type="gramStart"/>
      <w:r>
        <w:t>BlueCol :</w:t>
      </w:r>
      <w:proofErr w:type="gramEnd"/>
      <w:r>
        <w:t xml:space="preserve"> Prof      0.5840    0.501 </w:t>
      </w:r>
    </w:p>
    <w:p w:rsidR="008C0ECB" w:rsidRDefault="008C0ECB" w:rsidP="008C0ECB">
      <w:pPr>
        <w:pStyle w:val="Fix16paragraph"/>
      </w:pPr>
      <w:r>
        <w:t xml:space="preserve">Craft   : Prof      0.2720    0.044 </w:t>
      </w:r>
    </w:p>
    <w:p w:rsidR="008C0ECB" w:rsidRDefault="008C0ECB" w:rsidP="008C0ECB">
      <w:pPr>
        <w:pStyle w:val="Fix16paragraph"/>
      </w:pPr>
      <w:proofErr w:type="gramStart"/>
      <w:r>
        <w:t>Menial  :</w:t>
      </w:r>
      <w:proofErr w:type="gramEnd"/>
      <w:r>
        <w:t xml:space="preserve"> Prof      0.1696    0.019 </w:t>
      </w:r>
    </w:p>
    <w:p w:rsidR="008C0ECB" w:rsidRPr="00913B45" w:rsidRDefault="008C0ECB" w:rsidP="008C0ECB">
      <w:pPr>
        <w:pStyle w:val="Heading5"/>
      </w:pPr>
      <w:r>
        <w:t>Base WhiteCol: 0 significant coefficients</w:t>
      </w:r>
    </w:p>
    <w:p w:rsidR="008C0ECB" w:rsidRDefault="008C0ECB" w:rsidP="008C0ECB">
      <w:pPr>
        <w:pStyle w:val="Fix16paragraph"/>
      </w:pPr>
      <w:r>
        <w:t xml:space="preserve">                      </w:t>
      </w:r>
      <w:proofErr w:type="gramStart"/>
      <w:r>
        <w:t>e^</w:t>
      </w:r>
      <w:proofErr w:type="gramEnd"/>
      <w:r>
        <w:t xml:space="preserve">b     P&gt;|z| </w:t>
      </w:r>
    </w:p>
    <w:p w:rsidR="008C0ECB" w:rsidRDefault="008C0ECB" w:rsidP="008C0ECB">
      <w:pPr>
        <w:pStyle w:val="Fix16paragraph"/>
      </w:pPr>
      <w:r>
        <w:t>------------------+-------------------</w:t>
      </w:r>
    </w:p>
    <w:p w:rsidR="008C0ECB" w:rsidRDefault="008C0ECB" w:rsidP="008C0ECB">
      <w:pPr>
        <w:pStyle w:val="Fix16paragraph"/>
      </w:pPr>
      <w:r>
        <w:t xml:space="preserve">Prof    : </w:t>
      </w:r>
      <w:proofErr w:type="gramStart"/>
      <w:r>
        <w:t>WhiteCol  1.2250</w:t>
      </w:r>
      <w:proofErr w:type="gramEnd"/>
      <w:r>
        <w:t xml:space="preserve">    0.815 </w:t>
      </w:r>
    </w:p>
    <w:p w:rsidR="008C0ECB" w:rsidRDefault="008C0ECB" w:rsidP="008C0ECB">
      <w:pPr>
        <w:pStyle w:val="Fix16paragraph"/>
      </w:pPr>
      <w:proofErr w:type="gramStart"/>
      <w:r>
        <w:t>BlueCol :</w:t>
      </w:r>
      <w:proofErr w:type="gramEnd"/>
      <w:r>
        <w:t xml:space="preserve"> WhiteCol  0.7154    0.720 </w:t>
      </w:r>
    </w:p>
    <w:p w:rsidR="008C0ECB" w:rsidRDefault="008C0ECB" w:rsidP="008C0ECB">
      <w:pPr>
        <w:pStyle w:val="Fix16paragraph"/>
      </w:pPr>
      <w:r>
        <w:t xml:space="preserve">Craft   : </w:t>
      </w:r>
      <w:proofErr w:type="gramStart"/>
      <w:r>
        <w:t>WhiteCol  0.3332</w:t>
      </w:r>
      <w:proofErr w:type="gramEnd"/>
      <w:r>
        <w:t xml:space="preserve">    0.179 </w:t>
      </w:r>
    </w:p>
    <w:p w:rsidR="008C0ECB" w:rsidRDefault="008C0ECB" w:rsidP="008C0ECB">
      <w:pPr>
        <w:pStyle w:val="Fix16paragraph"/>
      </w:pPr>
      <w:proofErr w:type="gramStart"/>
      <w:r>
        <w:t>Menial  :</w:t>
      </w:r>
      <w:proofErr w:type="gramEnd"/>
      <w:r>
        <w:t xml:space="preserve"> WhiteCol  0.2078    0.082</w:t>
      </w:r>
    </w:p>
    <w:p w:rsidR="007C42D7" w:rsidRDefault="00E25876" w:rsidP="00C03ACD">
      <w:pPr>
        <w:pStyle w:val="Heading2"/>
      </w:pPr>
      <w:bookmarkStart w:id="71" w:name="_Toc363647423"/>
      <w:proofErr w:type="gramStart"/>
      <w:r>
        <w:t>mlogtest</w:t>
      </w:r>
      <w:proofErr w:type="gramEnd"/>
      <w:r>
        <w:t>, combine</w:t>
      </w:r>
      <w:bookmarkEnd w:id="71"/>
    </w:p>
    <w:p w:rsidR="00E25876" w:rsidRDefault="007C42D7" w:rsidP="007C42D7">
      <w:proofErr w:type="gramStart"/>
      <w:r>
        <w:t>Testing if outcome categories are significantly differentiated.</w:t>
      </w:r>
      <w:proofErr w:type="gramEnd"/>
    </w:p>
    <w:p w:rsidR="00E25876" w:rsidRDefault="00E25876" w:rsidP="00C03ACD">
      <w:pPr>
        <w:pStyle w:val="Heading2"/>
      </w:pPr>
      <w:bookmarkStart w:id="72" w:name="_Toc363647424"/>
      <w:proofErr w:type="gramStart"/>
      <w:r>
        <w:t>mlogtest</w:t>
      </w:r>
      <w:proofErr w:type="gramEnd"/>
      <w:r>
        <w:t>, iia</w:t>
      </w:r>
      <w:bookmarkEnd w:id="72"/>
    </w:p>
    <w:p w:rsidR="007C42D7" w:rsidRPr="007C42D7" w:rsidRDefault="007C42D7" w:rsidP="007C42D7">
      <w:r>
        <w:t>Various not very useful but highly requested IIA tests.</w:t>
      </w:r>
    </w:p>
    <w:p w:rsidR="007B51A1" w:rsidRDefault="007B51A1">
      <w:pPr>
        <w:widowControl/>
        <w:autoSpaceDE/>
        <w:autoSpaceDN/>
        <w:adjustRightInd/>
        <w:spacing w:before="0" w:after="0"/>
      </w:pPr>
      <w:r>
        <w:br w:type="page"/>
      </w:r>
    </w:p>
    <w:p w:rsidR="008C0ECB" w:rsidRDefault="008E3669" w:rsidP="00C03ACD">
      <w:pPr>
        <w:pStyle w:val="Heading2"/>
      </w:pPr>
      <w:bookmarkStart w:id="73" w:name="_Toc363647425"/>
      <w:proofErr w:type="gramStart"/>
      <w:r>
        <w:lastRenderedPageBreak/>
        <w:t>countfit</w:t>
      </w:r>
      <w:proofErr w:type="gramEnd"/>
      <w:r w:rsidR="008C0ECB">
        <w:t xml:space="preserve">: </w:t>
      </w:r>
      <w:r w:rsidR="00892C54">
        <w:t xml:space="preserve">borrowed by </w:t>
      </w:r>
      <w:r w:rsidR="008C0ECB">
        <w:t>SAS</w:t>
      </w:r>
      <w:r w:rsidR="00892C54">
        <w:t>'s</w:t>
      </w:r>
      <w:r w:rsidR="008C0ECB">
        <w:t xml:space="preserve"> countreg</w:t>
      </w:r>
      <w:bookmarkEnd w:id="73"/>
      <w:r w:rsidR="00A122D1">
        <w:t xml:space="preserve"> </w:t>
      </w:r>
    </w:p>
    <w:p w:rsidR="00892C54" w:rsidRDefault="00892C54" w:rsidP="001877F2">
      <w:pPr>
        <w:pStyle w:val="Fix14para"/>
      </w:pPr>
    </w:p>
    <w:p w:rsidR="001877F2" w:rsidRDefault="001877F2" w:rsidP="001877F2">
      <w:pPr>
        <w:pStyle w:val="Fix14para"/>
      </w:pPr>
      <w:r>
        <w:t xml:space="preserve">. </w:t>
      </w:r>
      <w:proofErr w:type="gramStart"/>
      <w:r>
        <w:t>countfit</w:t>
      </w:r>
      <w:proofErr w:type="gramEnd"/>
      <w:r>
        <w:t xml:space="preserve"> art fem mar kid5 phd ment, gen(</w:t>
      </w:r>
      <w:proofErr w:type="spellStart"/>
      <w:r>
        <w:t>cfeg</w:t>
      </w:r>
      <w:proofErr w:type="spellEnd"/>
      <w:r>
        <w:t>) replace ///</w:t>
      </w:r>
    </w:p>
    <w:p w:rsidR="001877F2" w:rsidRDefault="001877F2" w:rsidP="001877F2">
      <w:pPr>
        <w:pStyle w:val="Fix14para"/>
      </w:pPr>
      <w:r>
        <w:t xml:space="preserve">&gt;         </w:t>
      </w:r>
      <w:proofErr w:type="gramStart"/>
      <w:r>
        <w:t>inflate(</w:t>
      </w:r>
      <w:proofErr w:type="gramEnd"/>
      <w:r>
        <w:t>fem mar kid5 phd ment) maxcount(6) ///</w:t>
      </w:r>
    </w:p>
    <w:p w:rsidR="001877F2" w:rsidRDefault="001877F2" w:rsidP="001877F2">
      <w:pPr>
        <w:pStyle w:val="Fix14para"/>
      </w:pPr>
    </w:p>
    <w:p w:rsidR="001877F2" w:rsidRDefault="001877F2" w:rsidP="001877F2">
      <w:pPr>
        <w:pStyle w:val="Fix14para"/>
      </w:pPr>
      <w:r>
        <w:t>----------------------------------------------------------------------</w:t>
      </w:r>
    </w:p>
    <w:p w:rsidR="001877F2" w:rsidRDefault="001877F2" w:rsidP="001877F2">
      <w:pPr>
        <w:pStyle w:val="Fix14para"/>
      </w:pPr>
      <w:r>
        <w:t xml:space="preserve">                        Variable | </w:t>
      </w:r>
      <w:proofErr w:type="spellStart"/>
      <w:r>
        <w:t>Base_PRM</w:t>
      </w:r>
      <w:proofErr w:type="spellEnd"/>
      <w:r>
        <w:t xml:space="preserve">    </w:t>
      </w:r>
      <w:proofErr w:type="spellStart"/>
      <w:r>
        <w:t>Base_NBRM</w:t>
      </w:r>
      <w:proofErr w:type="spellEnd"/>
      <w:r>
        <w:t xml:space="preserve">   </w:t>
      </w:r>
      <w:proofErr w:type="spellStart"/>
      <w:r>
        <w:t>Base_ZIP</w:t>
      </w:r>
      <w:proofErr w:type="spellEnd"/>
      <w:r>
        <w:t xml:space="preserve">    </w:t>
      </w:r>
    </w:p>
    <w:p w:rsidR="001877F2" w:rsidRDefault="001877F2" w:rsidP="001877F2">
      <w:pPr>
        <w:pStyle w:val="Fix14para"/>
      </w:pPr>
      <w:r>
        <w:t>---------------------------------+------------------------------------</w:t>
      </w:r>
    </w:p>
    <w:p w:rsidR="001877F2" w:rsidRDefault="001877F2" w:rsidP="001877F2">
      <w:pPr>
        <w:pStyle w:val="Fix14para"/>
      </w:pPr>
      <w:proofErr w:type="gramStart"/>
      <w:r>
        <w:t>art</w:t>
      </w:r>
      <w:proofErr w:type="gramEnd"/>
      <w:r>
        <w:t xml:space="preserve">                              |                                    </w:t>
      </w:r>
    </w:p>
    <w:p w:rsidR="001877F2" w:rsidRDefault="001877F2" w:rsidP="001877F2">
      <w:pPr>
        <w:pStyle w:val="Fix14para"/>
      </w:pPr>
      <w:r>
        <w:t xml:space="preserve">         Gender: 1=female 0=male |     0.799       0.805       0.811  </w:t>
      </w:r>
    </w:p>
    <w:p w:rsidR="001877F2" w:rsidRDefault="001877F2" w:rsidP="001877F2">
      <w:pPr>
        <w:pStyle w:val="Fix14para"/>
      </w:pPr>
      <w:r>
        <w:t xml:space="preserve">                                 |     -4.11       -2.98       -3.30  </w:t>
      </w:r>
    </w:p>
    <w:p w:rsidR="001877F2" w:rsidRDefault="001877F2" w:rsidP="001877F2">
      <w:pPr>
        <w:pStyle w:val="Fix14para"/>
      </w:pPr>
      <w:r>
        <w:t xml:space="preserve">             Married: 1=yes 0=no |     1.168       1.162       1.109  </w:t>
      </w:r>
    </w:p>
    <w:p w:rsidR="001877F2" w:rsidRDefault="001877F2" w:rsidP="001877F2">
      <w:pPr>
        <w:pStyle w:val="Fix14para"/>
      </w:pPr>
      <w:r>
        <w:t xml:space="preserve">                                 |      2.53        1.83        1.46  </w:t>
      </w:r>
    </w:p>
    <w:p w:rsidR="001877F2" w:rsidRDefault="001877F2" w:rsidP="001877F2">
      <w:pPr>
        <w:pStyle w:val="Fix14para"/>
      </w:pPr>
      <w:r>
        <w:t xml:space="preserve">          Number of children &lt; 6 |     0.831       0.838       0.866  </w:t>
      </w:r>
    </w:p>
    <w:p w:rsidR="001877F2" w:rsidRDefault="001877F2" w:rsidP="001877F2">
      <w:pPr>
        <w:pStyle w:val="Fix14para"/>
      </w:pPr>
      <w:r>
        <w:t xml:space="preserve">                                 |     -4.61       -3.32       -3.02  </w:t>
      </w:r>
    </w:p>
    <w:p w:rsidR="001877F2" w:rsidRDefault="001877F2" w:rsidP="001877F2">
      <w:pPr>
        <w:pStyle w:val="Fix14para"/>
      </w:pPr>
      <w:r>
        <w:t xml:space="preserve">                    PhD prestige |     1.013       1.015       0.994  </w:t>
      </w:r>
    </w:p>
    <w:p w:rsidR="001877F2" w:rsidRDefault="001877F2" w:rsidP="001877F2">
      <w:pPr>
        <w:pStyle w:val="Fix14para"/>
      </w:pPr>
      <w:r>
        <w:t xml:space="preserve">                                 |      0.49        0.42       -0.20  </w:t>
      </w:r>
    </w:p>
    <w:p w:rsidR="001877F2" w:rsidRDefault="001877F2" w:rsidP="001877F2">
      <w:pPr>
        <w:pStyle w:val="Fix14para"/>
      </w:pPr>
      <w:r>
        <w:t xml:space="preserve"> Article by mentor in last 3 </w:t>
      </w:r>
      <w:proofErr w:type="spellStart"/>
      <w:r>
        <w:t>yrs</w:t>
      </w:r>
      <w:proofErr w:type="spellEnd"/>
      <w:r>
        <w:t xml:space="preserve"> |     1.026       1.030       1.018  </w:t>
      </w:r>
    </w:p>
    <w:p w:rsidR="001877F2" w:rsidRDefault="001877F2" w:rsidP="001877F2">
      <w:pPr>
        <w:pStyle w:val="Fix14para"/>
      </w:pPr>
      <w:r>
        <w:t xml:space="preserve">                                 |     12.73        8.38        7.89  </w:t>
      </w:r>
    </w:p>
    <w:p w:rsidR="001877F2" w:rsidRDefault="001877F2" w:rsidP="001877F2">
      <w:pPr>
        <w:pStyle w:val="Fix14para"/>
      </w:pPr>
      <w:r>
        <w:t xml:space="preserve">                        Constant |     1.356       1.292       1.898  </w:t>
      </w:r>
    </w:p>
    <w:p w:rsidR="001877F2" w:rsidRDefault="001877F2" w:rsidP="001877F2">
      <w:pPr>
        <w:pStyle w:val="Fix14para"/>
      </w:pPr>
      <w:r>
        <w:t xml:space="preserve">                                 |      2.96        1.85        5.28  </w:t>
      </w:r>
    </w:p>
    <w:p w:rsidR="001877F2" w:rsidRDefault="001877F2" w:rsidP="001877F2">
      <w:pPr>
        <w:pStyle w:val="Fix14para"/>
      </w:pPr>
      <w:r>
        <w:t>---------------------------------+------------------------------------</w:t>
      </w:r>
    </w:p>
    <w:p w:rsidR="001877F2" w:rsidRDefault="001877F2" w:rsidP="001877F2">
      <w:pPr>
        <w:pStyle w:val="Fix14para"/>
      </w:pPr>
      <w:proofErr w:type="gramStart"/>
      <w:r>
        <w:t>lnalpha</w:t>
      </w:r>
      <w:proofErr w:type="gramEnd"/>
      <w:r>
        <w:t xml:space="preserve">                          |                                    </w:t>
      </w:r>
    </w:p>
    <w:p w:rsidR="001877F2" w:rsidRDefault="001877F2" w:rsidP="001877F2">
      <w:pPr>
        <w:pStyle w:val="Fix14para"/>
      </w:pPr>
      <w:r>
        <w:t xml:space="preserve">                        Constant |                 0.442              </w:t>
      </w:r>
    </w:p>
    <w:p w:rsidR="001877F2" w:rsidRDefault="001877F2" w:rsidP="001877F2">
      <w:pPr>
        <w:pStyle w:val="Fix14para"/>
      </w:pPr>
      <w:r>
        <w:t xml:space="preserve">                                 |                 -6.81              </w:t>
      </w:r>
    </w:p>
    <w:p w:rsidR="001877F2" w:rsidRPr="0077314C" w:rsidRDefault="001877F2" w:rsidP="001877F2">
      <w:pPr>
        <w:rPr>
          <w:rStyle w:val="SubtleEmphasis"/>
        </w:rPr>
      </w:pPr>
      <w:r w:rsidRPr="0077314C">
        <w:rPr>
          <w:rStyle w:val="SubtleEmphasis"/>
        </w:rPr>
        <w:t>And so on for all models...</w:t>
      </w:r>
      <w:r w:rsidRPr="0077314C">
        <w:rPr>
          <w:rStyle w:val="SubtleEmphasis"/>
        </w:rPr>
        <w:br w:type="page"/>
      </w:r>
    </w:p>
    <w:p w:rsidR="001877F2" w:rsidRDefault="001877F2" w:rsidP="001877F2">
      <w:pPr>
        <w:pStyle w:val="Fix14para"/>
      </w:pPr>
      <w:r>
        <w:lastRenderedPageBreak/>
        <w:t>Comparison of Mean Observed and Predicted Count</w:t>
      </w:r>
    </w:p>
    <w:p w:rsidR="001877F2" w:rsidRDefault="001877F2" w:rsidP="001877F2">
      <w:pPr>
        <w:pStyle w:val="Fix14para"/>
      </w:pPr>
    </w:p>
    <w:p w:rsidR="001877F2" w:rsidRDefault="001877F2" w:rsidP="001877F2">
      <w:pPr>
        <w:pStyle w:val="Fix14para"/>
      </w:pPr>
      <w:r>
        <w:t xml:space="preserve">            Maximum       </w:t>
      </w:r>
      <w:proofErr w:type="gramStart"/>
      <w:r>
        <w:t>At</w:t>
      </w:r>
      <w:proofErr w:type="gramEnd"/>
      <w:r>
        <w:t xml:space="preserve">      Mean</w:t>
      </w:r>
    </w:p>
    <w:p w:rsidR="001877F2" w:rsidRDefault="001877F2" w:rsidP="001877F2">
      <w:pPr>
        <w:pStyle w:val="Fix14para"/>
      </w:pPr>
      <w:r>
        <w:t>Model     Difference    Value    |Diff|</w:t>
      </w:r>
    </w:p>
    <w:p w:rsidR="001877F2" w:rsidRDefault="001877F2" w:rsidP="001877F2">
      <w:pPr>
        <w:pStyle w:val="Fix14para"/>
      </w:pPr>
      <w:r>
        <w:t>---------------------------------------------</w:t>
      </w:r>
    </w:p>
    <w:p w:rsidR="001877F2" w:rsidRDefault="001877F2" w:rsidP="001877F2">
      <w:pPr>
        <w:pStyle w:val="Fix14para"/>
      </w:pPr>
      <w:r>
        <w:t>PRM         0.091         0      0.026</w:t>
      </w:r>
    </w:p>
    <w:p w:rsidR="001877F2" w:rsidRDefault="001877F2" w:rsidP="001877F2">
      <w:pPr>
        <w:pStyle w:val="Fix14para"/>
      </w:pPr>
      <w:r>
        <w:t>NBRM       -0.015         3      0.006</w:t>
      </w:r>
    </w:p>
    <w:p w:rsidR="001877F2" w:rsidRDefault="001877F2" w:rsidP="001877F2">
      <w:pPr>
        <w:pStyle w:val="Fix14para"/>
      </w:pPr>
      <w:r>
        <w:t>ZIP         0.054         1      0.015</w:t>
      </w:r>
    </w:p>
    <w:p w:rsidR="001877F2" w:rsidRDefault="001877F2" w:rsidP="001877F2">
      <w:pPr>
        <w:pStyle w:val="Fix14para"/>
      </w:pPr>
      <w:r>
        <w:t>ZINB       -0.019         3      0.008</w:t>
      </w:r>
    </w:p>
    <w:p w:rsidR="001877F2" w:rsidRDefault="001877F2" w:rsidP="001877F2">
      <w:pPr>
        <w:pStyle w:val="Fix14para"/>
      </w:pPr>
    </w:p>
    <w:p w:rsidR="001877F2" w:rsidRDefault="001877F2" w:rsidP="001877F2">
      <w:pPr>
        <w:pStyle w:val="Fix14para"/>
      </w:pPr>
      <w:r>
        <w:t>PRM: Predicted and actual probabilities</w:t>
      </w:r>
    </w:p>
    <w:p w:rsidR="001877F2" w:rsidRDefault="001877F2" w:rsidP="001877F2">
      <w:pPr>
        <w:pStyle w:val="Fix14para"/>
      </w:pPr>
    </w:p>
    <w:p w:rsidR="001877F2" w:rsidRDefault="001877F2" w:rsidP="001877F2">
      <w:pPr>
        <w:pStyle w:val="Fix14para"/>
      </w:pPr>
      <w:r>
        <w:t>Count   Actual    Predicted    |Diff|   Pearson</w:t>
      </w:r>
    </w:p>
    <w:p w:rsidR="001877F2" w:rsidRDefault="001877F2" w:rsidP="001877F2">
      <w:pPr>
        <w:pStyle w:val="Fix14para"/>
      </w:pPr>
      <w:r>
        <w:t>------------------------------------------------</w:t>
      </w:r>
    </w:p>
    <w:p w:rsidR="001877F2" w:rsidRDefault="001877F2" w:rsidP="001877F2">
      <w:pPr>
        <w:pStyle w:val="Fix14para"/>
      </w:pPr>
      <w:r>
        <w:t>0        0.301       0.209      0.091    36.489</w:t>
      </w:r>
    </w:p>
    <w:p w:rsidR="001877F2" w:rsidRDefault="001877F2" w:rsidP="001877F2">
      <w:pPr>
        <w:pStyle w:val="Fix14para"/>
      </w:pPr>
      <w:r>
        <w:t>1        0.269       0.310      0.041     4.962</w:t>
      </w:r>
    </w:p>
    <w:p w:rsidR="001877F2" w:rsidRDefault="001877F2" w:rsidP="001877F2">
      <w:pPr>
        <w:pStyle w:val="Fix14para"/>
      </w:pPr>
      <w:r>
        <w:t>2        0.195       0.242      0.048     8.549</w:t>
      </w:r>
    </w:p>
    <w:p w:rsidR="001877F2" w:rsidRDefault="001877F2" w:rsidP="001877F2">
      <w:pPr>
        <w:pStyle w:val="Fix14para"/>
      </w:pPr>
      <w:r>
        <w:t>3        0.092       0.135      0.043    12.483</w:t>
      </w:r>
    </w:p>
    <w:p w:rsidR="001877F2" w:rsidRDefault="001877F2" w:rsidP="001877F2">
      <w:pPr>
        <w:pStyle w:val="Fix14para"/>
      </w:pPr>
      <w:r>
        <w:t>4        0.073       0.061      0.012     2.174</w:t>
      </w:r>
    </w:p>
    <w:p w:rsidR="001877F2" w:rsidRDefault="001877F2" w:rsidP="001877F2">
      <w:pPr>
        <w:pStyle w:val="Fix14para"/>
      </w:pPr>
      <w:r>
        <w:t>5        0.030       0.025      0.005     0.760</w:t>
      </w:r>
    </w:p>
    <w:p w:rsidR="001877F2" w:rsidRDefault="001877F2" w:rsidP="001877F2">
      <w:pPr>
        <w:pStyle w:val="Fix14para"/>
      </w:pPr>
      <w:r>
        <w:t>6        0.019       0.010      0.009     6.883</w:t>
      </w:r>
    </w:p>
    <w:p w:rsidR="001877F2" w:rsidRDefault="001877F2" w:rsidP="001877F2">
      <w:pPr>
        <w:pStyle w:val="Fix14para"/>
      </w:pPr>
      <w:r>
        <w:t>7        0.013       0.004      0.009    17.815</w:t>
      </w:r>
    </w:p>
    <w:p w:rsidR="001877F2" w:rsidRDefault="001877F2" w:rsidP="001877F2">
      <w:pPr>
        <w:pStyle w:val="Fix14para"/>
      </w:pPr>
      <w:r>
        <w:t>8        0.001       0.002      0.001     0.300</w:t>
      </w:r>
    </w:p>
    <w:p w:rsidR="001877F2" w:rsidRDefault="001877F2" w:rsidP="001877F2">
      <w:pPr>
        <w:pStyle w:val="Fix14para"/>
      </w:pPr>
      <w:r>
        <w:t>9        0.002       0.001      0.001     1.550</w:t>
      </w:r>
    </w:p>
    <w:p w:rsidR="001877F2" w:rsidRDefault="001877F2" w:rsidP="001877F2">
      <w:pPr>
        <w:pStyle w:val="Fix14para"/>
      </w:pPr>
      <w:r>
        <w:t>------------------------------------------------</w:t>
      </w:r>
    </w:p>
    <w:p w:rsidR="001877F2" w:rsidRDefault="001877F2" w:rsidP="001877F2">
      <w:pPr>
        <w:pStyle w:val="Fix14para"/>
      </w:pPr>
      <w:r>
        <w:t>Sum      0.993       0.999      0.259    91.964</w:t>
      </w:r>
    </w:p>
    <w:p w:rsidR="001877F2" w:rsidRDefault="001877F2" w:rsidP="001877F2">
      <w:r w:rsidRPr="009C326F">
        <w:rPr>
          <w:rStyle w:val="SubtleEmphasis"/>
        </w:rPr>
        <w:t>And so on for all models</w:t>
      </w:r>
      <w:r>
        <w:rPr>
          <w:rStyle w:val="SubtleEmphasis"/>
        </w:rPr>
        <w:t xml:space="preserve"> summarized as a graph...</w:t>
      </w:r>
      <w:r>
        <w:br w:type="page"/>
      </w:r>
    </w:p>
    <w:p w:rsidR="001877F2" w:rsidRDefault="001877F2" w:rsidP="00892C54">
      <w:pPr>
        <w:rPr>
          <w:rFonts w:ascii="Courier New" w:eastAsiaTheme="minorEastAsia" w:hAnsi="Courier New" w:cs="Courier New"/>
          <w:b/>
          <w:sz w:val="28"/>
          <w:szCs w:val="26"/>
        </w:rPr>
      </w:pPr>
      <w:r>
        <w:rPr>
          <w:noProof/>
        </w:rPr>
        <w:lastRenderedPageBreak/>
        <w:drawing>
          <wp:inline distT="0" distB="0" distL="0" distR="0" wp14:anchorId="193EA538" wp14:editId="135509DF">
            <wp:extent cx="7259216" cy="5678984"/>
            <wp:effectExtent l="0" t="0" r="0" b="0"/>
            <wp:docPr id="29" name="Picture 29" descr="D:\My Box Files\CDA13\Work\lecture-do\crm-couart\cda13lec-crm-couart-countfit-plot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D:\My Box Files\CDA13\Work\lecture-do\crm-couart\cda13lec-crm-couart-countfit-plot.em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581" cy="56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877F2" w:rsidRDefault="001877F2" w:rsidP="001877F2">
      <w:pPr>
        <w:pStyle w:val="Fix14para"/>
      </w:pPr>
      <w:r>
        <w:lastRenderedPageBreak/>
        <w:t>Tests and Fit Statistics</w:t>
      </w:r>
    </w:p>
    <w:p w:rsidR="001877F2" w:rsidRDefault="001877F2" w:rsidP="001877F2">
      <w:pPr>
        <w:pStyle w:val="Fix14para"/>
      </w:pPr>
    </w:p>
    <w:p w:rsidR="001877F2" w:rsidRDefault="001877F2" w:rsidP="001877F2">
      <w:pPr>
        <w:pStyle w:val="Fix14para"/>
      </w:pPr>
      <w:r>
        <w:t>PRM            BIC</w:t>
      </w:r>
      <w:proofErr w:type="gramStart"/>
      <w:r>
        <w:t>=  3343.026</w:t>
      </w:r>
      <w:proofErr w:type="gramEnd"/>
      <w:r>
        <w:t xml:space="preserve">  AIC=  3314.113  Prefer  Over  Evidence</w:t>
      </w:r>
    </w:p>
    <w:p w:rsidR="001877F2" w:rsidRDefault="001877F2" w:rsidP="001877F2">
      <w:pPr>
        <w:pStyle w:val="Fix14para"/>
      </w:pPr>
      <w:r>
        <w:t>-------------------------------------------------------------------------</w:t>
      </w:r>
    </w:p>
    <w:p w:rsidR="001877F2" w:rsidRDefault="001877F2" w:rsidP="001877F2">
      <w:pPr>
        <w:pStyle w:val="Fix14para"/>
      </w:pPr>
      <w:r>
        <w:t xml:space="preserve">  </w:t>
      </w:r>
      <w:proofErr w:type="gramStart"/>
      <w:r>
        <w:t>vs</w:t>
      </w:r>
      <w:proofErr w:type="gramEnd"/>
      <w:r>
        <w:t xml:space="preserve"> NBRM      BIC=  3169.649  dif=   173.377  NBRM    PRM   Very strong</w:t>
      </w:r>
    </w:p>
    <w:p w:rsidR="001877F2" w:rsidRDefault="001877F2" w:rsidP="001877F2">
      <w:pPr>
        <w:pStyle w:val="Fix14para"/>
      </w:pPr>
      <w:r>
        <w:t xml:space="preserve">               AIC</w:t>
      </w:r>
      <w:proofErr w:type="gramStart"/>
      <w:r>
        <w:t>=  3135.917</w:t>
      </w:r>
      <w:proofErr w:type="gramEnd"/>
      <w:r>
        <w:t xml:space="preserve">  dif=   178.196  NBRM    PRM</w:t>
      </w:r>
    </w:p>
    <w:p w:rsidR="001877F2" w:rsidRDefault="001877F2" w:rsidP="001877F2">
      <w:pPr>
        <w:pStyle w:val="Fix14para"/>
      </w:pPr>
      <w:r>
        <w:t xml:space="preserve">               LRX2</w:t>
      </w:r>
      <w:proofErr w:type="gramStart"/>
      <w:r>
        <w:t>=  180.196</w:t>
      </w:r>
      <w:proofErr w:type="gramEnd"/>
      <w:r>
        <w:t xml:space="preserve">  prob=    0.000  NBRM    PRM   p=0.000</w:t>
      </w:r>
    </w:p>
    <w:p w:rsidR="001877F2" w:rsidRDefault="001877F2" w:rsidP="001877F2">
      <w:pPr>
        <w:pStyle w:val="Fix14para"/>
      </w:pPr>
      <w:r>
        <w:t>-------------------------------------------------------------------------</w:t>
      </w:r>
    </w:p>
    <w:p w:rsidR="001877F2" w:rsidRDefault="001877F2" w:rsidP="001877F2">
      <w:pPr>
        <w:pStyle w:val="Fix14para"/>
      </w:pPr>
      <w:r>
        <w:t xml:space="preserve">  </w:t>
      </w:r>
      <w:proofErr w:type="gramStart"/>
      <w:r>
        <w:t>vs</w:t>
      </w:r>
      <w:proofErr w:type="gramEnd"/>
      <w:r>
        <w:t xml:space="preserve"> ZIP       BIC=  3291.373  dif=    51.653  ZIP     PRM   Very strong</w:t>
      </w:r>
    </w:p>
    <w:p w:rsidR="001877F2" w:rsidRDefault="001877F2" w:rsidP="001877F2">
      <w:pPr>
        <w:pStyle w:val="Fix14para"/>
      </w:pPr>
      <w:r>
        <w:t xml:space="preserve">               AIC</w:t>
      </w:r>
      <w:proofErr w:type="gramStart"/>
      <w:r>
        <w:t>=  3233.546</w:t>
      </w:r>
      <w:proofErr w:type="gramEnd"/>
      <w:r>
        <w:t xml:space="preserve">  dif=    80.567  ZIP     PRM</w:t>
      </w:r>
    </w:p>
    <w:p w:rsidR="001877F2" w:rsidRDefault="001877F2" w:rsidP="001877F2">
      <w:pPr>
        <w:pStyle w:val="Fix14para"/>
      </w:pPr>
      <w:r>
        <w:t xml:space="preserve">               Vuong=   </w:t>
      </w:r>
      <w:proofErr w:type="gramStart"/>
      <w:r>
        <w:t>4.180  prob</w:t>
      </w:r>
      <w:proofErr w:type="gramEnd"/>
      <w:r>
        <w:t>=    0.000  ZIP     PRM   p=0.000</w:t>
      </w:r>
    </w:p>
    <w:p w:rsidR="001877F2" w:rsidRDefault="001877F2" w:rsidP="001877F2">
      <w:pPr>
        <w:pStyle w:val="Fix14para"/>
      </w:pPr>
      <w:r>
        <w:t>-------------------------------------------------------------------------</w:t>
      </w:r>
    </w:p>
    <w:p w:rsidR="001877F2" w:rsidRDefault="001877F2" w:rsidP="001877F2">
      <w:pPr>
        <w:pStyle w:val="Fix14para"/>
      </w:pPr>
      <w:r>
        <w:t xml:space="preserve">  </w:t>
      </w:r>
      <w:proofErr w:type="gramStart"/>
      <w:r>
        <w:t>vs</w:t>
      </w:r>
      <w:proofErr w:type="gramEnd"/>
      <w:r>
        <w:t xml:space="preserve"> ZINB      BIC=  3188.628  dif=   154.398  ZINB    PRM   Very strong</w:t>
      </w:r>
    </w:p>
    <w:p w:rsidR="001877F2" w:rsidRDefault="001877F2" w:rsidP="001877F2">
      <w:pPr>
        <w:pStyle w:val="Fix14para"/>
      </w:pPr>
      <w:r>
        <w:t xml:space="preserve">               AIC</w:t>
      </w:r>
      <w:proofErr w:type="gramStart"/>
      <w:r>
        <w:t>=  3125.982</w:t>
      </w:r>
      <w:proofErr w:type="gramEnd"/>
      <w:r>
        <w:t xml:space="preserve">  dif=   188.131  ZINB    PRM</w:t>
      </w:r>
    </w:p>
    <w:p w:rsidR="001877F2" w:rsidRDefault="001877F2" w:rsidP="001877F2">
      <w:pPr>
        <w:pStyle w:val="Fix14para"/>
      </w:pPr>
      <w:r>
        <w:t>-------------------------------------------------------------------------</w:t>
      </w:r>
    </w:p>
    <w:p w:rsidR="001877F2" w:rsidRDefault="001877F2" w:rsidP="001877F2">
      <w:pPr>
        <w:pStyle w:val="Fix14para"/>
      </w:pPr>
      <w:r>
        <w:t>NBRM           BIC</w:t>
      </w:r>
      <w:proofErr w:type="gramStart"/>
      <w:r>
        <w:t>=  3169.649</w:t>
      </w:r>
      <w:proofErr w:type="gramEnd"/>
      <w:r>
        <w:t xml:space="preserve">  AIC=  3135.917  Prefer  Over  Evidence</w:t>
      </w:r>
    </w:p>
    <w:p w:rsidR="001877F2" w:rsidRDefault="001877F2" w:rsidP="001877F2">
      <w:pPr>
        <w:pStyle w:val="Fix14para"/>
      </w:pPr>
      <w:r>
        <w:t>-------------------------------------------------------------------------</w:t>
      </w:r>
    </w:p>
    <w:p w:rsidR="001877F2" w:rsidRDefault="001877F2" w:rsidP="001877F2">
      <w:pPr>
        <w:pStyle w:val="Fix14para"/>
      </w:pPr>
      <w:r>
        <w:t xml:space="preserve">  </w:t>
      </w:r>
      <w:proofErr w:type="gramStart"/>
      <w:r>
        <w:t>vs</w:t>
      </w:r>
      <w:proofErr w:type="gramEnd"/>
      <w:r>
        <w:t xml:space="preserve"> ZIP       BIC=  3291.373  dif=  -121.724  NBRM    ZIP   Very strong</w:t>
      </w:r>
    </w:p>
    <w:p w:rsidR="001877F2" w:rsidRDefault="001877F2" w:rsidP="001877F2">
      <w:pPr>
        <w:pStyle w:val="Fix14para"/>
      </w:pPr>
      <w:r>
        <w:t xml:space="preserve">               AIC</w:t>
      </w:r>
      <w:proofErr w:type="gramStart"/>
      <w:r>
        <w:t>=  3233.546</w:t>
      </w:r>
      <w:proofErr w:type="gramEnd"/>
      <w:r>
        <w:t xml:space="preserve">  dif=   -97.629  NBRM    ZIP</w:t>
      </w:r>
    </w:p>
    <w:p w:rsidR="001877F2" w:rsidRDefault="001877F2" w:rsidP="001877F2">
      <w:pPr>
        <w:pStyle w:val="Fix14para"/>
      </w:pPr>
      <w:r>
        <w:t>-------------------------------------------------------------------------</w:t>
      </w:r>
    </w:p>
    <w:p w:rsidR="001877F2" w:rsidRDefault="001877F2" w:rsidP="001877F2">
      <w:pPr>
        <w:pStyle w:val="Fix14para"/>
      </w:pPr>
      <w:r>
        <w:t xml:space="preserve">  </w:t>
      </w:r>
      <w:proofErr w:type="gramStart"/>
      <w:r>
        <w:t>vs</w:t>
      </w:r>
      <w:proofErr w:type="gramEnd"/>
      <w:r>
        <w:t xml:space="preserve"> ZINB      BIC=  3188.628  dif=   -18.979  NBRM    ZINB  Very strong</w:t>
      </w:r>
    </w:p>
    <w:p w:rsidR="001877F2" w:rsidRDefault="001877F2" w:rsidP="001877F2">
      <w:pPr>
        <w:pStyle w:val="Fix14para"/>
      </w:pPr>
      <w:r>
        <w:t xml:space="preserve">               AIC</w:t>
      </w:r>
      <w:proofErr w:type="gramStart"/>
      <w:r>
        <w:t>=  3125.982</w:t>
      </w:r>
      <w:proofErr w:type="gramEnd"/>
      <w:r>
        <w:t xml:space="preserve">  dif=     9.935  ZINB    NBRM</w:t>
      </w:r>
    </w:p>
    <w:p w:rsidR="001877F2" w:rsidRDefault="001877F2" w:rsidP="001877F2">
      <w:pPr>
        <w:pStyle w:val="Fix14para"/>
      </w:pPr>
      <w:r>
        <w:t xml:space="preserve">               Vuong=   </w:t>
      </w:r>
      <w:proofErr w:type="gramStart"/>
      <w:r>
        <w:t>2.242  prob</w:t>
      </w:r>
      <w:proofErr w:type="gramEnd"/>
      <w:r>
        <w:t>=    0.012  ZINB    NBRM  p=0.012</w:t>
      </w:r>
    </w:p>
    <w:p w:rsidR="001877F2" w:rsidRDefault="001877F2" w:rsidP="001877F2">
      <w:pPr>
        <w:pStyle w:val="Fix14para"/>
      </w:pPr>
      <w:r>
        <w:t>-------------------------------------------------------------------------</w:t>
      </w:r>
    </w:p>
    <w:p w:rsidR="001877F2" w:rsidRDefault="001877F2" w:rsidP="001877F2">
      <w:pPr>
        <w:pStyle w:val="Fix14para"/>
      </w:pPr>
      <w:r>
        <w:t>ZIP            BIC</w:t>
      </w:r>
      <w:proofErr w:type="gramStart"/>
      <w:r>
        <w:t>=  3291.373</w:t>
      </w:r>
      <w:proofErr w:type="gramEnd"/>
      <w:r>
        <w:t xml:space="preserve">  AIC=  3233.546  Prefer  Over  Evidence</w:t>
      </w:r>
    </w:p>
    <w:p w:rsidR="001877F2" w:rsidRDefault="001877F2" w:rsidP="001877F2">
      <w:pPr>
        <w:pStyle w:val="Fix14para"/>
      </w:pPr>
      <w:r>
        <w:t>-------------------------------------------------------------------------</w:t>
      </w:r>
    </w:p>
    <w:p w:rsidR="001877F2" w:rsidRDefault="001877F2" w:rsidP="001877F2">
      <w:pPr>
        <w:pStyle w:val="Fix14para"/>
      </w:pPr>
      <w:r>
        <w:t xml:space="preserve">  </w:t>
      </w:r>
      <w:proofErr w:type="gramStart"/>
      <w:r>
        <w:t>vs</w:t>
      </w:r>
      <w:proofErr w:type="gramEnd"/>
      <w:r>
        <w:t xml:space="preserve"> ZINB      BIC=  3188.628  dif=   102.745  ZINB    ZIP   Very strong</w:t>
      </w:r>
    </w:p>
    <w:p w:rsidR="001877F2" w:rsidRDefault="001877F2" w:rsidP="001877F2">
      <w:pPr>
        <w:pStyle w:val="Fix14para"/>
      </w:pPr>
      <w:r>
        <w:t xml:space="preserve">               AIC</w:t>
      </w:r>
      <w:proofErr w:type="gramStart"/>
      <w:r>
        <w:t>=  3125.982</w:t>
      </w:r>
      <w:proofErr w:type="gramEnd"/>
      <w:r>
        <w:t xml:space="preserve">  dif=   107.564  ZINB    ZIP</w:t>
      </w:r>
    </w:p>
    <w:p w:rsidR="001877F2" w:rsidRDefault="001877F2" w:rsidP="001877F2">
      <w:pPr>
        <w:pStyle w:val="Fix14para"/>
      </w:pPr>
      <w:r>
        <w:t xml:space="preserve">               LRX2</w:t>
      </w:r>
      <w:proofErr w:type="gramStart"/>
      <w:r>
        <w:t>=  109.564</w:t>
      </w:r>
      <w:proofErr w:type="gramEnd"/>
      <w:r>
        <w:t xml:space="preserve">  prob=    0.000  ZINB    ZIP   p=0.000</w:t>
      </w:r>
      <w:r>
        <w:br w:type="page"/>
      </w:r>
    </w:p>
    <w:p w:rsidR="00E540E6" w:rsidRDefault="00E540E6" w:rsidP="00C03ACD">
      <w:pPr>
        <w:pStyle w:val="Heading2"/>
      </w:pPr>
      <w:bookmarkStart w:id="74" w:name="_Toc363647426"/>
      <w:proofErr w:type="gramStart"/>
      <w:r>
        <w:lastRenderedPageBreak/>
        <w:t>fitstat</w:t>
      </w:r>
      <w:bookmarkEnd w:id="74"/>
      <w:proofErr w:type="gramEnd"/>
    </w:p>
    <w:p w:rsidR="00A122D1" w:rsidRPr="00A122D1" w:rsidRDefault="00A122D1" w:rsidP="00A122D1">
      <w:r>
        <w:t xml:space="preserve">These are generally not very useful, so </w:t>
      </w:r>
      <w:r w:rsidR="00892C54">
        <w:t xml:space="preserve">don't </w:t>
      </w:r>
      <w:r>
        <w:t xml:space="preserve">waste time </w:t>
      </w:r>
      <w:r w:rsidR="00892C54">
        <w:t>computing</w:t>
      </w:r>
      <w:r>
        <w:t xml:space="preserve"> them...</w:t>
      </w:r>
    </w:p>
    <w:p w:rsidR="00452EC0" w:rsidRDefault="00452EC0" w:rsidP="00452EC0">
      <w:pPr>
        <w:pStyle w:val="Fix14para"/>
      </w:pPr>
      <w:r>
        <w:t xml:space="preserve">. </w:t>
      </w:r>
      <w:proofErr w:type="gramStart"/>
      <w:r>
        <w:t>fitstat</w:t>
      </w:r>
      <w:proofErr w:type="gramEnd"/>
    </w:p>
    <w:p w:rsidR="00452EC0" w:rsidRDefault="00452EC0" w:rsidP="00452EC0">
      <w:pPr>
        <w:pStyle w:val="Fix14para"/>
      </w:pPr>
    </w:p>
    <w:p w:rsidR="00452EC0" w:rsidRDefault="00452EC0" w:rsidP="00452EC0">
      <w:pPr>
        <w:pStyle w:val="Fix14para"/>
      </w:pPr>
      <w:r>
        <w:t>Measures of Fit for logit of lfp</w:t>
      </w:r>
    </w:p>
    <w:p w:rsidR="00452EC0" w:rsidRDefault="00452EC0" w:rsidP="00452EC0">
      <w:pPr>
        <w:pStyle w:val="Fix14para"/>
      </w:pPr>
    </w:p>
    <w:p w:rsidR="00452EC0" w:rsidRDefault="00452EC0" w:rsidP="00452EC0">
      <w:pPr>
        <w:pStyle w:val="Fix14para"/>
      </w:pPr>
      <w:r>
        <w:t>Log-</w:t>
      </w:r>
      <w:proofErr w:type="spellStart"/>
      <w:r>
        <w:t>Lik</w:t>
      </w:r>
      <w:proofErr w:type="spellEnd"/>
      <w:r>
        <w:t xml:space="preserve"> Intercept Only:     -</w:t>
      </w:r>
      <w:proofErr w:type="gramStart"/>
      <w:r>
        <w:t>514.873   Log-</w:t>
      </w:r>
      <w:proofErr w:type="spellStart"/>
      <w:r>
        <w:t>Lik</w:t>
      </w:r>
      <w:proofErr w:type="spellEnd"/>
      <w:r>
        <w:t xml:space="preserve"> Full Model</w:t>
      </w:r>
      <w:proofErr w:type="gramEnd"/>
      <w:r>
        <w:t>:           -452.724</w:t>
      </w:r>
    </w:p>
    <w:p w:rsidR="00452EC0" w:rsidRDefault="00452EC0" w:rsidP="00452EC0">
      <w:pPr>
        <w:pStyle w:val="Fix14para"/>
      </w:pPr>
      <w:proofErr w:type="gramStart"/>
      <w:r>
        <w:t>D(</w:t>
      </w:r>
      <w:proofErr w:type="gramEnd"/>
      <w:r>
        <w:t>744):                      905.447   LR(8):                         124.299</w:t>
      </w:r>
    </w:p>
    <w:p w:rsidR="00452EC0" w:rsidRDefault="00452EC0" w:rsidP="00452EC0">
      <w:pPr>
        <w:pStyle w:val="Fix14para"/>
      </w:pPr>
      <w:r>
        <w:t xml:space="preserve">                                       Prob &gt; LR:                       0.000</w:t>
      </w:r>
    </w:p>
    <w:p w:rsidR="00452EC0" w:rsidRDefault="00452EC0" w:rsidP="00452EC0">
      <w:pPr>
        <w:pStyle w:val="Fix14para"/>
      </w:pPr>
      <w:r>
        <w:t xml:space="preserve">McFadden's R2:                 0.121   McFadden's </w:t>
      </w:r>
      <w:proofErr w:type="spellStart"/>
      <w:r>
        <w:t>Adj</w:t>
      </w:r>
      <w:proofErr w:type="spellEnd"/>
      <w:r>
        <w:t xml:space="preserve"> R2:               0.103</w:t>
      </w:r>
    </w:p>
    <w:p w:rsidR="00452EC0" w:rsidRDefault="00452EC0" w:rsidP="00452EC0">
      <w:pPr>
        <w:pStyle w:val="Fix14para"/>
      </w:pPr>
      <w:r>
        <w:t>ML (Cox-Snell) R2:             0.152   Cragg-</w:t>
      </w:r>
      <w:proofErr w:type="gramStart"/>
      <w:r>
        <w:t>Uhler(</w:t>
      </w:r>
      <w:proofErr w:type="gramEnd"/>
      <w:r>
        <w:t>Nagelkerke) R2:      0.204</w:t>
      </w:r>
    </w:p>
    <w:p w:rsidR="00452EC0" w:rsidRDefault="00452EC0" w:rsidP="00452EC0">
      <w:pPr>
        <w:pStyle w:val="Fix14para"/>
      </w:pPr>
      <w:r>
        <w:t>McKelvey &amp; Zavoina's R2:       0.215   Efron's R2:                      0.153</w:t>
      </w:r>
    </w:p>
    <w:p w:rsidR="00452EC0" w:rsidRDefault="00452EC0" w:rsidP="00452EC0">
      <w:pPr>
        <w:pStyle w:val="Fix14para"/>
      </w:pPr>
      <w:r>
        <w:t xml:space="preserve">Tjur's Discrimination Coef:    0.153                              </w:t>
      </w:r>
    </w:p>
    <w:p w:rsidR="00452EC0" w:rsidRDefault="00452EC0" w:rsidP="00452EC0">
      <w:pPr>
        <w:pStyle w:val="Fix14para"/>
      </w:pPr>
      <w:r>
        <w:t>Variance of y*:                4.192   Variance of error:               3.290</w:t>
      </w:r>
    </w:p>
    <w:p w:rsidR="00452EC0" w:rsidRDefault="00452EC0" w:rsidP="00452EC0">
      <w:pPr>
        <w:pStyle w:val="Fix14para"/>
      </w:pPr>
      <w:r>
        <w:t xml:space="preserve">Count R2:                      0.676   </w:t>
      </w:r>
      <w:proofErr w:type="spellStart"/>
      <w:r>
        <w:t>Adj</w:t>
      </w:r>
      <w:proofErr w:type="spellEnd"/>
      <w:r>
        <w:t xml:space="preserve"> Count R2:                    0.249</w:t>
      </w:r>
    </w:p>
    <w:p w:rsidR="00452EC0" w:rsidRDefault="00452EC0" w:rsidP="00452EC0">
      <w:pPr>
        <w:pStyle w:val="Fix14para"/>
      </w:pPr>
      <w:r>
        <w:t>AIC:                         923.447   AIC/N:                           1.226</w:t>
      </w:r>
    </w:p>
    <w:p w:rsidR="00452EC0" w:rsidRDefault="00452EC0" w:rsidP="00452EC0">
      <w:pPr>
        <w:pStyle w:val="Fix14para"/>
      </w:pPr>
      <w:r>
        <w:t>BIC:                         965.064   k:                               9.000</w:t>
      </w:r>
    </w:p>
    <w:p w:rsidR="007F132B" w:rsidRDefault="007F132B">
      <w:pPr>
        <w:widowControl/>
        <w:autoSpaceDE/>
        <w:autoSpaceDN/>
        <w:adjustRightInd/>
        <w:spacing w:before="0" w:after="0"/>
        <w:rPr>
          <w:rFonts w:ascii="Courier New" w:eastAsiaTheme="minorEastAsia" w:hAnsi="Courier New" w:cs="Courier New"/>
          <w:b/>
          <w:sz w:val="28"/>
          <w:szCs w:val="26"/>
        </w:rPr>
      </w:pPr>
      <w:r>
        <w:br w:type="page"/>
      </w:r>
    </w:p>
    <w:p w:rsidR="007F132B" w:rsidRDefault="00E540E6" w:rsidP="00C03ACD">
      <w:pPr>
        <w:pStyle w:val="Heading2"/>
      </w:pPr>
      <w:bookmarkStart w:id="75" w:name="_Toc363647427"/>
      <w:proofErr w:type="spellStart"/>
      <w:proofErr w:type="gramStart"/>
      <w:r>
        <w:lastRenderedPageBreak/>
        <w:t>ic</w:t>
      </w:r>
      <w:proofErr w:type="spellEnd"/>
      <w:proofErr w:type="gramEnd"/>
      <w:r>
        <w:t xml:space="preserve"> compare</w:t>
      </w:r>
      <w:bookmarkEnd w:id="75"/>
    </w:p>
    <w:p w:rsidR="007F132B" w:rsidRDefault="007F132B" w:rsidP="007F132B">
      <w:pPr>
        <w:pStyle w:val="Fix14para"/>
      </w:pPr>
      <w:r>
        <w:t xml:space="preserve">. </w:t>
      </w:r>
      <w:proofErr w:type="gramStart"/>
      <w:r>
        <w:t>logit</w:t>
      </w:r>
      <w:proofErr w:type="gramEnd"/>
      <w:r>
        <w:t xml:space="preserve"> lfp i.wc k5 k618 age i.hc lwg inc</w:t>
      </w:r>
    </w:p>
    <w:p w:rsidR="007F132B" w:rsidRDefault="007F132B" w:rsidP="007F132B">
      <w:pPr>
        <w:pStyle w:val="Fix14para"/>
      </w:pPr>
      <w:r>
        <w:t xml:space="preserve">. </w:t>
      </w:r>
      <w:proofErr w:type="gramStart"/>
      <w:r>
        <w:t>fitstat</w:t>
      </w:r>
      <w:proofErr w:type="gramEnd"/>
      <w:r>
        <w:t xml:space="preserve">, </w:t>
      </w:r>
      <w:proofErr w:type="spellStart"/>
      <w:r>
        <w:t>ic</w:t>
      </w:r>
      <w:proofErr w:type="spellEnd"/>
      <w:r>
        <w:t xml:space="preserve"> saving(</w:t>
      </w:r>
      <w:proofErr w:type="spellStart"/>
      <w:r>
        <w:t>nofv</w:t>
      </w:r>
      <w:proofErr w:type="spellEnd"/>
      <w:r>
        <w:t>)</w:t>
      </w:r>
    </w:p>
    <w:p w:rsidR="007F132B" w:rsidRDefault="007F132B" w:rsidP="007F132B">
      <w:pPr>
        <w:pStyle w:val="Fix14para"/>
      </w:pPr>
      <w:r>
        <w:t xml:space="preserve">. </w:t>
      </w:r>
      <w:proofErr w:type="gramStart"/>
      <w:r>
        <w:t>logit</w:t>
      </w:r>
      <w:proofErr w:type="gramEnd"/>
      <w:r>
        <w:t xml:space="preserve"> lfp i.wc k5 k618 i.agecat i.hc lwg inc</w:t>
      </w:r>
    </w:p>
    <w:p w:rsidR="007F132B" w:rsidRDefault="007F132B" w:rsidP="007F132B">
      <w:pPr>
        <w:pStyle w:val="Fix14para"/>
      </w:pPr>
      <w:r>
        <w:t xml:space="preserve">. </w:t>
      </w:r>
      <w:proofErr w:type="gramStart"/>
      <w:r>
        <w:t>fitstat</w:t>
      </w:r>
      <w:proofErr w:type="gramEnd"/>
      <w:r>
        <w:t xml:space="preserve">, </w:t>
      </w:r>
      <w:proofErr w:type="spellStart"/>
      <w:r>
        <w:t>ic</w:t>
      </w:r>
      <w:proofErr w:type="spellEnd"/>
      <w:r>
        <w:t xml:space="preserve"> using(</w:t>
      </w:r>
      <w:proofErr w:type="spellStart"/>
      <w:r>
        <w:t>nofv</w:t>
      </w:r>
      <w:proofErr w:type="spellEnd"/>
      <w:r>
        <w:t>) dif</w:t>
      </w:r>
    </w:p>
    <w:p w:rsidR="007F132B" w:rsidRDefault="007F132B" w:rsidP="007F132B">
      <w:pPr>
        <w:pStyle w:val="Fix14para"/>
      </w:pPr>
    </w:p>
    <w:p w:rsidR="007F132B" w:rsidRDefault="007F132B" w:rsidP="007F132B">
      <w:pPr>
        <w:pStyle w:val="Fix14para"/>
      </w:pPr>
      <w:r>
        <w:t xml:space="preserve">                               Current              </w:t>
      </w:r>
      <w:proofErr w:type="spellStart"/>
      <w:r>
        <w:t>nofv</w:t>
      </w:r>
      <w:proofErr w:type="spellEnd"/>
      <w:r>
        <w:t xml:space="preserve">        Difference</w:t>
      </w:r>
    </w:p>
    <w:p w:rsidR="007F132B" w:rsidRDefault="007F132B" w:rsidP="007F132B">
      <w:pPr>
        <w:pStyle w:val="Fix14para"/>
      </w:pPr>
      <w:r>
        <w:t xml:space="preserve">Model:                           logit             </w:t>
      </w:r>
      <w:proofErr w:type="spellStart"/>
      <w:r>
        <w:t>logit</w:t>
      </w:r>
      <w:proofErr w:type="spellEnd"/>
    </w:p>
    <w:p w:rsidR="007F132B" w:rsidRDefault="007F132B" w:rsidP="007F132B">
      <w:pPr>
        <w:pStyle w:val="Fix14para"/>
      </w:pPr>
      <w:r>
        <w:t>N:                                 753               753                 0</w:t>
      </w:r>
    </w:p>
    <w:p w:rsidR="007F132B" w:rsidRDefault="007F132B" w:rsidP="007F132B">
      <w:pPr>
        <w:pStyle w:val="Fix14para"/>
      </w:pPr>
      <w:r>
        <w:t>AIC                            923.447           921.266             2.181</w:t>
      </w:r>
    </w:p>
    <w:p w:rsidR="007F132B" w:rsidRDefault="007F132B" w:rsidP="007F132B">
      <w:pPr>
        <w:pStyle w:val="Fix14para"/>
      </w:pPr>
      <w:r>
        <w:t>AIC/N                            1.226             1.223             0.003</w:t>
      </w:r>
    </w:p>
    <w:p w:rsidR="007F132B" w:rsidRDefault="007F132B" w:rsidP="007F132B">
      <w:pPr>
        <w:pStyle w:val="Fix14para"/>
      </w:pPr>
      <w:r>
        <w:t>BIC                            965.064           958.258             6.805</w:t>
      </w:r>
    </w:p>
    <w:p w:rsidR="007F132B" w:rsidRDefault="007F132B" w:rsidP="007F132B">
      <w:pPr>
        <w:pStyle w:val="Fix14para"/>
      </w:pPr>
      <w:proofErr w:type="gramStart"/>
      <w:r>
        <w:t>k</w:t>
      </w:r>
      <w:proofErr w:type="gramEnd"/>
      <w:r>
        <w:t xml:space="preserve">                                9.000             8.000             1.000</w:t>
      </w:r>
    </w:p>
    <w:p w:rsidR="007F132B" w:rsidRDefault="007F132B" w:rsidP="007F132B">
      <w:pPr>
        <w:pStyle w:val="Fix14para"/>
      </w:pPr>
      <w:r>
        <w:t>BIC (deviance)               -4022.857         -4029.663             6.805</w:t>
      </w:r>
    </w:p>
    <w:p w:rsidR="007F132B" w:rsidRDefault="007F132B" w:rsidP="007F132B">
      <w:pPr>
        <w:pStyle w:val="Fix14para"/>
      </w:pPr>
      <w:r>
        <w:t>BIC'                           -71.307           -78.112             6.805</w:t>
      </w:r>
    </w:p>
    <w:p w:rsidR="007F132B" w:rsidRDefault="007F132B" w:rsidP="007F132B">
      <w:pPr>
        <w:pStyle w:val="Fix14para"/>
      </w:pPr>
    </w:p>
    <w:p w:rsidR="007F132B" w:rsidRDefault="007F132B" w:rsidP="007F132B">
      <w:pPr>
        <w:pStyle w:val="Fix14para"/>
        <w:rPr>
          <w:rStyle w:val="redcas-r"/>
        </w:rPr>
      </w:pPr>
      <w:r w:rsidRPr="00A122D1">
        <w:rPr>
          <w:rStyle w:val="redcas-r"/>
        </w:rPr>
        <w:t>Difference of    6.805 in BIC provides strong support for saved model.</w:t>
      </w:r>
    </w:p>
    <w:p w:rsidR="00A122D1" w:rsidRDefault="00A122D1" w:rsidP="00A122D1">
      <w:pPr>
        <w:pStyle w:val="Heading9"/>
      </w:pPr>
      <w:r>
        <w:t>Suggestion</w:t>
      </w:r>
    </w:p>
    <w:p w:rsidR="00A122D1" w:rsidRPr="00A122D1" w:rsidRDefault="00A122D1" w:rsidP="004F6E21">
      <w:pPr>
        <w:pStyle w:val="Numberedhanging"/>
        <w:numPr>
          <w:ilvl w:val="0"/>
          <w:numId w:val="8"/>
        </w:numPr>
      </w:pPr>
      <w:proofErr w:type="gramStart"/>
      <w:r>
        <w:t>A</w:t>
      </w:r>
      <w:proofErr w:type="gramEnd"/>
      <w:r>
        <w:t xml:space="preserve"> "</w:t>
      </w:r>
      <w:r w:rsidRPr="00A122D1">
        <w:rPr>
          <w:rStyle w:val="StataInLine1"/>
        </w:rPr>
        <w:t>lrtest</w:t>
      </w:r>
      <w:r>
        <w:t>" like command for use with IC measures.</w:t>
      </w:r>
    </w:p>
    <w:p w:rsidR="00A122D1" w:rsidRPr="00A122D1" w:rsidRDefault="00A122D1" w:rsidP="00A122D1">
      <w:r w:rsidRPr="00A122D1">
        <w:br w:type="page"/>
      </w:r>
    </w:p>
    <w:p w:rsidR="008E3669" w:rsidRDefault="008E3669" w:rsidP="00C03ACD">
      <w:pPr>
        <w:pStyle w:val="Heading2"/>
      </w:pPr>
      <w:bookmarkStart w:id="76" w:name="_Toc363647428"/>
      <w:r>
        <w:lastRenderedPageBreak/>
        <w:t>Listing coefficients</w:t>
      </w:r>
      <w:bookmarkEnd w:id="76"/>
    </w:p>
    <w:p w:rsidR="007F132B" w:rsidRDefault="007F132B" w:rsidP="007F132B">
      <w:pPr>
        <w:pStyle w:val="Fix14para"/>
      </w:pPr>
      <w:r>
        <w:t xml:space="preserve">. </w:t>
      </w:r>
      <w:proofErr w:type="gramStart"/>
      <w:r>
        <w:t>listcoef</w:t>
      </w:r>
      <w:proofErr w:type="gramEnd"/>
      <w:r>
        <w:t>, help</w:t>
      </w:r>
    </w:p>
    <w:p w:rsidR="007F132B" w:rsidRDefault="007F132B" w:rsidP="007F132B">
      <w:pPr>
        <w:pStyle w:val="Fix14para"/>
      </w:pPr>
    </w:p>
    <w:p w:rsidR="007F132B" w:rsidRDefault="007F132B" w:rsidP="007F132B">
      <w:pPr>
        <w:pStyle w:val="Fix14para"/>
      </w:pPr>
      <w:proofErr w:type="gramStart"/>
      <w:r>
        <w:t>zip</w:t>
      </w:r>
      <w:proofErr w:type="gramEnd"/>
      <w:r>
        <w:t xml:space="preserve"> (N=915): Factor Change in Expected Count</w:t>
      </w:r>
    </w:p>
    <w:p w:rsidR="007F132B" w:rsidRDefault="007F132B" w:rsidP="007F132B">
      <w:pPr>
        <w:pStyle w:val="Fix14para"/>
      </w:pPr>
    </w:p>
    <w:p w:rsidR="007F132B" w:rsidRDefault="007F132B" w:rsidP="007F132B">
      <w:pPr>
        <w:pStyle w:val="Fix14para"/>
      </w:pPr>
      <w:r>
        <w:t xml:space="preserve"> Observed SD: 1.926069</w:t>
      </w:r>
    </w:p>
    <w:p w:rsidR="007F132B" w:rsidRDefault="007F132B" w:rsidP="007F132B">
      <w:pPr>
        <w:pStyle w:val="Fix14para"/>
      </w:pPr>
    </w:p>
    <w:p w:rsidR="007F132B" w:rsidRPr="00A122D1" w:rsidRDefault="007F132B" w:rsidP="007F132B">
      <w:pPr>
        <w:pStyle w:val="Fix14para"/>
        <w:rPr>
          <w:color w:val="C00000"/>
        </w:rPr>
      </w:pPr>
      <w:r w:rsidRPr="00A122D1">
        <w:rPr>
          <w:color w:val="C00000"/>
        </w:rPr>
        <w:t>Count Equation: Factor Change in Expected Count for Those Not Always 0</w:t>
      </w:r>
    </w:p>
    <w:p w:rsidR="007F132B" w:rsidRDefault="007F132B" w:rsidP="007F132B">
      <w:pPr>
        <w:pStyle w:val="Fix14para"/>
      </w:pPr>
    </w:p>
    <w:p w:rsidR="007F132B" w:rsidRDefault="007F132B" w:rsidP="007F132B">
      <w:pPr>
        <w:pStyle w:val="Fix14para"/>
      </w:pPr>
      <w:r>
        <w:t>----------------------------------------------------------------------</w:t>
      </w:r>
    </w:p>
    <w:p w:rsidR="007F132B" w:rsidRDefault="007F132B" w:rsidP="007F132B">
      <w:pPr>
        <w:pStyle w:val="Fix14para"/>
      </w:pPr>
      <w:r>
        <w:t xml:space="preserve">         </w:t>
      </w:r>
      <w:proofErr w:type="gramStart"/>
      <w:r>
        <w:t>art</w:t>
      </w:r>
      <w:proofErr w:type="gramEnd"/>
      <w:r>
        <w:t xml:space="preserve"> |      b         z     P&gt;|z|    e^</w:t>
      </w:r>
      <w:proofErr w:type="spellStart"/>
      <w:r>
        <w:t>b    e</w:t>
      </w:r>
      <w:proofErr w:type="spellEnd"/>
      <w:r>
        <w:t>^bStdX      SDofX</w:t>
      </w:r>
    </w:p>
    <w:p w:rsidR="007F132B" w:rsidRDefault="007F132B" w:rsidP="007F132B">
      <w:pPr>
        <w:pStyle w:val="Fix14para"/>
      </w:pPr>
      <w:r>
        <w:t>-------------+--------------------------------------------------------</w:t>
      </w:r>
    </w:p>
    <w:p w:rsidR="007F132B" w:rsidRDefault="007F132B" w:rsidP="007F132B">
      <w:pPr>
        <w:pStyle w:val="Fix14para"/>
      </w:pPr>
      <w:r>
        <w:t xml:space="preserve">         </w:t>
      </w:r>
      <w:proofErr w:type="gramStart"/>
      <w:r>
        <w:t>fem</w:t>
      </w:r>
      <w:proofErr w:type="gramEnd"/>
      <w:r>
        <w:t xml:space="preserve"> |  -0.20914   -3.299   0.001   0.8113   0.9010     0.4987</w:t>
      </w:r>
    </w:p>
    <w:p w:rsidR="007F132B" w:rsidRDefault="007F132B" w:rsidP="007F132B">
      <w:pPr>
        <w:pStyle w:val="Fix14para"/>
      </w:pPr>
      <w:r>
        <w:t xml:space="preserve">         </w:t>
      </w:r>
      <w:proofErr w:type="gramStart"/>
      <w:r>
        <w:t>mar</w:t>
      </w:r>
      <w:proofErr w:type="gramEnd"/>
      <w:r>
        <w:t xml:space="preserve"> |   0.10375    1.459   0.145   1.1093   1.0503     0.4732</w:t>
      </w:r>
    </w:p>
    <w:p w:rsidR="007F132B" w:rsidRDefault="007F132B" w:rsidP="007F132B">
      <w:pPr>
        <w:pStyle w:val="Fix14para"/>
      </w:pPr>
      <w:r>
        <w:t xml:space="preserve">        kid5 </w:t>
      </w:r>
      <w:proofErr w:type="gramStart"/>
      <w:r>
        <w:t>|  -</w:t>
      </w:r>
      <w:proofErr w:type="gramEnd"/>
      <w:r>
        <w:t>0.14332   -3.022   0.003   0.8665   0.8962     0.7649</w:t>
      </w:r>
    </w:p>
    <w:p w:rsidR="007F132B" w:rsidRDefault="007F132B" w:rsidP="007F132B">
      <w:pPr>
        <w:pStyle w:val="Fix14para"/>
      </w:pPr>
      <w:r>
        <w:t xml:space="preserve">         </w:t>
      </w:r>
      <w:proofErr w:type="gramStart"/>
      <w:r>
        <w:t>phd</w:t>
      </w:r>
      <w:proofErr w:type="gramEnd"/>
      <w:r>
        <w:t xml:space="preserve"> |  -0.00617   -0.199   0.842   0.9939   0.9939     0.9842</w:t>
      </w:r>
    </w:p>
    <w:p w:rsidR="007F132B" w:rsidRDefault="007F132B" w:rsidP="007F132B">
      <w:pPr>
        <w:pStyle w:val="Fix14para"/>
      </w:pPr>
      <w:r>
        <w:t xml:space="preserve">        </w:t>
      </w:r>
      <w:proofErr w:type="gramStart"/>
      <w:r>
        <w:t>ment</w:t>
      </w:r>
      <w:proofErr w:type="gramEnd"/>
      <w:r>
        <w:t xml:space="preserve"> |   0.01810    7.886   0.000   1.0183   1.1872     9.4839</w:t>
      </w:r>
    </w:p>
    <w:p w:rsidR="007F132B" w:rsidRDefault="007F132B" w:rsidP="007F132B">
      <w:pPr>
        <w:pStyle w:val="Fix14para"/>
      </w:pPr>
      <w:r>
        <w:t>----------------------------------------------------------------------</w:t>
      </w:r>
    </w:p>
    <w:p w:rsidR="007F132B" w:rsidRDefault="007F132B" w:rsidP="007F132B">
      <w:pPr>
        <w:pStyle w:val="Fix14para"/>
      </w:pPr>
      <w:r>
        <w:t xml:space="preserve">       b = raw coefficient</w:t>
      </w:r>
    </w:p>
    <w:p w:rsidR="007F132B" w:rsidRDefault="007F132B" w:rsidP="007F132B">
      <w:pPr>
        <w:pStyle w:val="Fix14para"/>
      </w:pPr>
      <w:r>
        <w:t xml:space="preserve">       z = z-score for test of b=0</w:t>
      </w:r>
    </w:p>
    <w:p w:rsidR="007F132B" w:rsidRDefault="007F132B" w:rsidP="007F132B">
      <w:pPr>
        <w:pStyle w:val="Fix14para"/>
      </w:pPr>
      <w:r>
        <w:t xml:space="preserve">   P&gt;|z| = p-value for z-test</w:t>
      </w:r>
    </w:p>
    <w:p w:rsidR="007F132B" w:rsidRDefault="007F132B" w:rsidP="007F132B">
      <w:pPr>
        <w:pStyle w:val="Fix14para"/>
      </w:pPr>
      <w:r>
        <w:t xml:space="preserve">     </w:t>
      </w:r>
      <w:proofErr w:type="gramStart"/>
      <w:r>
        <w:t>e^</w:t>
      </w:r>
      <w:proofErr w:type="gramEnd"/>
      <w:r>
        <w:t>b = exp(b) = factor change in expected count for unit increase in X</w:t>
      </w:r>
    </w:p>
    <w:p w:rsidR="007F132B" w:rsidRDefault="007F132B" w:rsidP="007F132B">
      <w:pPr>
        <w:pStyle w:val="Fix14para"/>
      </w:pPr>
      <w:r>
        <w:t xml:space="preserve"> </w:t>
      </w:r>
      <w:proofErr w:type="gramStart"/>
      <w:r>
        <w:t>e^</w:t>
      </w:r>
      <w:proofErr w:type="gramEnd"/>
      <w:r>
        <w:t>bStdX = exp(b*SD of X) = change in expected count for SD increase in X</w:t>
      </w:r>
    </w:p>
    <w:p w:rsidR="007F132B" w:rsidRDefault="007F132B" w:rsidP="007F132B">
      <w:pPr>
        <w:pStyle w:val="Fix14para"/>
      </w:pPr>
      <w:r>
        <w:t xml:space="preserve">   SDofX = standard deviation of X</w:t>
      </w:r>
    </w:p>
    <w:p w:rsidR="00A122D1" w:rsidRDefault="00A122D1">
      <w:pPr>
        <w:widowControl/>
        <w:autoSpaceDE/>
        <w:autoSpaceDN/>
        <w:adjustRightInd/>
        <w:spacing w:before="0" w:after="0"/>
        <w:rPr>
          <w:rFonts w:ascii="Courier New" w:eastAsiaTheme="minorEastAsia" w:hAnsi="Courier New" w:cs="Courier New"/>
          <w:b/>
          <w:sz w:val="28"/>
          <w:szCs w:val="26"/>
        </w:rPr>
      </w:pPr>
      <w:r>
        <w:br w:type="page"/>
      </w:r>
    </w:p>
    <w:p w:rsidR="007F132B" w:rsidRDefault="007F132B" w:rsidP="007F132B">
      <w:pPr>
        <w:pStyle w:val="Fix14para"/>
      </w:pPr>
      <w:r w:rsidRPr="00A122D1">
        <w:rPr>
          <w:color w:val="C00000"/>
        </w:rPr>
        <w:lastRenderedPageBreak/>
        <w:t>Binary Equation: Factor Change in Odds of Always 0</w:t>
      </w:r>
    </w:p>
    <w:p w:rsidR="007F132B" w:rsidRDefault="007F132B" w:rsidP="007F132B">
      <w:pPr>
        <w:pStyle w:val="Fix14para"/>
      </w:pPr>
    </w:p>
    <w:p w:rsidR="007F132B" w:rsidRDefault="007F132B" w:rsidP="007F132B">
      <w:pPr>
        <w:pStyle w:val="Fix14para"/>
      </w:pPr>
      <w:r>
        <w:t>----------------------------------------------------------------------</w:t>
      </w:r>
    </w:p>
    <w:p w:rsidR="007F132B" w:rsidRDefault="007F132B" w:rsidP="007F132B">
      <w:pPr>
        <w:pStyle w:val="Fix14para"/>
      </w:pPr>
      <w:r>
        <w:t xml:space="preserve">     Always0 |      b         z     P&gt;|z|    e^</w:t>
      </w:r>
      <w:proofErr w:type="spellStart"/>
      <w:r>
        <w:t>b    e</w:t>
      </w:r>
      <w:proofErr w:type="spellEnd"/>
      <w:r>
        <w:t>^bStdX      SDofX</w:t>
      </w:r>
    </w:p>
    <w:p w:rsidR="007F132B" w:rsidRDefault="007F132B" w:rsidP="007F132B">
      <w:pPr>
        <w:pStyle w:val="Fix14para"/>
      </w:pPr>
      <w:r>
        <w:t>-------------+--------------------------------------------------------</w:t>
      </w:r>
    </w:p>
    <w:p w:rsidR="007F132B" w:rsidRDefault="007F132B" w:rsidP="007F132B">
      <w:pPr>
        <w:pStyle w:val="Fix14para"/>
      </w:pPr>
      <w:r>
        <w:t xml:space="preserve">         </w:t>
      </w:r>
      <w:proofErr w:type="gramStart"/>
      <w:r>
        <w:t>fem</w:t>
      </w:r>
      <w:proofErr w:type="gramEnd"/>
      <w:r>
        <w:t xml:space="preserve"> |   0.10975    0.392   0.695   1.1160   1.0563     0.4987</w:t>
      </w:r>
    </w:p>
    <w:p w:rsidR="007F132B" w:rsidRDefault="007F132B" w:rsidP="007F132B">
      <w:pPr>
        <w:pStyle w:val="Fix14para"/>
      </w:pPr>
      <w:r>
        <w:t xml:space="preserve">         </w:t>
      </w:r>
      <w:proofErr w:type="gramStart"/>
      <w:r>
        <w:t>mar</w:t>
      </w:r>
      <w:proofErr w:type="gramEnd"/>
      <w:r>
        <w:t xml:space="preserve"> |  -0.35401   -1.115   0.265   0.7019   0.8458     0.4732</w:t>
      </w:r>
    </w:p>
    <w:p w:rsidR="007F132B" w:rsidRDefault="007F132B" w:rsidP="007F132B">
      <w:pPr>
        <w:pStyle w:val="Fix14para"/>
      </w:pPr>
      <w:r>
        <w:t xml:space="preserve">        kid5 |   0.21710    1.105   0.269   1.2425   1.1806     0.7649</w:t>
      </w:r>
    </w:p>
    <w:p w:rsidR="007F132B" w:rsidRDefault="007F132B" w:rsidP="007F132B">
      <w:pPr>
        <w:pStyle w:val="Fix14para"/>
      </w:pPr>
      <w:r>
        <w:t xml:space="preserve">         </w:t>
      </w:r>
      <w:proofErr w:type="gramStart"/>
      <w:r>
        <w:t>phd</w:t>
      </w:r>
      <w:proofErr w:type="gramEnd"/>
      <w:r>
        <w:t xml:space="preserve"> |   0.00127    0.009   0.993   1.0013   1.0013     0.9842</w:t>
      </w:r>
    </w:p>
    <w:p w:rsidR="007F132B" w:rsidRDefault="007F132B" w:rsidP="007F132B">
      <w:pPr>
        <w:pStyle w:val="Fix14para"/>
      </w:pPr>
      <w:r>
        <w:t xml:space="preserve">        </w:t>
      </w:r>
      <w:proofErr w:type="gramStart"/>
      <w:r>
        <w:t>ment</w:t>
      </w:r>
      <w:proofErr w:type="gramEnd"/>
      <w:r>
        <w:t xml:space="preserve"> |  -0.13411   -2.964   0.003   0.8745   0.2803     9.4839</w:t>
      </w:r>
    </w:p>
    <w:p w:rsidR="007F132B" w:rsidRDefault="007F132B" w:rsidP="007F132B">
      <w:pPr>
        <w:pStyle w:val="Fix14para"/>
      </w:pPr>
      <w:r>
        <w:t>----------------------------------------------------------------------</w:t>
      </w:r>
    </w:p>
    <w:p w:rsidR="007F132B" w:rsidRDefault="007F132B" w:rsidP="007F132B">
      <w:pPr>
        <w:pStyle w:val="Fix14para"/>
      </w:pPr>
      <w:r>
        <w:t xml:space="preserve">       b = raw coefficient</w:t>
      </w:r>
    </w:p>
    <w:p w:rsidR="007F132B" w:rsidRDefault="007F132B" w:rsidP="007F132B">
      <w:pPr>
        <w:pStyle w:val="Fix14para"/>
      </w:pPr>
      <w:r>
        <w:t xml:space="preserve">       z = z-score for test of b=0</w:t>
      </w:r>
    </w:p>
    <w:p w:rsidR="007F132B" w:rsidRDefault="007F132B" w:rsidP="007F132B">
      <w:pPr>
        <w:pStyle w:val="Fix14para"/>
      </w:pPr>
      <w:r>
        <w:t xml:space="preserve">   P&gt;|z| = p-value for z-test</w:t>
      </w:r>
    </w:p>
    <w:p w:rsidR="007F132B" w:rsidRDefault="007F132B" w:rsidP="007F132B">
      <w:pPr>
        <w:pStyle w:val="Fix14para"/>
      </w:pPr>
      <w:r>
        <w:t xml:space="preserve">     </w:t>
      </w:r>
      <w:proofErr w:type="gramStart"/>
      <w:r>
        <w:t>e^</w:t>
      </w:r>
      <w:proofErr w:type="gramEnd"/>
      <w:r>
        <w:t>b = exp(b) = factor change in odds for unit increase in X</w:t>
      </w:r>
    </w:p>
    <w:p w:rsidR="007F132B" w:rsidRDefault="007F132B" w:rsidP="007F132B">
      <w:pPr>
        <w:pStyle w:val="Fix14para"/>
      </w:pPr>
      <w:r>
        <w:t xml:space="preserve"> </w:t>
      </w:r>
      <w:proofErr w:type="gramStart"/>
      <w:r>
        <w:t>e^</w:t>
      </w:r>
      <w:proofErr w:type="gramEnd"/>
      <w:r>
        <w:t>bStdX = exp(b*SD of X) = change in odds for SD increase in X</w:t>
      </w:r>
    </w:p>
    <w:p w:rsidR="007F132B" w:rsidRDefault="007F132B" w:rsidP="007F132B">
      <w:pPr>
        <w:pStyle w:val="Fix14para"/>
      </w:pPr>
      <w:r>
        <w:t xml:space="preserve">   SDofX = standard deviation of X</w:t>
      </w:r>
    </w:p>
    <w:p w:rsidR="007B51A1" w:rsidRDefault="007B51A1" w:rsidP="007B51A1">
      <w:pPr>
        <w:widowControl/>
        <w:autoSpaceDE/>
        <w:autoSpaceDN/>
        <w:adjustRightInd/>
        <w:spacing w:before="0" w:after="0"/>
        <w:rPr>
          <w:rFonts w:eastAsiaTheme="minorEastAsia"/>
          <w:szCs w:val="40"/>
        </w:rPr>
      </w:pPr>
      <w:r>
        <w:br w:type="page"/>
      </w:r>
    </w:p>
    <w:p w:rsidR="0053512C" w:rsidRDefault="00706F30" w:rsidP="00706F30">
      <w:pPr>
        <w:pStyle w:val="Heading1"/>
      </w:pPr>
      <w:bookmarkStart w:id="77" w:name="_Toc363647429"/>
      <w:r>
        <w:lastRenderedPageBreak/>
        <w:t>Suggestion</w:t>
      </w:r>
      <w:bookmarkEnd w:id="77"/>
    </w:p>
    <w:p w:rsidR="00A122D1" w:rsidRPr="00A122D1" w:rsidRDefault="00A122D1" w:rsidP="00A122D1">
      <w:pPr>
        <w:pStyle w:val="Heading2"/>
      </w:pPr>
      <w:bookmarkStart w:id="78" w:name="_Toc363647430"/>
      <w:proofErr w:type="gramStart"/>
      <w:r>
        <w:t>margins</w:t>
      </w:r>
      <w:proofErr w:type="gramEnd"/>
      <w:r w:rsidR="004C2148">
        <w:t xml:space="preserve"> related</w:t>
      </w:r>
      <w:bookmarkEnd w:id="78"/>
    </w:p>
    <w:p w:rsidR="004C2148" w:rsidRDefault="004C2148" w:rsidP="004F6E21">
      <w:pPr>
        <w:pStyle w:val="Numberedhanging"/>
        <w:numPr>
          <w:ilvl w:val="0"/>
          <w:numId w:val="9"/>
        </w:numPr>
      </w:pPr>
      <w:r>
        <w:t>More compact output</w:t>
      </w:r>
      <w:r w:rsidR="00892C54">
        <w:t>.</w:t>
      </w:r>
    </w:p>
    <w:p w:rsidR="004C2148" w:rsidRDefault="004C2148" w:rsidP="00353444">
      <w:pPr>
        <w:pStyle w:val="Numberedhanging"/>
      </w:pPr>
      <w:r>
        <w:t>Multiple outcomes</w:t>
      </w:r>
      <w:r w:rsidR="00892C54">
        <w:t xml:space="preserve"> in same estimation.</w:t>
      </w:r>
    </w:p>
    <w:p w:rsidR="004C2148" w:rsidRDefault="004C2148" w:rsidP="00353444">
      <w:pPr>
        <w:pStyle w:val="Numberedhanging"/>
      </w:pPr>
      <w:r>
        <w:t xml:space="preserve">Save individual observations: </w:t>
      </w:r>
      <w:r w:rsidRPr="00892C54">
        <w:rPr>
          <w:rStyle w:val="StataInLine1"/>
        </w:rPr>
        <w:t>margins, gen()</w:t>
      </w:r>
    </w:p>
    <w:p w:rsidR="004C2148" w:rsidRDefault="00892C54" w:rsidP="00353444">
      <w:pPr>
        <w:pStyle w:val="Numberedhanging"/>
      </w:pPr>
      <w:r>
        <w:t xml:space="preserve">Let </w:t>
      </w:r>
      <w:r w:rsidR="004C2148" w:rsidRPr="00892C54">
        <w:rPr>
          <w:rStyle w:val="StataInLine1"/>
        </w:rPr>
        <w:t>predict</w:t>
      </w:r>
      <w:r w:rsidR="004C2148">
        <w:t xml:space="preserve"> </w:t>
      </w:r>
      <w:proofErr w:type="spellStart"/>
      <w:r>
        <w:t>predict</w:t>
      </w:r>
      <w:proofErr w:type="spellEnd"/>
      <w:r>
        <w:t xml:space="preserve"> everything </w:t>
      </w:r>
      <w:r w:rsidR="004C2148">
        <w:t xml:space="preserve">that </w:t>
      </w:r>
      <w:r w:rsidR="004C2148" w:rsidRPr="00892C54">
        <w:rPr>
          <w:rStyle w:val="StataInLine1"/>
        </w:rPr>
        <w:t>margins</w:t>
      </w:r>
      <w:r w:rsidR="004C2148">
        <w:t xml:space="preserve"> can estimate </w:t>
      </w:r>
    </w:p>
    <w:p w:rsidR="004C2148" w:rsidRDefault="004C2148" w:rsidP="00353444">
      <w:pPr>
        <w:pStyle w:val="Numberedhanging"/>
      </w:pPr>
      <w:r w:rsidRPr="00892C54">
        <w:rPr>
          <w:rStyle w:val="StataInLine1"/>
        </w:rPr>
        <w:t>margins, at(x=gen(</w:t>
      </w:r>
      <w:proofErr w:type="spellStart"/>
      <w:r w:rsidRPr="00892C54">
        <w:rPr>
          <w:rStyle w:val="StataInLine1"/>
        </w:rPr>
        <w:t>x+sd</w:t>
      </w:r>
      <w:proofErr w:type="spellEnd"/>
      <w:r w:rsidRPr="00892C54">
        <w:rPr>
          <w:rStyle w:val="StataInLine1"/>
        </w:rPr>
        <w:t>(x))</w:t>
      </w:r>
      <w:r w:rsidR="00892C54">
        <w:t xml:space="preserve">: </w:t>
      </w:r>
      <w:r w:rsidR="00892C54" w:rsidRPr="00892C54">
        <w:rPr>
          <w:rStyle w:val="StataInLine1"/>
        </w:rPr>
        <w:t>egen()</w:t>
      </w:r>
      <w:r w:rsidR="00892C54">
        <w:t xml:space="preserve"> for </w:t>
      </w:r>
      <w:r w:rsidR="00892C54" w:rsidRPr="00892C54">
        <w:rPr>
          <w:rStyle w:val="StataInLine1"/>
        </w:rPr>
        <w:t>at()</w:t>
      </w:r>
    </w:p>
    <w:p w:rsidR="004C2148" w:rsidRDefault="004C2148" w:rsidP="00353444">
      <w:pPr>
        <w:pStyle w:val="Numberedhanging"/>
      </w:pPr>
      <w:r w:rsidRPr="00892C54">
        <w:rPr>
          <w:rStyle w:val="StataInLine1"/>
        </w:rPr>
        <w:t>marginsplot</w:t>
      </w:r>
      <w:r>
        <w:t>: save graphing variables</w:t>
      </w:r>
      <w:r w:rsidR="002D622E">
        <w:t xml:space="preserve"> and allow </w:t>
      </w:r>
      <w:r>
        <w:t>multiple outcomes</w:t>
      </w:r>
    </w:p>
    <w:p w:rsidR="00051E60" w:rsidRDefault="004C2148" w:rsidP="00051E60">
      <w:pPr>
        <w:pStyle w:val="Numberedhanging"/>
      </w:pPr>
      <w:proofErr w:type="gramStart"/>
      <w:r w:rsidRPr="002D622E">
        <w:rPr>
          <w:rStyle w:val="StataInLine1"/>
        </w:rPr>
        <w:t>margins</w:t>
      </w:r>
      <w:proofErr w:type="gramEnd"/>
      <w:r w:rsidRPr="002D622E">
        <w:rPr>
          <w:rStyle w:val="StataInLine1"/>
        </w:rPr>
        <w:t xml:space="preserve">, </w:t>
      </w:r>
      <w:proofErr w:type="spellStart"/>
      <w:r w:rsidRPr="002D622E">
        <w:rPr>
          <w:rStyle w:val="StataInLine1"/>
        </w:rPr>
        <w:t>autopost</w:t>
      </w:r>
      <w:proofErr w:type="spellEnd"/>
      <w:r w:rsidR="00353444">
        <w:t>: a</w:t>
      </w:r>
      <w:r>
        <w:t xml:space="preserve">utomatically save current estimation command if it is in memory; if not in memory, load the one that was </w:t>
      </w:r>
      <w:proofErr w:type="spellStart"/>
      <w:r>
        <w:t>autoposted</w:t>
      </w:r>
      <w:proofErr w:type="spellEnd"/>
      <w:r>
        <w:t>.</w:t>
      </w:r>
    </w:p>
    <w:p w:rsidR="00051E60" w:rsidRDefault="00051E60" w:rsidP="004C2148">
      <w:pPr>
        <w:pStyle w:val="Numberedhanging"/>
      </w:pPr>
      <w:r>
        <w:t xml:space="preserve">Better ways to incorporate local predictions: </w:t>
      </w:r>
      <w:r w:rsidRPr="007B51A1">
        <w:rPr>
          <w:rStyle w:val="StataInLine1"/>
        </w:rPr>
        <w:t>over(x=</w:t>
      </w:r>
      <w:proofErr w:type="gramStart"/>
      <w:r w:rsidRPr="007B51A1">
        <w:rPr>
          <w:rStyle w:val="StataInLine1"/>
        </w:rPr>
        <w:t>gen(</w:t>
      </w:r>
      <w:proofErr w:type="gramEnd"/>
      <w:r w:rsidRPr="007B51A1">
        <w:rPr>
          <w:rStyle w:val="StataInLine1"/>
        </w:rPr>
        <w:t>))</w:t>
      </w:r>
      <w:r>
        <w:t>?</w:t>
      </w:r>
    </w:p>
    <w:p w:rsidR="00353444" w:rsidRPr="00353444" w:rsidRDefault="00353444" w:rsidP="00353444">
      <w:r w:rsidRPr="00353444">
        <w:br w:type="page"/>
      </w:r>
    </w:p>
    <w:p w:rsidR="004C2148" w:rsidRDefault="004C2148" w:rsidP="004C2148">
      <w:pPr>
        <w:pStyle w:val="Heading2"/>
      </w:pPr>
      <w:bookmarkStart w:id="79" w:name="_Toc363647431"/>
      <w:r>
        <w:lastRenderedPageBreak/>
        <w:t>Data analysis</w:t>
      </w:r>
      <w:bookmarkEnd w:id="79"/>
    </w:p>
    <w:p w:rsidR="00353444" w:rsidRDefault="00353444" w:rsidP="004F6E21">
      <w:pPr>
        <w:pStyle w:val="Numberedhanging"/>
        <w:numPr>
          <w:ilvl w:val="0"/>
          <w:numId w:val="10"/>
        </w:numPr>
      </w:pPr>
      <w:r>
        <w:t>A unifi</w:t>
      </w:r>
      <w:r w:rsidR="002D622E">
        <w:t>ed method for collecting results.</w:t>
      </w:r>
    </w:p>
    <w:p w:rsidR="002D622E" w:rsidRDefault="002D622E" w:rsidP="002D622E">
      <w:pPr>
        <w:pStyle w:val="Numberedhanging"/>
      </w:pPr>
      <w:r>
        <w:t xml:space="preserve">lrtest type command for </w:t>
      </w:r>
      <w:proofErr w:type="spellStart"/>
      <w:r>
        <w:t>ic</w:t>
      </w:r>
      <w:proofErr w:type="spellEnd"/>
    </w:p>
    <w:p w:rsidR="002D622E" w:rsidRDefault="002D622E" w:rsidP="002D622E">
      <w:pPr>
        <w:pStyle w:val="Numberedhanging"/>
      </w:pPr>
      <w:proofErr w:type="gramStart"/>
      <w:r>
        <w:t>vuong</w:t>
      </w:r>
      <w:proofErr w:type="gramEnd"/>
      <w:r>
        <w:t xml:space="preserve"> function to compare models.</w:t>
      </w:r>
    </w:p>
    <w:p w:rsidR="004C2148" w:rsidRDefault="004C2148" w:rsidP="00353444">
      <w:pPr>
        <w:pStyle w:val="Numberedhanging"/>
      </w:pPr>
      <w:r w:rsidRPr="002D622E">
        <w:rPr>
          <w:rStyle w:val="StataInLine1"/>
        </w:rPr>
        <w:t>datasignature</w:t>
      </w:r>
      <w:r>
        <w:t xml:space="preserve"> to detect all changes</w:t>
      </w:r>
      <w:r w:rsidR="002D622E">
        <w:t xml:space="preserve"> (controlled by save and use)</w:t>
      </w:r>
    </w:p>
    <w:p w:rsidR="002D622E" w:rsidRDefault="002D622E" w:rsidP="00353444">
      <w:pPr>
        <w:pStyle w:val="Numberedhanging"/>
      </w:pPr>
      <w:r>
        <w:t>sem: LCA</w:t>
      </w:r>
    </w:p>
    <w:p w:rsidR="004C2148" w:rsidRDefault="004C2148" w:rsidP="004C2148">
      <w:pPr>
        <w:pStyle w:val="Heading2"/>
      </w:pPr>
      <w:bookmarkStart w:id="80" w:name="_Toc363647432"/>
      <w:r>
        <w:t>Really useful that seem easy</w:t>
      </w:r>
      <w:bookmarkEnd w:id="80"/>
    </w:p>
    <w:p w:rsidR="004C2148" w:rsidRDefault="004C2148" w:rsidP="004F6E21">
      <w:pPr>
        <w:pStyle w:val="Numberedhanging"/>
        <w:numPr>
          <w:ilvl w:val="0"/>
          <w:numId w:val="11"/>
        </w:numPr>
      </w:pPr>
      <w:proofErr w:type="gramStart"/>
      <w:r w:rsidRPr="002D622E">
        <w:rPr>
          <w:rStyle w:val="StataInLine1"/>
        </w:rPr>
        <w:t>tab</w:t>
      </w:r>
      <w:proofErr w:type="gramEnd"/>
      <w:r>
        <w:t xml:space="preserve"> with </w:t>
      </w:r>
      <w:r w:rsidR="002D622E">
        <w:t>variable name and variable label; values with value labels.</w:t>
      </w:r>
    </w:p>
    <w:p w:rsidR="004C2148" w:rsidRDefault="004C2148" w:rsidP="00353444">
      <w:pPr>
        <w:pStyle w:val="Numberedhanging"/>
      </w:pPr>
      <w:r w:rsidRPr="002D622E">
        <w:rPr>
          <w:rStyle w:val="StataInLine1"/>
        </w:rPr>
        <w:t>svy: means</w:t>
      </w:r>
      <w:r>
        <w:t xml:space="preserve"> for </w:t>
      </w:r>
      <w:proofErr w:type="spellStart"/>
      <w:r>
        <w:t>fv's</w:t>
      </w:r>
      <w:proofErr w:type="spellEnd"/>
    </w:p>
    <w:p w:rsidR="004C2148" w:rsidRDefault="002D622E" w:rsidP="00353444">
      <w:pPr>
        <w:pStyle w:val="Numberedhanging"/>
      </w:pPr>
      <w:proofErr w:type="spellStart"/>
      <w:r w:rsidRPr="002D622E">
        <w:rPr>
          <w:rStyle w:val="StataInLine1"/>
        </w:rPr>
        <w:t>r</w:t>
      </w:r>
      <w:r w:rsidR="004C2148" w:rsidRPr="002D622E">
        <w:rPr>
          <w:rStyle w:val="StataInLine1"/>
        </w:rPr>
        <w:t>eallyclearall</w:t>
      </w:r>
      <w:proofErr w:type="spellEnd"/>
    </w:p>
    <w:p w:rsidR="004C2148" w:rsidRDefault="004C2148" w:rsidP="00353444">
      <w:pPr>
        <w:pStyle w:val="Numberedhanging"/>
      </w:pPr>
      <w:r>
        <w:t>fastcd by Nick Winter</w:t>
      </w:r>
    </w:p>
    <w:p w:rsidR="00353444" w:rsidRDefault="00353444">
      <w:pPr>
        <w:widowControl/>
        <w:autoSpaceDE/>
        <w:autoSpaceDN/>
        <w:adjustRightInd/>
        <w:spacing w:before="0" w:after="0"/>
        <w:rPr>
          <w:rFonts w:eastAsiaTheme="minorEastAsia"/>
          <w:szCs w:val="40"/>
        </w:rPr>
      </w:pPr>
      <w:r>
        <w:br w:type="page"/>
      </w:r>
    </w:p>
    <w:p w:rsidR="004C2148" w:rsidRDefault="004C2148" w:rsidP="004C2148">
      <w:pPr>
        <w:pStyle w:val="Heading2"/>
      </w:pPr>
      <w:bookmarkStart w:id="81" w:name="_Toc363647433"/>
      <w:r>
        <w:lastRenderedPageBreak/>
        <w:t>Programming</w:t>
      </w:r>
      <w:bookmarkEnd w:id="81"/>
    </w:p>
    <w:p w:rsidR="002D622E" w:rsidRDefault="004C2148" w:rsidP="004F6E21">
      <w:pPr>
        <w:pStyle w:val="Numberedhanging"/>
        <w:numPr>
          <w:ilvl w:val="0"/>
          <w:numId w:val="12"/>
        </w:numPr>
      </w:pPr>
      <w:r>
        <w:t>Better tools for factor variables</w:t>
      </w:r>
      <w:r w:rsidR="002D622E">
        <w:t xml:space="preserve"> </w:t>
      </w:r>
      <w:r w:rsidR="002D622E">
        <w:t>(or let Jeff make house calls)</w:t>
      </w:r>
    </w:p>
    <w:p w:rsidR="004C2148" w:rsidRDefault="00353444" w:rsidP="002D622E">
      <w:pPr>
        <w:pStyle w:val="Numberedhanging"/>
        <w:numPr>
          <w:ilvl w:val="0"/>
          <w:numId w:val="23"/>
        </w:numPr>
      </w:pPr>
      <w:proofErr w:type="gramStart"/>
      <w:r>
        <w:t>f</w:t>
      </w:r>
      <w:r w:rsidR="002D622E">
        <w:t>actor</w:t>
      </w:r>
      <w:proofErr w:type="gramEnd"/>
      <w:r w:rsidR="002D622E">
        <w:t xml:space="preserve"> variables have </w:t>
      </w:r>
      <w:r>
        <w:t>greatly increased the barrier to user written commands</w:t>
      </w:r>
      <w:r w:rsidR="004C2148">
        <w:t>.</w:t>
      </w:r>
    </w:p>
    <w:p w:rsidR="004C2148" w:rsidRDefault="004C2148" w:rsidP="00353444">
      <w:pPr>
        <w:pStyle w:val="Numberedhanging"/>
      </w:pPr>
      <w:r>
        <w:t xml:space="preserve">r(table) </w:t>
      </w:r>
      <w:r w:rsidR="002D622E">
        <w:t xml:space="preserve">for all commands with all </w:t>
      </w:r>
      <w:r>
        <w:t>key results (e.g., lincom)</w:t>
      </w:r>
    </w:p>
    <w:p w:rsidR="004C2148" w:rsidRDefault="004C2148" w:rsidP="00353444">
      <w:pPr>
        <w:pStyle w:val="Numberedhanging"/>
      </w:pPr>
      <w:r>
        <w:t>Stronger controls for value labels</w:t>
      </w:r>
    </w:p>
    <w:p w:rsidR="004C2148" w:rsidRDefault="004C2148" w:rsidP="004C2148">
      <w:pPr>
        <w:pStyle w:val="Heading2"/>
      </w:pPr>
      <w:bookmarkStart w:id="82" w:name="_Toc363647434"/>
      <w:r>
        <w:t>Graphics</w:t>
      </w:r>
      <w:bookmarkEnd w:id="82"/>
      <w:r>
        <w:t xml:space="preserve"> </w:t>
      </w:r>
    </w:p>
    <w:p w:rsidR="004C2148" w:rsidRDefault="004C2148" w:rsidP="004F6E21">
      <w:pPr>
        <w:pStyle w:val="Numberedhanging"/>
        <w:numPr>
          <w:ilvl w:val="0"/>
          <w:numId w:val="13"/>
        </w:numPr>
      </w:pPr>
      <w:r>
        <w:t>3d wireframe graphics</w:t>
      </w:r>
    </w:p>
    <w:p w:rsidR="004C2148" w:rsidRPr="004C2148" w:rsidRDefault="004C2148" w:rsidP="004C2148">
      <w:pPr>
        <w:pStyle w:val="Heading2"/>
      </w:pPr>
      <w:bookmarkStart w:id="83" w:name="_Toc363647435"/>
      <w:r>
        <w:t>For workflow</w:t>
      </w:r>
      <w:bookmarkEnd w:id="83"/>
    </w:p>
    <w:p w:rsidR="0053512C" w:rsidRDefault="0053512C" w:rsidP="004F6E21">
      <w:pPr>
        <w:pStyle w:val="Numberedhanging"/>
        <w:numPr>
          <w:ilvl w:val="0"/>
          <w:numId w:val="14"/>
        </w:numPr>
      </w:pPr>
      <w:proofErr w:type="gramStart"/>
      <w:r>
        <w:t>help</w:t>
      </w:r>
      <w:proofErr w:type="gramEnd"/>
      <w:r>
        <w:t xml:space="preserve"> mix not </w:t>
      </w:r>
      <w:r w:rsidR="004C2148">
        <w:t>help me!</w:t>
      </w:r>
    </w:p>
    <w:p w:rsidR="00353444" w:rsidRDefault="00353444" w:rsidP="00353444">
      <w:pPr>
        <w:pStyle w:val="Heading2"/>
      </w:pPr>
      <w:bookmarkStart w:id="84" w:name="_Toc363647436"/>
      <w:r>
        <w:t xml:space="preserve">Move the best </w:t>
      </w:r>
      <w:r w:rsidR="002D622E">
        <w:t xml:space="preserve">functions </w:t>
      </w:r>
      <w:r>
        <w:t>of SPost into Stata</w:t>
      </w:r>
      <w:bookmarkEnd w:id="84"/>
    </w:p>
    <w:p w:rsidR="007F132B" w:rsidRDefault="007F132B">
      <w:pPr>
        <w:widowControl/>
        <w:autoSpaceDE/>
        <w:autoSpaceDN/>
        <w:adjustRightInd/>
        <w:spacing w:before="0" w:after="0"/>
        <w:rPr>
          <w:rFonts w:eastAsiaTheme="minorEastAsia"/>
          <w:szCs w:val="40"/>
        </w:rPr>
      </w:pPr>
      <w:r>
        <w:br w:type="page"/>
      </w:r>
    </w:p>
    <w:p w:rsidR="003644FB" w:rsidRDefault="007F132B" w:rsidP="00706F30">
      <w:pPr>
        <w:pStyle w:val="Heading1"/>
      </w:pPr>
      <w:bookmarkStart w:id="85" w:name="_Toc363647437"/>
      <w:r>
        <w:lastRenderedPageBreak/>
        <w:t>Thank you</w:t>
      </w:r>
      <w:bookmarkEnd w:id="2"/>
      <w:bookmarkEnd w:id="85"/>
    </w:p>
    <w:p w:rsidR="003644FB" w:rsidRPr="00353444" w:rsidRDefault="003644FB" w:rsidP="00353444">
      <w:r w:rsidRPr="00353444">
        <w:br w:type="page"/>
      </w:r>
    </w:p>
    <w:sdt>
      <w:sdtPr>
        <w:rPr>
          <w:rFonts w:asciiTheme="minorHAnsi" w:eastAsia="Times New Roman" w:hAnsiTheme="minorHAnsi" w:cs="Times New Roman"/>
          <w:b w:val="0"/>
          <w:bCs w:val="0"/>
          <w:color w:val="auto"/>
          <w:sz w:val="40"/>
          <w:szCs w:val="24"/>
          <w:lang w:eastAsia="en-US"/>
        </w:rPr>
        <w:id w:val="-55007860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3644FB" w:rsidRDefault="003644FB" w:rsidP="00706F30">
          <w:pPr>
            <w:pStyle w:val="TOCHeading"/>
          </w:pPr>
          <w:r>
            <w:t>Contents</w:t>
          </w:r>
        </w:p>
        <w:p w:rsidR="002D622E" w:rsidRDefault="003644FB">
          <w:pPr>
            <w:pStyle w:val="TOC1"/>
            <w:tabs>
              <w:tab w:val="right" w:leader="dot" w:pos="13238"/>
            </w:tabs>
            <w:rPr>
              <w:rFonts w:eastAsiaTheme="minorEastAsia" w:cstheme="minorBidi"/>
              <w:bCs w:val="0"/>
              <w:smallCaps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3647354" w:history="1">
            <w:r w:rsidR="002D622E" w:rsidRPr="00BD52EE">
              <w:rPr>
                <w:rStyle w:val="Hyperlink"/>
                <w:noProof/>
              </w:rPr>
              <w:t>Interpreting regression models</w:t>
            </w:r>
            <w:r w:rsidR="002D622E">
              <w:rPr>
                <w:noProof/>
                <w:webHidden/>
              </w:rPr>
              <w:tab/>
            </w:r>
            <w:r w:rsidR="002D622E">
              <w:rPr>
                <w:noProof/>
                <w:webHidden/>
              </w:rPr>
              <w:fldChar w:fldCharType="begin"/>
            </w:r>
            <w:r w:rsidR="002D622E">
              <w:rPr>
                <w:noProof/>
                <w:webHidden/>
              </w:rPr>
              <w:instrText xml:space="preserve"> PAGEREF _Toc363647354 \h </w:instrText>
            </w:r>
            <w:r w:rsidR="002D622E">
              <w:rPr>
                <w:noProof/>
                <w:webHidden/>
              </w:rPr>
            </w:r>
            <w:r w:rsidR="002D622E"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1</w:t>
            </w:r>
            <w:r w:rsidR="002D622E"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1"/>
            <w:tabs>
              <w:tab w:val="right" w:leader="dot" w:pos="13238"/>
            </w:tabs>
            <w:rPr>
              <w:rFonts w:eastAsiaTheme="minorEastAsia" w:cstheme="minorBidi"/>
              <w:bCs w:val="0"/>
              <w:smallCaps w:val="0"/>
              <w:noProof/>
              <w:sz w:val="22"/>
              <w:szCs w:val="22"/>
            </w:rPr>
          </w:pPr>
          <w:hyperlink w:anchor="_Toc363647355" w:history="1">
            <w:r w:rsidRPr="00BD52EE">
              <w:rPr>
                <w:rStyle w:val="Hyperlink"/>
                <w:noProof/>
              </w:rPr>
              <w:t>Working with StataCorp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1"/>
            <w:tabs>
              <w:tab w:val="right" w:leader="dot" w:pos="13238"/>
            </w:tabs>
            <w:rPr>
              <w:rFonts w:eastAsiaTheme="minorEastAsia" w:cstheme="minorBidi"/>
              <w:bCs w:val="0"/>
              <w:smallCaps w:val="0"/>
              <w:noProof/>
              <w:sz w:val="22"/>
              <w:szCs w:val="22"/>
            </w:rPr>
          </w:pPr>
          <w:hyperlink w:anchor="_Toc363647356" w:history="1">
            <w:r w:rsidRPr="00BD52EE">
              <w:rPr>
                <w:rStyle w:val="Hyperlink"/>
                <w:noProof/>
              </w:rPr>
              <w:t>Continuing work...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1"/>
            <w:tabs>
              <w:tab w:val="right" w:leader="dot" w:pos="13238"/>
            </w:tabs>
            <w:rPr>
              <w:rFonts w:eastAsiaTheme="minorEastAsia" w:cstheme="minorBidi"/>
              <w:bCs w:val="0"/>
              <w:smallCaps w:val="0"/>
              <w:noProof/>
              <w:sz w:val="22"/>
              <w:szCs w:val="22"/>
            </w:rPr>
          </w:pPr>
          <w:hyperlink w:anchor="_Toc363647357" w:history="1">
            <w:r w:rsidRPr="00BD52EE">
              <w:rPr>
                <w:rStyle w:val="Hyperlink"/>
                <w:noProof/>
              </w:rPr>
              <w:t>Stata at Indiana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1"/>
            <w:tabs>
              <w:tab w:val="right" w:leader="dot" w:pos="13238"/>
            </w:tabs>
            <w:rPr>
              <w:rFonts w:eastAsiaTheme="minorEastAsia" w:cstheme="minorBidi"/>
              <w:bCs w:val="0"/>
              <w:smallCaps w:val="0"/>
              <w:noProof/>
              <w:sz w:val="22"/>
              <w:szCs w:val="22"/>
            </w:rPr>
          </w:pPr>
          <w:hyperlink w:anchor="_Toc363647358" w:history="1">
            <w:r w:rsidRPr="00BD52EE">
              <w:rPr>
                <w:rStyle w:val="Hyperlink"/>
                <w:noProof/>
              </w:rPr>
              <w:t>Goals for visiting StataCorp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359" w:history="1">
            <w:r w:rsidRPr="00BD52EE">
              <w:rPr>
                <w:rStyle w:val="Hyperlink"/>
                <w:noProof/>
              </w:rPr>
              <w:t>Demo SPost13 wrappers for margins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360" w:history="1">
            <w:r w:rsidRPr="00BD52EE">
              <w:rPr>
                <w:rStyle w:val="Hyperlink"/>
                <w:noProof/>
              </w:rPr>
              <w:t>Other SPost13 commands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361" w:history="1">
            <w:r w:rsidRPr="00BD52EE">
              <w:rPr>
                <w:rStyle w:val="Hyperlink"/>
                <w:noProof/>
              </w:rPr>
              <w:t>Things we'd like to see in Stata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1"/>
            <w:tabs>
              <w:tab w:val="right" w:leader="dot" w:pos="13238"/>
            </w:tabs>
            <w:rPr>
              <w:rFonts w:eastAsiaTheme="minorEastAsia" w:cstheme="minorBidi"/>
              <w:bCs w:val="0"/>
              <w:smallCaps w:val="0"/>
              <w:noProof/>
              <w:sz w:val="22"/>
              <w:szCs w:val="22"/>
            </w:rPr>
          </w:pPr>
          <w:hyperlink w:anchor="_Toc363647362" w:history="1">
            <w:r w:rsidRPr="00BD52EE">
              <w:rPr>
                <w:rStyle w:val="Hyperlink"/>
                <w:noProof/>
              </w:rPr>
              <w:t>Interpretation using predictions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363" w:history="1">
            <w:r w:rsidRPr="00BD52EE">
              <w:rPr>
                <w:rStyle w:val="Hyperlink"/>
                <w:noProof/>
              </w:rPr>
              <w:t>Interpreting nonlinear models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364" w:history="1">
            <w:r w:rsidRPr="00BD52EE">
              <w:rPr>
                <w:rStyle w:val="Hyperlink"/>
                <w:noProof/>
              </w:rPr>
              <w:t>Ways to use predictions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1"/>
            <w:tabs>
              <w:tab w:val="right" w:leader="dot" w:pos="13238"/>
            </w:tabs>
            <w:rPr>
              <w:rFonts w:eastAsiaTheme="minorEastAsia" w:cstheme="minorBidi"/>
              <w:bCs w:val="0"/>
              <w:smallCaps w:val="0"/>
              <w:noProof/>
              <w:sz w:val="22"/>
              <w:szCs w:val="22"/>
            </w:rPr>
          </w:pPr>
          <w:hyperlink w:anchor="_Toc363647365" w:history="1">
            <w:r w:rsidRPr="00BD52EE">
              <w:rPr>
                <w:rStyle w:val="Hyperlink"/>
                <w:noProof/>
              </w:rPr>
              <w:t>The tools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366" w:history="1">
            <w:r w:rsidRPr="00BD52EE">
              <w:rPr>
                <w:rStyle w:val="Hyperlink"/>
                <w:noProof/>
              </w:rPr>
              <w:t>Official Stata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367" w:history="1">
            <w:r w:rsidRPr="00BD52EE">
              <w:rPr>
                <w:rStyle w:val="Hyperlink"/>
                <w:noProof/>
              </w:rPr>
              <w:t>SPost13 wrappers for margins and lincom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368" w:history="1">
            <w:r w:rsidRPr="00BD52EE">
              <w:rPr>
                <w:rStyle w:val="Hyperlink"/>
                <w:noProof/>
              </w:rPr>
              <w:t>Why not simply use margins and marginsplot?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1"/>
            <w:tabs>
              <w:tab w:val="right" w:leader="dot" w:pos="13238"/>
            </w:tabs>
            <w:rPr>
              <w:rFonts w:eastAsiaTheme="minorEastAsia" w:cstheme="minorBidi"/>
              <w:bCs w:val="0"/>
              <w:smallCaps w:val="0"/>
              <w:noProof/>
              <w:sz w:val="22"/>
              <w:szCs w:val="22"/>
            </w:rPr>
          </w:pPr>
          <w:hyperlink w:anchor="_Toc363647369" w:history="1">
            <w:r w:rsidRPr="00BD52EE">
              <w:rPr>
                <w:rStyle w:val="Hyperlink"/>
                <w:noProof/>
              </w:rPr>
              <w:t>Tables of predictions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370" w:history="1">
            <w:r w:rsidRPr="00BD52EE">
              <w:rPr>
                <w:rStyle w:val="Hyperlink"/>
                <w:noProof/>
              </w:rPr>
              <w:t>Binary outcome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371" w:history="1">
            <w:r w:rsidRPr="00BD52EE">
              <w:rPr>
                <w:rStyle w:val="Hyperlink"/>
                <w:noProof/>
              </w:rPr>
              <w:t>Categorical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1"/>
            <w:tabs>
              <w:tab w:val="right" w:leader="dot" w:pos="13238"/>
            </w:tabs>
            <w:rPr>
              <w:rFonts w:eastAsiaTheme="minorEastAsia" w:cstheme="minorBidi"/>
              <w:bCs w:val="0"/>
              <w:smallCaps w:val="0"/>
              <w:noProof/>
              <w:sz w:val="22"/>
              <w:szCs w:val="22"/>
            </w:rPr>
          </w:pPr>
          <w:hyperlink w:anchor="_Toc363647372" w:history="1">
            <w:r w:rsidRPr="00BD52EE">
              <w:rPr>
                <w:rStyle w:val="Hyperlink"/>
                <w:noProof/>
              </w:rPr>
              <w:t>Marginal effects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373" w:history="1">
            <w:r w:rsidRPr="00BD52EE">
              <w:rPr>
                <w:rStyle w:val="Hyperlink"/>
                <w:noProof/>
              </w:rPr>
              <w:t>Marginal change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374" w:history="1">
            <w:r w:rsidRPr="00BD52EE">
              <w:rPr>
                <w:rStyle w:val="Hyperlink"/>
                <w:noProof/>
              </w:rPr>
              <w:t>Discrete change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375" w:history="1">
            <w:r w:rsidRPr="00BD52EE">
              <w:rPr>
                <w:rStyle w:val="Hyperlink"/>
                <w:noProof/>
              </w:rPr>
              <w:t>Binary outcome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3"/>
            <w:tabs>
              <w:tab w:val="right" w:leader="dot" w:pos="1323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363647376" w:history="1">
            <w:r w:rsidRPr="00BD52EE">
              <w:rPr>
                <w:rStyle w:val="Hyperlink"/>
                <w:noProof/>
              </w:rPr>
              <w:t>Question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3"/>
            <w:tabs>
              <w:tab w:val="right" w:leader="dot" w:pos="1323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363647377" w:history="1">
            <w:r w:rsidRPr="00BD52EE">
              <w:rPr>
                <w:rStyle w:val="Hyperlink"/>
                <w:noProof/>
              </w:rPr>
              <w:t>mchange with options (edited)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378" w:history="1">
            <w:r w:rsidRPr="00BD52EE">
              <w:rPr>
                <w:rStyle w:val="Hyperlink"/>
                <w:noProof/>
              </w:rPr>
              <w:t>Ordinal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1"/>
            <w:tabs>
              <w:tab w:val="right" w:leader="dot" w:pos="13238"/>
            </w:tabs>
            <w:rPr>
              <w:rFonts w:eastAsiaTheme="minorEastAsia" w:cstheme="minorBidi"/>
              <w:bCs w:val="0"/>
              <w:smallCaps w:val="0"/>
              <w:noProof/>
              <w:sz w:val="22"/>
              <w:szCs w:val="22"/>
            </w:rPr>
          </w:pPr>
          <w:hyperlink w:anchor="_Toc363647379" w:history="1">
            <w:r w:rsidRPr="00BD52EE">
              <w:rPr>
                <w:rStyle w:val="Hyperlink"/>
                <w:noProof/>
              </w:rPr>
              <w:t>What logit output might look like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1"/>
            <w:tabs>
              <w:tab w:val="right" w:leader="dot" w:pos="13238"/>
            </w:tabs>
            <w:rPr>
              <w:rFonts w:eastAsiaTheme="minorEastAsia" w:cstheme="minorBidi"/>
              <w:bCs w:val="0"/>
              <w:smallCaps w:val="0"/>
              <w:noProof/>
              <w:sz w:val="22"/>
              <w:szCs w:val="22"/>
            </w:rPr>
          </w:pPr>
          <w:hyperlink w:anchor="_Toc363647380" w:history="1">
            <w:r w:rsidRPr="00BD52EE">
              <w:rPr>
                <w:rStyle w:val="Hyperlink"/>
                <w:noProof/>
              </w:rPr>
              <w:t>AME and MEM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381" w:history="1">
            <w:r w:rsidRPr="00BD52EE">
              <w:rPr>
                <w:rStyle w:val="Hyperlink"/>
                <w:noProof/>
              </w:rPr>
              <w:t>MEM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382" w:history="1">
            <w:r w:rsidRPr="00BD52EE">
              <w:rPr>
                <w:rStyle w:val="Hyperlink"/>
                <w:noProof/>
              </w:rPr>
              <w:t>AME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383" w:history="1">
            <w:r w:rsidRPr="00BD52EE">
              <w:rPr>
                <w:rStyle w:val="Hyperlink"/>
                <w:noProof/>
              </w:rPr>
              <w:t>Should you replace one mean with another?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1"/>
            <w:tabs>
              <w:tab w:val="right" w:leader="dot" w:pos="13238"/>
            </w:tabs>
            <w:rPr>
              <w:rFonts w:eastAsiaTheme="minorEastAsia" w:cstheme="minorBidi"/>
              <w:bCs w:val="0"/>
              <w:smallCaps w:val="0"/>
              <w:noProof/>
              <w:sz w:val="22"/>
              <w:szCs w:val="22"/>
            </w:rPr>
          </w:pPr>
          <w:hyperlink w:anchor="_Toc363647384" w:history="1">
            <w:r w:rsidRPr="00BD52EE">
              <w:rPr>
                <w:rStyle w:val="Hyperlink"/>
                <w:noProof/>
              </w:rPr>
              <w:t>Distribution of ME's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385" w:history="1">
            <w:r w:rsidRPr="00BD52EE">
              <w:rPr>
                <w:rStyle w:val="Hyperlink"/>
                <w:noProof/>
              </w:rPr>
              <w:t>Marginal change for income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386" w:history="1">
            <w:r w:rsidRPr="00BD52EE">
              <w:rPr>
                <w:rStyle w:val="Hyperlink"/>
                <w:noProof/>
              </w:rPr>
              <w:t>Discrete change for woman attending college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1"/>
            <w:tabs>
              <w:tab w:val="right" w:leader="dot" w:pos="13238"/>
            </w:tabs>
            <w:rPr>
              <w:rFonts w:eastAsiaTheme="minorEastAsia" w:cstheme="minorBidi"/>
              <w:bCs w:val="0"/>
              <w:smallCaps w:val="0"/>
              <w:noProof/>
              <w:sz w:val="22"/>
              <w:szCs w:val="22"/>
            </w:rPr>
          </w:pPr>
          <w:hyperlink w:anchor="_Toc363647387" w:history="1">
            <w:r w:rsidRPr="00BD52EE">
              <w:rPr>
                <w:rStyle w:val="Hyperlink"/>
                <w:noProof/>
              </w:rPr>
              <w:t>Linked marginal effects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388" w:history="1">
            <w:r w:rsidRPr="00BD52EE">
              <w:rPr>
                <w:rStyle w:val="Hyperlink"/>
                <w:noProof/>
              </w:rPr>
              <w:t>Age and age-squared are strongly linked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3"/>
            <w:tabs>
              <w:tab w:val="right" w:leader="dot" w:pos="1323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363647389" w:history="1">
            <w:r w:rsidRPr="00BD52EE">
              <w:rPr>
                <w:rStyle w:val="Hyperlink"/>
                <w:noProof/>
              </w:rPr>
              <w:t>Leading 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390" w:history="1">
            <w:r w:rsidRPr="00BD52EE">
              <w:rPr>
                <w:rStyle w:val="Hyperlink"/>
                <w:noProof/>
              </w:rPr>
              <w:t>Modeling the effect of height and weight on arthritis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3"/>
            <w:tabs>
              <w:tab w:val="right" w:leader="dot" w:pos="1323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363647391" w:history="1">
            <w:r w:rsidRPr="00BD52EE">
              <w:rPr>
                <w:rStyle w:val="Hyperlink"/>
                <w:noProof/>
              </w:rPr>
              <w:t>The question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3"/>
            <w:tabs>
              <w:tab w:val="right" w:leader="dot" w:pos="1323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363647392" w:history="1">
            <w:r w:rsidRPr="00BD52EE">
              <w:rPr>
                <w:rStyle w:val="Hyperlink"/>
                <w:noProof/>
              </w:rPr>
              <w:t>The problem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3"/>
            <w:tabs>
              <w:tab w:val="right" w:leader="dot" w:pos="1323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363647393" w:history="1">
            <w:r w:rsidRPr="00BD52EE">
              <w:rPr>
                <w:rStyle w:val="Hyperlink"/>
                <w:noProof/>
              </w:rPr>
              <w:t>Estimate the model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3"/>
            <w:tabs>
              <w:tab w:val="right" w:leader="dot" w:pos="1323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363647394" w:history="1">
            <w:r w:rsidRPr="00BD52EE">
              <w:rPr>
                <w:rStyle w:val="Hyperlink"/>
                <w:noProof/>
              </w:rPr>
              <w:t>Predict weight from height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3"/>
            <w:tabs>
              <w:tab w:val="right" w:leader="dot" w:pos="1323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363647395" w:history="1">
            <w:r w:rsidRPr="00BD52EE">
              <w:rPr>
                <w:rStyle w:val="Hyperlink"/>
                <w:noProof/>
              </w:rPr>
              <w:t>Compute std. dev. of height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1"/>
            <w:tabs>
              <w:tab w:val="right" w:leader="dot" w:pos="13238"/>
            </w:tabs>
            <w:rPr>
              <w:rFonts w:eastAsiaTheme="minorEastAsia" w:cstheme="minorBidi"/>
              <w:bCs w:val="0"/>
              <w:smallCaps w:val="0"/>
              <w:noProof/>
              <w:sz w:val="22"/>
              <w:szCs w:val="22"/>
            </w:rPr>
          </w:pPr>
          <w:hyperlink w:anchor="_Toc363647396" w:history="1">
            <w:r w:rsidRPr="00BD52EE">
              <w:rPr>
                <w:rStyle w:val="Hyperlink"/>
                <w:noProof/>
              </w:rPr>
              <w:t>Table with global and local means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397" w:history="1">
            <w:r w:rsidRPr="00BD52EE">
              <w:rPr>
                <w:rStyle w:val="Hyperlink"/>
                <w:noProof/>
              </w:rPr>
              <w:t>Global means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398" w:history="1">
            <w:r w:rsidRPr="00BD52EE">
              <w:rPr>
                <w:rStyle w:val="Hyperlink"/>
                <w:noProof/>
              </w:rPr>
              <w:t>Local means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399" w:history="1">
            <w:r w:rsidRPr="00BD52EE">
              <w:rPr>
                <w:rStyle w:val="Hyperlink"/>
                <w:noProof/>
              </w:rPr>
              <w:t>Comparing global and local means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1"/>
            <w:tabs>
              <w:tab w:val="right" w:leader="dot" w:pos="13238"/>
            </w:tabs>
            <w:rPr>
              <w:rFonts w:eastAsiaTheme="minorEastAsia" w:cstheme="minorBidi"/>
              <w:bCs w:val="0"/>
              <w:smallCaps w:val="0"/>
              <w:noProof/>
              <w:sz w:val="22"/>
              <w:szCs w:val="22"/>
            </w:rPr>
          </w:pPr>
          <w:hyperlink w:anchor="_Toc363647400" w:history="1">
            <w:r w:rsidRPr="00BD52EE">
              <w:rPr>
                <w:rStyle w:val="Hyperlink"/>
                <w:noProof/>
              </w:rPr>
              <w:t>Plots with global and local means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401" w:history="1">
            <w:r w:rsidRPr="00BD52EE">
              <w:rPr>
                <w:rStyle w:val="Hyperlink"/>
                <w:noProof/>
              </w:rPr>
              <w:t>Predictions with global means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402" w:history="1">
            <w:r w:rsidRPr="00BD52EE">
              <w:rPr>
                <w:rStyle w:val="Hyperlink"/>
                <w:noProof/>
              </w:rPr>
              <w:t>Predictions with local means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403" w:history="1">
            <w:r w:rsidRPr="00BD52EE">
              <w:rPr>
                <w:rStyle w:val="Hyperlink"/>
                <w:noProof/>
              </w:rPr>
              <w:t>Comparing global and local predictions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1"/>
            <w:tabs>
              <w:tab w:val="right" w:leader="dot" w:pos="13238"/>
            </w:tabs>
            <w:rPr>
              <w:rFonts w:eastAsiaTheme="minorEastAsia" w:cstheme="minorBidi"/>
              <w:bCs w:val="0"/>
              <w:smallCaps w:val="0"/>
              <w:noProof/>
              <w:sz w:val="22"/>
              <w:szCs w:val="22"/>
            </w:rPr>
          </w:pPr>
          <w:hyperlink w:anchor="_Toc363647404" w:history="1">
            <w:r w:rsidRPr="00BD52EE">
              <w:rPr>
                <w:rStyle w:val="Hyperlink"/>
                <w:noProof/>
              </w:rPr>
              <w:t>Beyond the parameters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405" w:history="1">
            <w:r w:rsidRPr="00BD52EE">
              <w:rPr>
                <w:rStyle w:val="Hyperlink"/>
                <w:noProof/>
              </w:rPr>
              <w:t>Ordinal models are very restrictive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406" w:history="1">
            <w:r w:rsidRPr="00BD52EE">
              <w:rPr>
                <w:rStyle w:val="Hyperlink"/>
                <w:noProof/>
              </w:rPr>
              <w:t>Party identification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407" w:history="1">
            <w:r w:rsidRPr="00BD52EE">
              <w:rPr>
                <w:rStyle w:val="Hyperlink"/>
                <w:noProof/>
              </w:rPr>
              <w:t>ologit of partyid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3"/>
            <w:tabs>
              <w:tab w:val="right" w:leader="dot" w:pos="1323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363647408" w:history="1">
            <w:r w:rsidRPr="00BD52EE">
              <w:rPr>
                <w:rStyle w:val="Hyperlink"/>
                <w:noProof/>
              </w:rPr>
              <w:t>Parallel regression assumption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3"/>
            <w:tabs>
              <w:tab w:val="right" w:leader="dot" w:pos="1323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363647409" w:history="1">
            <w:r w:rsidRPr="00BD52EE">
              <w:rPr>
                <w:rStyle w:val="Hyperlink"/>
                <w:noProof/>
              </w:rPr>
              <w:t>AME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3"/>
            <w:tabs>
              <w:tab w:val="right" w:leader="dot" w:pos="1323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363647410" w:history="1">
            <w:r w:rsidRPr="00BD52EE">
              <w:rPr>
                <w:rStyle w:val="Hyperlink"/>
                <w:noProof/>
              </w:rPr>
              <w:t>ologit by income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3"/>
            <w:tabs>
              <w:tab w:val="right" w:leader="dot" w:pos="1323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363647411" w:history="1">
            <w:r w:rsidRPr="00BD52EE">
              <w:rPr>
                <w:rStyle w:val="Hyperlink"/>
                <w:noProof/>
              </w:rPr>
              <w:t>ologit by 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412" w:history="1">
            <w:r w:rsidRPr="00BD52EE">
              <w:rPr>
                <w:rStyle w:val="Hyperlink"/>
                <w:noProof/>
              </w:rPr>
              <w:t>mlogit of partyid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3"/>
            <w:tabs>
              <w:tab w:val="right" w:leader="dot" w:pos="1323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363647413" w:history="1">
            <w:r w:rsidRPr="00BD52EE">
              <w:rPr>
                <w:rStyle w:val="Hyperlink"/>
                <w:noProof/>
              </w:rPr>
              <w:t>mlogit odds ratio plot with ame's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3"/>
            <w:tabs>
              <w:tab w:val="right" w:leader="dot" w:pos="1323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363647414" w:history="1">
            <w:r w:rsidRPr="00BD52EE">
              <w:rPr>
                <w:rStyle w:val="Hyperlink"/>
                <w:noProof/>
              </w:rPr>
              <w:t>mlogit AME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3"/>
            <w:tabs>
              <w:tab w:val="right" w:leader="dot" w:pos="1323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363647415" w:history="1">
            <w:r w:rsidRPr="00BD52EE">
              <w:rPr>
                <w:rStyle w:val="Hyperlink"/>
                <w:noProof/>
              </w:rPr>
              <w:t>mlogit Probabilities to plot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3"/>
            <w:tabs>
              <w:tab w:val="right" w:leader="dot" w:pos="1323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363647416" w:history="1">
            <w:r w:rsidRPr="00BD52EE">
              <w:rPr>
                <w:rStyle w:val="Hyperlink"/>
                <w:noProof/>
              </w:rPr>
              <w:t>mlogit by income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3"/>
            <w:tabs>
              <w:tab w:val="right" w:leader="dot" w:pos="1323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363647417" w:history="1">
            <w:r w:rsidRPr="00BD52EE">
              <w:rPr>
                <w:rStyle w:val="Hyperlink"/>
                <w:noProof/>
              </w:rPr>
              <w:t>ologit by income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3"/>
            <w:tabs>
              <w:tab w:val="right" w:leader="dot" w:pos="1323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363647418" w:history="1">
            <w:r w:rsidRPr="00BD52EE">
              <w:rPr>
                <w:rStyle w:val="Hyperlink"/>
                <w:noProof/>
              </w:rPr>
              <w:t>mlogit by 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3"/>
            <w:tabs>
              <w:tab w:val="right" w:leader="dot" w:pos="1323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363647419" w:history="1">
            <w:r w:rsidRPr="00BD52EE">
              <w:rPr>
                <w:rStyle w:val="Hyperlink"/>
                <w:noProof/>
              </w:rPr>
              <w:t>ologit by 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1"/>
            <w:tabs>
              <w:tab w:val="right" w:leader="dot" w:pos="13238"/>
            </w:tabs>
            <w:rPr>
              <w:rFonts w:eastAsiaTheme="minorEastAsia" w:cstheme="minorBidi"/>
              <w:bCs w:val="0"/>
              <w:smallCaps w:val="0"/>
              <w:noProof/>
              <w:sz w:val="22"/>
              <w:szCs w:val="22"/>
            </w:rPr>
          </w:pPr>
          <w:hyperlink w:anchor="_Toc363647420" w:history="1">
            <w:r w:rsidRPr="00BD52EE">
              <w:rPr>
                <w:rStyle w:val="Hyperlink"/>
                <w:noProof/>
              </w:rPr>
              <w:t>Post-estimation test &amp; fit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421" w:history="1">
            <w:r w:rsidRPr="00BD52EE">
              <w:rPr>
                <w:rStyle w:val="Hyperlink"/>
                <w:noProof/>
              </w:rPr>
              <w:t>brant: parallel regression test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422" w:history="1">
            <w:r w:rsidRPr="00BD52EE">
              <w:rPr>
                <w:rStyle w:val="Hyperlink"/>
                <w:noProof/>
              </w:rPr>
              <w:t>mlogtest, wald or lr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423" w:history="1">
            <w:r w:rsidRPr="00BD52EE">
              <w:rPr>
                <w:rStyle w:val="Hyperlink"/>
                <w:noProof/>
              </w:rPr>
              <w:t>mlogtest, combine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424" w:history="1">
            <w:r w:rsidRPr="00BD52EE">
              <w:rPr>
                <w:rStyle w:val="Hyperlink"/>
                <w:noProof/>
              </w:rPr>
              <w:t>mlogtest, iia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425" w:history="1">
            <w:r w:rsidRPr="00BD52EE">
              <w:rPr>
                <w:rStyle w:val="Hyperlink"/>
                <w:noProof/>
              </w:rPr>
              <w:t>countfit: borrowed by SAS's countreg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426" w:history="1">
            <w:r w:rsidRPr="00BD52EE">
              <w:rPr>
                <w:rStyle w:val="Hyperlink"/>
                <w:noProof/>
              </w:rPr>
              <w:t>fitstat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427" w:history="1">
            <w:r w:rsidRPr="00BD52EE">
              <w:rPr>
                <w:rStyle w:val="Hyperlink"/>
                <w:noProof/>
              </w:rPr>
              <w:t>ic compare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428" w:history="1">
            <w:r w:rsidRPr="00BD52EE">
              <w:rPr>
                <w:rStyle w:val="Hyperlink"/>
                <w:noProof/>
              </w:rPr>
              <w:t>Listing coefficients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1"/>
            <w:tabs>
              <w:tab w:val="right" w:leader="dot" w:pos="13238"/>
            </w:tabs>
            <w:rPr>
              <w:rFonts w:eastAsiaTheme="minorEastAsia" w:cstheme="minorBidi"/>
              <w:bCs w:val="0"/>
              <w:smallCaps w:val="0"/>
              <w:noProof/>
              <w:sz w:val="22"/>
              <w:szCs w:val="22"/>
            </w:rPr>
          </w:pPr>
          <w:hyperlink w:anchor="_Toc363647429" w:history="1">
            <w:r w:rsidRPr="00BD52EE">
              <w:rPr>
                <w:rStyle w:val="Hyperlink"/>
                <w:noProof/>
              </w:rPr>
              <w:t>Suggestion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430" w:history="1">
            <w:r w:rsidRPr="00BD52EE">
              <w:rPr>
                <w:rStyle w:val="Hyperlink"/>
                <w:noProof/>
              </w:rPr>
              <w:t>margins related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431" w:history="1">
            <w:r w:rsidRPr="00BD52EE">
              <w:rPr>
                <w:rStyle w:val="Hyperlink"/>
                <w:noProof/>
              </w:rPr>
              <w:t>Data 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432" w:history="1">
            <w:r w:rsidRPr="00BD52EE">
              <w:rPr>
                <w:rStyle w:val="Hyperlink"/>
                <w:noProof/>
              </w:rPr>
              <w:t>Really useful that seem easy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433" w:history="1">
            <w:r w:rsidRPr="00BD52EE">
              <w:rPr>
                <w:rStyle w:val="Hyperlink"/>
                <w:noProof/>
              </w:rPr>
              <w:t>Programming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434" w:history="1">
            <w:r w:rsidRPr="00BD52EE">
              <w:rPr>
                <w:rStyle w:val="Hyperlink"/>
                <w:noProof/>
              </w:rPr>
              <w:t>Graphics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435" w:history="1">
            <w:r w:rsidRPr="00BD52EE">
              <w:rPr>
                <w:rStyle w:val="Hyperlink"/>
                <w:noProof/>
              </w:rPr>
              <w:t>For workflow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2"/>
            <w:tabs>
              <w:tab w:val="right" w:leader="dot" w:pos="13238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363647436" w:history="1">
            <w:r w:rsidRPr="00BD52EE">
              <w:rPr>
                <w:rStyle w:val="Hyperlink"/>
                <w:noProof/>
              </w:rPr>
              <w:t>Move the best functions of SPost into Stata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22E" w:rsidRDefault="002D622E">
          <w:pPr>
            <w:pStyle w:val="TOC1"/>
            <w:tabs>
              <w:tab w:val="right" w:leader="dot" w:pos="13238"/>
            </w:tabs>
            <w:rPr>
              <w:rFonts w:eastAsiaTheme="minorEastAsia" w:cstheme="minorBidi"/>
              <w:bCs w:val="0"/>
              <w:smallCaps w:val="0"/>
              <w:noProof/>
              <w:sz w:val="22"/>
              <w:szCs w:val="22"/>
            </w:rPr>
          </w:pPr>
          <w:hyperlink w:anchor="_Toc363647437" w:history="1">
            <w:r w:rsidRPr="00BD52EE">
              <w:rPr>
                <w:rStyle w:val="Hyperlink"/>
                <w:noProof/>
              </w:rPr>
              <w:t>Thank you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_Toc363647437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94A"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44FB" w:rsidRPr="003644FB" w:rsidRDefault="003644FB" w:rsidP="003644FB">
          <w:r>
            <w:rPr>
              <w:b/>
              <w:bCs/>
              <w:noProof/>
            </w:rPr>
            <w:fldChar w:fldCharType="end"/>
          </w:r>
        </w:p>
      </w:sdtContent>
    </w:sdt>
    <w:sectPr w:rsidR="003644FB" w:rsidRPr="003644FB" w:rsidSect="00CF12C5">
      <w:footerReference w:type="default" r:id="rId44"/>
      <w:pgSz w:w="14400" w:h="10800" w:orient="landscape"/>
      <w:pgMar w:top="720" w:right="432" w:bottom="576" w:left="720" w:header="432" w:footer="432" w:gutter="0"/>
      <w:pgNumType w:start="1"/>
      <w:cols w:space="720"/>
      <w:noEndnote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acd wne:acdName="acd0"/>
    </wne:keymap>
    <wne:keymap wne:kcmPrimary="0232">
      <wne:acd wne:acdName="acd1"/>
    </wne:keymap>
    <wne:keymap wne:kcmPrimary="0233">
      <wne:acd wne:acdName="acd2"/>
    </wne:keymap>
    <wne:keymap wne:kcmPrimary="0234">
      <wne:acd wne:acdName="acd3"/>
    </wne:keymap>
    <wne:keymap wne:kcmPrimary="0235">
      <wne:acd wne:acdName="acd4"/>
    </wne:keymap>
    <wne:keymap wne:kcmPrimary="0251">
      <wne:fci wne:fciName="FormatNumberDefault" wne:swArg="0000"/>
    </wne:keymap>
    <wne:keymap wne:kcmPrimary="0627">
      <wne:fci wne:fciName="IncreaseIndent" wne:swArg="0000"/>
    </wne:keymap>
    <wne:keymap wne:kcmPrimary="0630">
      <wne:acd wne:acdName="acd7"/>
    </wne:keymap>
    <wne:keymap wne:kcmPrimary="0634">
      <wne:acd wne:acdName="acd13"/>
    </wne:keymap>
    <wne:keymap wne:kcmPrimary="0636">
      <wne:acd wne:acdName="acd8"/>
    </wne:keymap>
    <wne:keymap wne:kcmPrimary="0642">
      <wne:acd wne:acdName="acd6"/>
    </wne:keymap>
    <wne:keymap wne:kcmPrimary="0645">
      <wne:acd wne:acdName="acd9"/>
    </wne:keymap>
    <wne:keymap wne:kcmPrimary="0647">
      <wne:acd wne:acdName="acd15"/>
    </wne:keymap>
    <wne:keymap wne:kcmPrimary="064E">
      <wne:acd wne:acdName="acd5"/>
    </wne:keymap>
    <wne:keymap wne:kcmPrimary="0657">
      <wne:acd wne:acdName="acd10"/>
    </wne:keymap>
    <wne:keymap wne:kcmPrimary="0745">
      <wne:acd wne:acdName="acd9"/>
    </wne:keymap>
    <wne:keymap wne:kcmPrimary="0747">
      <wne:acd wne:acdName="acd14"/>
    </wne:keymap>
    <wne:keymap wne:kcmPrimary="0749">
      <wne:acd wne:acdName="acd12"/>
    </wne:keymap>
    <wne:keymap wne:kcmPrimary="074E">
      <wne:fci wne:fciName="RestartNumbering" wne:swArg="0000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QA" wne:acdName="acd3" wne:fciIndexBasedOn="0065"/>
    <wne:acd wne:argValue="AQAAAAUA" wne:acdName="acd4" wne:fciIndexBasedOn="0065"/>
    <wne:acd wne:argValue="AgBOAHUAbQBiAGUAcgBlAGQAIABoAGEAbgBnAGkAbgBnAA==" wne:acdName="acd5" wne:fciIndexBasedOn="0065"/>
    <wne:acd wne:argValue="AgBCAHUAbABsAGUAdAAgAGwAaQBzAHQA" wne:acdName="acd6" wne:fciIndexBasedOn="0065"/>
    <wne:acd wne:argValue="AgBGAGkAeAAgADIAMAAgAGMAaABhAHIAYQBjAHQAZQByAA==" wne:acdName="acd7" wne:fciIndexBasedOn="0065"/>
    <wne:acd wne:argValue="AgBGAGkAeAAgADEANgAgAHAAYQByAGEAZwByAGEAcABoAA==" wne:acdName="acd8" wne:fciIndexBasedOn="0065"/>
    <wne:acd wne:argValue="AQAAAFgA" wne:acdName="acd9" wne:fciIndexBasedOn="0065"/>
    <wne:acd wne:argValue="AgBIAGkAZwBoAGwAaQBnAGgAdABXAE8AUgBEAA==" wne:acdName="acd10" wne:fciIndexBasedOn="0065"/>
    <wne:acd wne:acdName="acd11" wne:fciIndexBasedOn="0065"/>
    <wne:acd wne:argValue="AgBTAHQAYQB0AGEAIABJAG4AIABMAGkAbgBlAA==" wne:acdName="acd12" wne:fciIndexBasedOn="0065"/>
    <wne:acd wne:argValue="AgBGAGkAeAAgADEANAAgAHAAYQByAGEA" wne:acdName="acd13" wne:fciIndexBasedOn="0065"/>
    <wne:acd wne:argValue="AgBnAHIAZQBlAG4A" wne:acdName="acd14" wne:fciIndexBasedOn="0065"/>
    <wne:acd wne:argValue="AgBTAHUAYgB0AGwAZQAgAEUAbQBwAGgAYQBzAGkAcwAsAEUAbQBwAGgAYQBzAGkAcwAgAGMAYQAt&#10;AGcA" wne:acdName="acd15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CE1" w:rsidRDefault="00E42CE1" w:rsidP="00342338">
      <w:r>
        <w:separator/>
      </w:r>
    </w:p>
    <w:p w:rsidR="00E42CE1" w:rsidRDefault="00E42CE1"/>
  </w:endnote>
  <w:endnote w:type="continuationSeparator" w:id="0">
    <w:p w:rsidR="00E42CE1" w:rsidRDefault="00E42CE1" w:rsidP="00342338">
      <w:r>
        <w:continuationSeparator/>
      </w:r>
    </w:p>
    <w:p w:rsidR="00E42CE1" w:rsidRDefault="00E42C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18F" w:rsidRDefault="00A1318F" w:rsidP="002B7BB2">
    <w:pPr>
      <w:pStyle w:val="Footer"/>
      <w:jc w:val="right"/>
    </w:pPr>
    <w:r w:rsidRPr="003A614C">
      <w:rPr>
        <w:rFonts w:asciiTheme="majorHAnsi" w:hAnsiTheme="majorHAnsi"/>
        <w:sz w:val="32"/>
        <w:szCs w:val="36"/>
      </w:rPr>
      <w:ptab w:relativeTo="margin" w:alignment="right" w:leader="none"/>
    </w:r>
    <w:r>
      <w:rPr>
        <w:rFonts w:asciiTheme="majorHAnsi" w:hAnsiTheme="majorHAnsi"/>
        <w:sz w:val="32"/>
        <w:szCs w:val="36"/>
      </w:rPr>
      <w:t xml:space="preserve">Page </w:t>
    </w:r>
    <w:r w:rsidRPr="00130D40">
      <w:rPr>
        <w:rFonts w:asciiTheme="majorHAnsi" w:hAnsiTheme="majorHAnsi"/>
        <w:sz w:val="32"/>
        <w:szCs w:val="36"/>
      </w:rPr>
      <w:fldChar w:fldCharType="begin"/>
    </w:r>
    <w:r w:rsidRPr="00130D40">
      <w:rPr>
        <w:rFonts w:asciiTheme="majorHAnsi" w:hAnsiTheme="majorHAnsi"/>
        <w:sz w:val="32"/>
        <w:szCs w:val="36"/>
      </w:rPr>
      <w:instrText xml:space="preserve"> PAGE   \* MERGEFORMAT </w:instrText>
    </w:r>
    <w:r w:rsidRPr="00130D40">
      <w:rPr>
        <w:rFonts w:asciiTheme="majorHAnsi" w:hAnsiTheme="majorHAnsi"/>
        <w:sz w:val="32"/>
        <w:szCs w:val="36"/>
      </w:rPr>
      <w:fldChar w:fldCharType="separate"/>
    </w:r>
    <w:r w:rsidR="005F494A">
      <w:rPr>
        <w:rFonts w:asciiTheme="majorHAnsi" w:hAnsiTheme="majorHAnsi"/>
        <w:noProof/>
        <w:sz w:val="32"/>
        <w:szCs w:val="36"/>
      </w:rPr>
      <w:t>1</w:t>
    </w:r>
    <w:r w:rsidRPr="00130D40">
      <w:rPr>
        <w:rFonts w:asciiTheme="majorHAnsi" w:hAnsiTheme="majorHAnsi"/>
        <w:noProof/>
        <w:sz w:val="32"/>
        <w:szCs w:val="3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CE1" w:rsidRDefault="00E42CE1" w:rsidP="00342338">
      <w:r>
        <w:separator/>
      </w:r>
    </w:p>
    <w:p w:rsidR="00E42CE1" w:rsidRDefault="00E42CE1"/>
  </w:footnote>
  <w:footnote w:type="continuationSeparator" w:id="0">
    <w:p w:rsidR="00E42CE1" w:rsidRDefault="00E42CE1" w:rsidP="00342338">
      <w:r>
        <w:continuationSeparator/>
      </w:r>
    </w:p>
    <w:p w:rsidR="00E42CE1" w:rsidRDefault="00E42CE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C4004"/>
    <w:multiLevelType w:val="hybridMultilevel"/>
    <w:tmpl w:val="3188858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B27AFF"/>
    <w:multiLevelType w:val="hybridMultilevel"/>
    <w:tmpl w:val="BDA056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022101"/>
    <w:multiLevelType w:val="hybridMultilevel"/>
    <w:tmpl w:val="D9F8A9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50570D"/>
    <w:multiLevelType w:val="multilevel"/>
    <w:tmpl w:val="E1D8BF2E"/>
    <w:styleLink w:val="Numberbullet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auto"/>
      </w:rPr>
    </w:lvl>
    <w:lvl w:ilvl="1">
      <w:start w:val="1"/>
      <w:numFmt w:val="bullet"/>
      <w:lvlText w:val="¡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209F3379"/>
    <w:multiLevelType w:val="hybridMultilevel"/>
    <w:tmpl w:val="E548781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CE3595"/>
    <w:multiLevelType w:val="hybridMultilevel"/>
    <w:tmpl w:val="6D34CD2E"/>
    <w:lvl w:ilvl="0" w:tplc="14BCF272">
      <w:start w:val="1"/>
      <w:numFmt w:val="bullet"/>
      <w:pStyle w:val="Bulletlis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6BA0ABA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>
    <w:nsid w:val="3E260681"/>
    <w:multiLevelType w:val="hybridMultilevel"/>
    <w:tmpl w:val="A1EEA44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E784E50"/>
    <w:multiLevelType w:val="hybridMultilevel"/>
    <w:tmpl w:val="13B8DCBE"/>
    <w:lvl w:ilvl="0" w:tplc="04090003">
      <w:start w:val="1"/>
      <w:numFmt w:val="bullet"/>
      <w:lvlText w:val="o"/>
      <w:lvlJc w:val="left"/>
      <w:pPr>
        <w:ind w:left="107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abstractNum w:abstractNumId="8">
    <w:nsid w:val="40A94547"/>
    <w:multiLevelType w:val="hybridMultilevel"/>
    <w:tmpl w:val="F5A8CC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444479"/>
    <w:multiLevelType w:val="hybridMultilevel"/>
    <w:tmpl w:val="39BE80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447B8E"/>
    <w:multiLevelType w:val="multilevel"/>
    <w:tmpl w:val="6AD27A9C"/>
    <w:lvl w:ilvl="0">
      <w:start w:val="1"/>
      <w:numFmt w:val="decimal"/>
      <w:pStyle w:val="Numberedhanging"/>
      <w:lvlText w:val="%1."/>
      <w:lvlJc w:val="left"/>
      <w:pPr>
        <w:ind w:left="63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2136" w:hanging="51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1">
    <w:nsid w:val="73E13E47"/>
    <w:multiLevelType w:val="hybridMultilevel"/>
    <w:tmpl w:val="D8EC836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0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11"/>
  </w:num>
  <w:num w:numId="17">
    <w:abstractNumId w:val="4"/>
  </w:num>
  <w:num w:numId="18">
    <w:abstractNumId w:val="0"/>
  </w:num>
  <w:num w:numId="19">
    <w:abstractNumId w:val="1"/>
  </w:num>
  <w:num w:numId="20">
    <w:abstractNumId w:val="7"/>
  </w:num>
  <w:num w:numId="21">
    <w:abstractNumId w:val="8"/>
  </w:num>
  <w:num w:numId="22">
    <w:abstractNumId w:val="2"/>
  </w:num>
  <w:num w:numId="23">
    <w:abstractNumId w:val="6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2"/>
  <w:embedSystemFonts/>
  <w:bordersDoNotSurroundHeader/>
  <w:bordersDoNotSurroundFooter/>
  <w:hideGrammaticalError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D3CC0E12-F1EB-4CA3-A88C-62BC0B139972}"/>
    <w:docVar w:name="dgnword-eventsink" w:val="109850104"/>
  </w:docVars>
  <w:rsids>
    <w:rsidRoot w:val="009D2CA9"/>
    <w:rsid w:val="000006F2"/>
    <w:rsid w:val="00001C7F"/>
    <w:rsid w:val="00002430"/>
    <w:rsid w:val="0000390E"/>
    <w:rsid w:val="000051C0"/>
    <w:rsid w:val="00006191"/>
    <w:rsid w:val="00007BD1"/>
    <w:rsid w:val="000107C3"/>
    <w:rsid w:val="00010D5C"/>
    <w:rsid w:val="000110C5"/>
    <w:rsid w:val="0001131E"/>
    <w:rsid w:val="0001245B"/>
    <w:rsid w:val="00012BAE"/>
    <w:rsid w:val="00015090"/>
    <w:rsid w:val="00016D79"/>
    <w:rsid w:val="00016F8B"/>
    <w:rsid w:val="000175C7"/>
    <w:rsid w:val="000179AD"/>
    <w:rsid w:val="00017D03"/>
    <w:rsid w:val="00020338"/>
    <w:rsid w:val="000206A0"/>
    <w:rsid w:val="00020728"/>
    <w:rsid w:val="000211DA"/>
    <w:rsid w:val="000223D9"/>
    <w:rsid w:val="00022E04"/>
    <w:rsid w:val="00024534"/>
    <w:rsid w:val="00024C62"/>
    <w:rsid w:val="0002577B"/>
    <w:rsid w:val="00025874"/>
    <w:rsid w:val="000261F2"/>
    <w:rsid w:val="00027738"/>
    <w:rsid w:val="0003061E"/>
    <w:rsid w:val="00031031"/>
    <w:rsid w:val="00032FF8"/>
    <w:rsid w:val="00034471"/>
    <w:rsid w:val="000346CA"/>
    <w:rsid w:val="0003596F"/>
    <w:rsid w:val="00036CF7"/>
    <w:rsid w:val="00037630"/>
    <w:rsid w:val="000377E1"/>
    <w:rsid w:val="00040164"/>
    <w:rsid w:val="00040FBA"/>
    <w:rsid w:val="00042D8B"/>
    <w:rsid w:val="00043AF7"/>
    <w:rsid w:val="00045274"/>
    <w:rsid w:val="0004569E"/>
    <w:rsid w:val="000460F6"/>
    <w:rsid w:val="00046B05"/>
    <w:rsid w:val="00050451"/>
    <w:rsid w:val="00051A07"/>
    <w:rsid w:val="00051CB8"/>
    <w:rsid w:val="00051D95"/>
    <w:rsid w:val="00051E60"/>
    <w:rsid w:val="00052D7B"/>
    <w:rsid w:val="000536FA"/>
    <w:rsid w:val="000537ED"/>
    <w:rsid w:val="00053A5A"/>
    <w:rsid w:val="00054BE5"/>
    <w:rsid w:val="00055597"/>
    <w:rsid w:val="00055D76"/>
    <w:rsid w:val="000566DB"/>
    <w:rsid w:val="00057182"/>
    <w:rsid w:val="0005720B"/>
    <w:rsid w:val="00060631"/>
    <w:rsid w:val="0006175D"/>
    <w:rsid w:val="0006230F"/>
    <w:rsid w:val="0006265F"/>
    <w:rsid w:val="00063738"/>
    <w:rsid w:val="00064005"/>
    <w:rsid w:val="000641A6"/>
    <w:rsid w:val="0006476B"/>
    <w:rsid w:val="0006584A"/>
    <w:rsid w:val="00066497"/>
    <w:rsid w:val="0007165B"/>
    <w:rsid w:val="000716C0"/>
    <w:rsid w:val="00071908"/>
    <w:rsid w:val="000752E9"/>
    <w:rsid w:val="00075B34"/>
    <w:rsid w:val="000765C0"/>
    <w:rsid w:val="0008225B"/>
    <w:rsid w:val="00082FCE"/>
    <w:rsid w:val="000838A5"/>
    <w:rsid w:val="00084558"/>
    <w:rsid w:val="00084645"/>
    <w:rsid w:val="000862A6"/>
    <w:rsid w:val="00086908"/>
    <w:rsid w:val="00086F3E"/>
    <w:rsid w:val="00087F53"/>
    <w:rsid w:val="000901EB"/>
    <w:rsid w:val="0009027F"/>
    <w:rsid w:val="000909BD"/>
    <w:rsid w:val="00092D6E"/>
    <w:rsid w:val="0009368D"/>
    <w:rsid w:val="00093EB0"/>
    <w:rsid w:val="000940F1"/>
    <w:rsid w:val="00095BB7"/>
    <w:rsid w:val="00096931"/>
    <w:rsid w:val="00096AA7"/>
    <w:rsid w:val="00096B5B"/>
    <w:rsid w:val="000A07AB"/>
    <w:rsid w:val="000A0C13"/>
    <w:rsid w:val="000A0D80"/>
    <w:rsid w:val="000A1AF5"/>
    <w:rsid w:val="000A4A91"/>
    <w:rsid w:val="000A4C3E"/>
    <w:rsid w:val="000A6102"/>
    <w:rsid w:val="000A64C0"/>
    <w:rsid w:val="000A6E97"/>
    <w:rsid w:val="000A6EF5"/>
    <w:rsid w:val="000A74A2"/>
    <w:rsid w:val="000A75E7"/>
    <w:rsid w:val="000B1F66"/>
    <w:rsid w:val="000B4EEF"/>
    <w:rsid w:val="000B5312"/>
    <w:rsid w:val="000B58D3"/>
    <w:rsid w:val="000B5F35"/>
    <w:rsid w:val="000B6320"/>
    <w:rsid w:val="000B6F1F"/>
    <w:rsid w:val="000B7053"/>
    <w:rsid w:val="000B7BE4"/>
    <w:rsid w:val="000C1D88"/>
    <w:rsid w:val="000C22FF"/>
    <w:rsid w:val="000C2596"/>
    <w:rsid w:val="000C28C6"/>
    <w:rsid w:val="000C299A"/>
    <w:rsid w:val="000C2B2E"/>
    <w:rsid w:val="000C308F"/>
    <w:rsid w:val="000C61FE"/>
    <w:rsid w:val="000C6C79"/>
    <w:rsid w:val="000D1B57"/>
    <w:rsid w:val="000D263D"/>
    <w:rsid w:val="000D3281"/>
    <w:rsid w:val="000D331A"/>
    <w:rsid w:val="000D3621"/>
    <w:rsid w:val="000D386A"/>
    <w:rsid w:val="000D43D3"/>
    <w:rsid w:val="000D5788"/>
    <w:rsid w:val="000D59AA"/>
    <w:rsid w:val="000D735D"/>
    <w:rsid w:val="000D7497"/>
    <w:rsid w:val="000E024D"/>
    <w:rsid w:val="000E179F"/>
    <w:rsid w:val="000E1EE9"/>
    <w:rsid w:val="000E3E62"/>
    <w:rsid w:val="000E48C0"/>
    <w:rsid w:val="000E4CCA"/>
    <w:rsid w:val="000E4F5A"/>
    <w:rsid w:val="000E5BCA"/>
    <w:rsid w:val="000E5CDF"/>
    <w:rsid w:val="000E6C0E"/>
    <w:rsid w:val="000E7D7F"/>
    <w:rsid w:val="000E7DAE"/>
    <w:rsid w:val="000F1111"/>
    <w:rsid w:val="000F5A69"/>
    <w:rsid w:val="000F630E"/>
    <w:rsid w:val="000F6DCE"/>
    <w:rsid w:val="000F7B46"/>
    <w:rsid w:val="001000CD"/>
    <w:rsid w:val="001001AA"/>
    <w:rsid w:val="001004E6"/>
    <w:rsid w:val="00100857"/>
    <w:rsid w:val="00100A9B"/>
    <w:rsid w:val="001010B1"/>
    <w:rsid w:val="00101B5C"/>
    <w:rsid w:val="00102E3D"/>
    <w:rsid w:val="00103C65"/>
    <w:rsid w:val="001042C6"/>
    <w:rsid w:val="00104D36"/>
    <w:rsid w:val="00104F5D"/>
    <w:rsid w:val="001060D1"/>
    <w:rsid w:val="0010638C"/>
    <w:rsid w:val="001077EF"/>
    <w:rsid w:val="00107E5C"/>
    <w:rsid w:val="00110637"/>
    <w:rsid w:val="0011073B"/>
    <w:rsid w:val="001107E4"/>
    <w:rsid w:val="00110A8E"/>
    <w:rsid w:val="001114C4"/>
    <w:rsid w:val="0011207E"/>
    <w:rsid w:val="00112FC3"/>
    <w:rsid w:val="00113DFE"/>
    <w:rsid w:val="0011478A"/>
    <w:rsid w:val="00115251"/>
    <w:rsid w:val="00116138"/>
    <w:rsid w:val="00116578"/>
    <w:rsid w:val="00116D20"/>
    <w:rsid w:val="00117217"/>
    <w:rsid w:val="001174B3"/>
    <w:rsid w:val="001202CB"/>
    <w:rsid w:val="001204A4"/>
    <w:rsid w:val="001207BF"/>
    <w:rsid w:val="00120EA8"/>
    <w:rsid w:val="0012100F"/>
    <w:rsid w:val="0012120F"/>
    <w:rsid w:val="001221E5"/>
    <w:rsid w:val="001230F9"/>
    <w:rsid w:val="001253EC"/>
    <w:rsid w:val="001258BE"/>
    <w:rsid w:val="00125ADC"/>
    <w:rsid w:val="001260D7"/>
    <w:rsid w:val="00126552"/>
    <w:rsid w:val="00126CAC"/>
    <w:rsid w:val="00130D40"/>
    <w:rsid w:val="00131121"/>
    <w:rsid w:val="0013188C"/>
    <w:rsid w:val="00131E83"/>
    <w:rsid w:val="001320B5"/>
    <w:rsid w:val="0013261C"/>
    <w:rsid w:val="00132A73"/>
    <w:rsid w:val="00132C65"/>
    <w:rsid w:val="001330BB"/>
    <w:rsid w:val="0013358F"/>
    <w:rsid w:val="00133E33"/>
    <w:rsid w:val="00135F82"/>
    <w:rsid w:val="00136155"/>
    <w:rsid w:val="00136254"/>
    <w:rsid w:val="00136658"/>
    <w:rsid w:val="00136A82"/>
    <w:rsid w:val="00137E8D"/>
    <w:rsid w:val="0014064F"/>
    <w:rsid w:val="001412B4"/>
    <w:rsid w:val="00141AF5"/>
    <w:rsid w:val="00143BF6"/>
    <w:rsid w:val="00143C31"/>
    <w:rsid w:val="001446D0"/>
    <w:rsid w:val="00144803"/>
    <w:rsid w:val="001451CF"/>
    <w:rsid w:val="001473E6"/>
    <w:rsid w:val="0014765E"/>
    <w:rsid w:val="001503F1"/>
    <w:rsid w:val="001520D2"/>
    <w:rsid w:val="00152B82"/>
    <w:rsid w:val="00154CF5"/>
    <w:rsid w:val="00154EDA"/>
    <w:rsid w:val="00155014"/>
    <w:rsid w:val="00155285"/>
    <w:rsid w:val="00155DB1"/>
    <w:rsid w:val="00156ABB"/>
    <w:rsid w:val="00157655"/>
    <w:rsid w:val="0016056A"/>
    <w:rsid w:val="00160F1A"/>
    <w:rsid w:val="0016121A"/>
    <w:rsid w:val="00161897"/>
    <w:rsid w:val="00162097"/>
    <w:rsid w:val="00162E20"/>
    <w:rsid w:val="00162E2B"/>
    <w:rsid w:val="001656B8"/>
    <w:rsid w:val="00165714"/>
    <w:rsid w:val="00165968"/>
    <w:rsid w:val="00166BA2"/>
    <w:rsid w:val="00166DD0"/>
    <w:rsid w:val="001672E7"/>
    <w:rsid w:val="00167EEF"/>
    <w:rsid w:val="00170293"/>
    <w:rsid w:val="00172656"/>
    <w:rsid w:val="00172EDD"/>
    <w:rsid w:val="001736B9"/>
    <w:rsid w:val="00173DD0"/>
    <w:rsid w:val="001742EC"/>
    <w:rsid w:val="001743BD"/>
    <w:rsid w:val="0017446A"/>
    <w:rsid w:val="0017466B"/>
    <w:rsid w:val="00174B16"/>
    <w:rsid w:val="001757B4"/>
    <w:rsid w:val="001760E1"/>
    <w:rsid w:val="00176190"/>
    <w:rsid w:val="00177AEF"/>
    <w:rsid w:val="00180092"/>
    <w:rsid w:val="00180444"/>
    <w:rsid w:val="00180493"/>
    <w:rsid w:val="00180752"/>
    <w:rsid w:val="00180DDD"/>
    <w:rsid w:val="00181122"/>
    <w:rsid w:val="001819F7"/>
    <w:rsid w:val="0018411E"/>
    <w:rsid w:val="001869CB"/>
    <w:rsid w:val="00186D67"/>
    <w:rsid w:val="00186F82"/>
    <w:rsid w:val="00187243"/>
    <w:rsid w:val="001877F2"/>
    <w:rsid w:val="001902AC"/>
    <w:rsid w:val="00190CCE"/>
    <w:rsid w:val="00191233"/>
    <w:rsid w:val="0019487A"/>
    <w:rsid w:val="001953B0"/>
    <w:rsid w:val="0019611B"/>
    <w:rsid w:val="00196852"/>
    <w:rsid w:val="00196A2E"/>
    <w:rsid w:val="00196C66"/>
    <w:rsid w:val="00197236"/>
    <w:rsid w:val="00197B68"/>
    <w:rsid w:val="001A2FF4"/>
    <w:rsid w:val="001A36AA"/>
    <w:rsid w:val="001A3E79"/>
    <w:rsid w:val="001A5F37"/>
    <w:rsid w:val="001A656D"/>
    <w:rsid w:val="001A7BC2"/>
    <w:rsid w:val="001A7F5E"/>
    <w:rsid w:val="001B23C5"/>
    <w:rsid w:val="001B3CB4"/>
    <w:rsid w:val="001B5E7C"/>
    <w:rsid w:val="001B72DE"/>
    <w:rsid w:val="001C1D78"/>
    <w:rsid w:val="001C2A56"/>
    <w:rsid w:val="001C319B"/>
    <w:rsid w:val="001C3599"/>
    <w:rsid w:val="001C3C9A"/>
    <w:rsid w:val="001C4D06"/>
    <w:rsid w:val="001C65D1"/>
    <w:rsid w:val="001C7D83"/>
    <w:rsid w:val="001C7F7D"/>
    <w:rsid w:val="001D1EDC"/>
    <w:rsid w:val="001D3A80"/>
    <w:rsid w:val="001D3C9B"/>
    <w:rsid w:val="001D424D"/>
    <w:rsid w:val="001D50BD"/>
    <w:rsid w:val="001D57D0"/>
    <w:rsid w:val="001D5B02"/>
    <w:rsid w:val="001D5BAF"/>
    <w:rsid w:val="001D6F4D"/>
    <w:rsid w:val="001D755D"/>
    <w:rsid w:val="001D7DCA"/>
    <w:rsid w:val="001E11E6"/>
    <w:rsid w:val="001E1D04"/>
    <w:rsid w:val="001E2E04"/>
    <w:rsid w:val="001E303B"/>
    <w:rsid w:val="001E3795"/>
    <w:rsid w:val="001E3B28"/>
    <w:rsid w:val="001E6CB7"/>
    <w:rsid w:val="001E6F0E"/>
    <w:rsid w:val="001E792C"/>
    <w:rsid w:val="001E7A0F"/>
    <w:rsid w:val="001E7BAA"/>
    <w:rsid w:val="001F1F96"/>
    <w:rsid w:val="001F2232"/>
    <w:rsid w:val="001F2ACA"/>
    <w:rsid w:val="001F3F1E"/>
    <w:rsid w:val="001F5810"/>
    <w:rsid w:val="001F5CFB"/>
    <w:rsid w:val="001F6701"/>
    <w:rsid w:val="001F678A"/>
    <w:rsid w:val="001F6AED"/>
    <w:rsid w:val="001F710E"/>
    <w:rsid w:val="002017A8"/>
    <w:rsid w:val="00201B18"/>
    <w:rsid w:val="00201D8C"/>
    <w:rsid w:val="00201E61"/>
    <w:rsid w:val="00202693"/>
    <w:rsid w:val="00202A93"/>
    <w:rsid w:val="00203642"/>
    <w:rsid w:val="002043F3"/>
    <w:rsid w:val="002050DF"/>
    <w:rsid w:val="002056D7"/>
    <w:rsid w:val="00205B3F"/>
    <w:rsid w:val="002060B4"/>
    <w:rsid w:val="00206227"/>
    <w:rsid w:val="00206621"/>
    <w:rsid w:val="00210BE6"/>
    <w:rsid w:val="00212CE6"/>
    <w:rsid w:val="002131AB"/>
    <w:rsid w:val="0021344C"/>
    <w:rsid w:val="0021598D"/>
    <w:rsid w:val="00216158"/>
    <w:rsid w:val="00217840"/>
    <w:rsid w:val="00222A6E"/>
    <w:rsid w:val="00223170"/>
    <w:rsid w:val="0022429B"/>
    <w:rsid w:val="00225240"/>
    <w:rsid w:val="00225C68"/>
    <w:rsid w:val="00225D64"/>
    <w:rsid w:val="00227B3E"/>
    <w:rsid w:val="0023118D"/>
    <w:rsid w:val="002317FD"/>
    <w:rsid w:val="002318CD"/>
    <w:rsid w:val="00231E94"/>
    <w:rsid w:val="00232287"/>
    <w:rsid w:val="002322F6"/>
    <w:rsid w:val="00233480"/>
    <w:rsid w:val="00233CB9"/>
    <w:rsid w:val="002340EA"/>
    <w:rsid w:val="0023420F"/>
    <w:rsid w:val="002346ED"/>
    <w:rsid w:val="00234FE0"/>
    <w:rsid w:val="002356FB"/>
    <w:rsid w:val="00235A72"/>
    <w:rsid w:val="00236938"/>
    <w:rsid w:val="00237FAC"/>
    <w:rsid w:val="00240414"/>
    <w:rsid w:val="002413B8"/>
    <w:rsid w:val="00241C74"/>
    <w:rsid w:val="00241E16"/>
    <w:rsid w:val="002424CD"/>
    <w:rsid w:val="0024344B"/>
    <w:rsid w:val="00244641"/>
    <w:rsid w:val="00245324"/>
    <w:rsid w:val="00245573"/>
    <w:rsid w:val="002458C2"/>
    <w:rsid w:val="0024689B"/>
    <w:rsid w:val="002472FE"/>
    <w:rsid w:val="0024782B"/>
    <w:rsid w:val="00250A61"/>
    <w:rsid w:val="00250EFD"/>
    <w:rsid w:val="002516C5"/>
    <w:rsid w:val="002524B4"/>
    <w:rsid w:val="00252874"/>
    <w:rsid w:val="00253567"/>
    <w:rsid w:val="00255BCE"/>
    <w:rsid w:val="002565DC"/>
    <w:rsid w:val="002566E1"/>
    <w:rsid w:val="00256DDB"/>
    <w:rsid w:val="00257A0D"/>
    <w:rsid w:val="00257B9E"/>
    <w:rsid w:val="00260C8E"/>
    <w:rsid w:val="00260F68"/>
    <w:rsid w:val="00261ACC"/>
    <w:rsid w:val="00261B0C"/>
    <w:rsid w:val="0026258D"/>
    <w:rsid w:val="00262760"/>
    <w:rsid w:val="00262FA2"/>
    <w:rsid w:val="00263A63"/>
    <w:rsid w:val="002642C9"/>
    <w:rsid w:val="00264691"/>
    <w:rsid w:val="002663FB"/>
    <w:rsid w:val="0026658F"/>
    <w:rsid w:val="00267B40"/>
    <w:rsid w:val="00270017"/>
    <w:rsid w:val="00271040"/>
    <w:rsid w:val="002741CB"/>
    <w:rsid w:val="00274B0E"/>
    <w:rsid w:val="00275E7E"/>
    <w:rsid w:val="0027767A"/>
    <w:rsid w:val="00280412"/>
    <w:rsid w:val="002809E0"/>
    <w:rsid w:val="00281054"/>
    <w:rsid w:val="00281E1C"/>
    <w:rsid w:val="00282A07"/>
    <w:rsid w:val="00282E5D"/>
    <w:rsid w:val="00283914"/>
    <w:rsid w:val="00283B14"/>
    <w:rsid w:val="00283DC2"/>
    <w:rsid w:val="002849CA"/>
    <w:rsid w:val="00285314"/>
    <w:rsid w:val="00285571"/>
    <w:rsid w:val="002855C7"/>
    <w:rsid w:val="00286317"/>
    <w:rsid w:val="002869C1"/>
    <w:rsid w:val="00287231"/>
    <w:rsid w:val="00287478"/>
    <w:rsid w:val="002875B1"/>
    <w:rsid w:val="00291FDF"/>
    <w:rsid w:val="00293200"/>
    <w:rsid w:val="002933C7"/>
    <w:rsid w:val="002946AD"/>
    <w:rsid w:val="00294EF0"/>
    <w:rsid w:val="0029536B"/>
    <w:rsid w:val="00295E0E"/>
    <w:rsid w:val="00296440"/>
    <w:rsid w:val="00296B58"/>
    <w:rsid w:val="00297787"/>
    <w:rsid w:val="00297931"/>
    <w:rsid w:val="00297F8D"/>
    <w:rsid w:val="002A14D1"/>
    <w:rsid w:val="002A2005"/>
    <w:rsid w:val="002A2857"/>
    <w:rsid w:val="002A2A3D"/>
    <w:rsid w:val="002A2B76"/>
    <w:rsid w:val="002A36E1"/>
    <w:rsid w:val="002A507E"/>
    <w:rsid w:val="002A6B81"/>
    <w:rsid w:val="002A7442"/>
    <w:rsid w:val="002B126B"/>
    <w:rsid w:val="002B13C8"/>
    <w:rsid w:val="002B21E0"/>
    <w:rsid w:val="002B2754"/>
    <w:rsid w:val="002B2895"/>
    <w:rsid w:val="002B2D47"/>
    <w:rsid w:val="002B3112"/>
    <w:rsid w:val="002B46B7"/>
    <w:rsid w:val="002B5F34"/>
    <w:rsid w:val="002B6203"/>
    <w:rsid w:val="002B6A5C"/>
    <w:rsid w:val="002B79BA"/>
    <w:rsid w:val="002B7BB2"/>
    <w:rsid w:val="002C1004"/>
    <w:rsid w:val="002C1B3B"/>
    <w:rsid w:val="002C231F"/>
    <w:rsid w:val="002C3362"/>
    <w:rsid w:val="002C353B"/>
    <w:rsid w:val="002C4685"/>
    <w:rsid w:val="002C6F9C"/>
    <w:rsid w:val="002C7FDD"/>
    <w:rsid w:val="002D087D"/>
    <w:rsid w:val="002D1937"/>
    <w:rsid w:val="002D299B"/>
    <w:rsid w:val="002D2F60"/>
    <w:rsid w:val="002D3131"/>
    <w:rsid w:val="002D37EC"/>
    <w:rsid w:val="002D41B0"/>
    <w:rsid w:val="002D4C3E"/>
    <w:rsid w:val="002D53A1"/>
    <w:rsid w:val="002D5BD0"/>
    <w:rsid w:val="002D60E7"/>
    <w:rsid w:val="002D622E"/>
    <w:rsid w:val="002D7795"/>
    <w:rsid w:val="002D7D09"/>
    <w:rsid w:val="002D7D56"/>
    <w:rsid w:val="002E05C2"/>
    <w:rsid w:val="002E0BCD"/>
    <w:rsid w:val="002E17E4"/>
    <w:rsid w:val="002E1F6B"/>
    <w:rsid w:val="002E279D"/>
    <w:rsid w:val="002E35B6"/>
    <w:rsid w:val="002E41CC"/>
    <w:rsid w:val="002E57AE"/>
    <w:rsid w:val="002E5D2B"/>
    <w:rsid w:val="002E6EDC"/>
    <w:rsid w:val="002E7EC5"/>
    <w:rsid w:val="002E7FF4"/>
    <w:rsid w:val="002F02E5"/>
    <w:rsid w:val="002F110F"/>
    <w:rsid w:val="002F2052"/>
    <w:rsid w:val="002F3720"/>
    <w:rsid w:val="002F414A"/>
    <w:rsid w:val="002F5F52"/>
    <w:rsid w:val="002F6590"/>
    <w:rsid w:val="002F6F12"/>
    <w:rsid w:val="002F78B6"/>
    <w:rsid w:val="002F7AE1"/>
    <w:rsid w:val="002F7D83"/>
    <w:rsid w:val="00301281"/>
    <w:rsid w:val="00301EF9"/>
    <w:rsid w:val="0030211E"/>
    <w:rsid w:val="00302A58"/>
    <w:rsid w:val="00302B18"/>
    <w:rsid w:val="00302F1D"/>
    <w:rsid w:val="0030398E"/>
    <w:rsid w:val="00303BCD"/>
    <w:rsid w:val="00306556"/>
    <w:rsid w:val="003126AB"/>
    <w:rsid w:val="00312878"/>
    <w:rsid w:val="00313473"/>
    <w:rsid w:val="00314055"/>
    <w:rsid w:val="003157AF"/>
    <w:rsid w:val="00321B82"/>
    <w:rsid w:val="00322EC5"/>
    <w:rsid w:val="003231F5"/>
    <w:rsid w:val="00323443"/>
    <w:rsid w:val="00323B9C"/>
    <w:rsid w:val="0032468D"/>
    <w:rsid w:val="00325E4B"/>
    <w:rsid w:val="00326523"/>
    <w:rsid w:val="00326E3E"/>
    <w:rsid w:val="00327EDE"/>
    <w:rsid w:val="00327F9A"/>
    <w:rsid w:val="00330DE3"/>
    <w:rsid w:val="0033190D"/>
    <w:rsid w:val="00331F4E"/>
    <w:rsid w:val="003320DA"/>
    <w:rsid w:val="00332661"/>
    <w:rsid w:val="00332CB8"/>
    <w:rsid w:val="00333546"/>
    <w:rsid w:val="0033360F"/>
    <w:rsid w:val="003342BD"/>
    <w:rsid w:val="003356E8"/>
    <w:rsid w:val="00336EB4"/>
    <w:rsid w:val="00337BFD"/>
    <w:rsid w:val="00337EB1"/>
    <w:rsid w:val="00342338"/>
    <w:rsid w:val="0034304B"/>
    <w:rsid w:val="00343227"/>
    <w:rsid w:val="00343B97"/>
    <w:rsid w:val="00343CA9"/>
    <w:rsid w:val="003440B3"/>
    <w:rsid w:val="00345707"/>
    <w:rsid w:val="00345DD4"/>
    <w:rsid w:val="0034671E"/>
    <w:rsid w:val="00352017"/>
    <w:rsid w:val="003525AE"/>
    <w:rsid w:val="00353444"/>
    <w:rsid w:val="0035449F"/>
    <w:rsid w:val="003545B4"/>
    <w:rsid w:val="00354D1A"/>
    <w:rsid w:val="00355763"/>
    <w:rsid w:val="00356D88"/>
    <w:rsid w:val="003605DE"/>
    <w:rsid w:val="003634F4"/>
    <w:rsid w:val="00363F18"/>
    <w:rsid w:val="003644FB"/>
    <w:rsid w:val="00364C90"/>
    <w:rsid w:val="0036517D"/>
    <w:rsid w:val="00365613"/>
    <w:rsid w:val="00366A83"/>
    <w:rsid w:val="003711BB"/>
    <w:rsid w:val="00372323"/>
    <w:rsid w:val="003725DD"/>
    <w:rsid w:val="00372980"/>
    <w:rsid w:val="0037309F"/>
    <w:rsid w:val="00373247"/>
    <w:rsid w:val="00374CAC"/>
    <w:rsid w:val="003763D7"/>
    <w:rsid w:val="003765B2"/>
    <w:rsid w:val="003774EB"/>
    <w:rsid w:val="003777D5"/>
    <w:rsid w:val="00380C9B"/>
    <w:rsid w:val="003834B1"/>
    <w:rsid w:val="00384BA8"/>
    <w:rsid w:val="00385178"/>
    <w:rsid w:val="003851A8"/>
    <w:rsid w:val="0038558B"/>
    <w:rsid w:val="00385A53"/>
    <w:rsid w:val="00385C7D"/>
    <w:rsid w:val="0038642A"/>
    <w:rsid w:val="00386709"/>
    <w:rsid w:val="00387644"/>
    <w:rsid w:val="003903AE"/>
    <w:rsid w:val="003904FB"/>
    <w:rsid w:val="00390C4A"/>
    <w:rsid w:val="00390D1A"/>
    <w:rsid w:val="00390DD0"/>
    <w:rsid w:val="00393803"/>
    <w:rsid w:val="00393D93"/>
    <w:rsid w:val="00393F81"/>
    <w:rsid w:val="00394375"/>
    <w:rsid w:val="0039455F"/>
    <w:rsid w:val="00394991"/>
    <w:rsid w:val="00394DB1"/>
    <w:rsid w:val="00395A73"/>
    <w:rsid w:val="00395AFE"/>
    <w:rsid w:val="0039705A"/>
    <w:rsid w:val="00397549"/>
    <w:rsid w:val="0039760B"/>
    <w:rsid w:val="003A0649"/>
    <w:rsid w:val="003A0E81"/>
    <w:rsid w:val="003A1970"/>
    <w:rsid w:val="003A21D0"/>
    <w:rsid w:val="003A2809"/>
    <w:rsid w:val="003A2B30"/>
    <w:rsid w:val="003A2C70"/>
    <w:rsid w:val="003A2CF3"/>
    <w:rsid w:val="003A3CCF"/>
    <w:rsid w:val="003A51A1"/>
    <w:rsid w:val="003A51C4"/>
    <w:rsid w:val="003A5253"/>
    <w:rsid w:val="003A5DBD"/>
    <w:rsid w:val="003A614C"/>
    <w:rsid w:val="003A6E78"/>
    <w:rsid w:val="003A7AB5"/>
    <w:rsid w:val="003A7AE2"/>
    <w:rsid w:val="003B0C8A"/>
    <w:rsid w:val="003B1299"/>
    <w:rsid w:val="003B1E03"/>
    <w:rsid w:val="003B3F1C"/>
    <w:rsid w:val="003B410A"/>
    <w:rsid w:val="003B49FC"/>
    <w:rsid w:val="003B647E"/>
    <w:rsid w:val="003B6F88"/>
    <w:rsid w:val="003B7099"/>
    <w:rsid w:val="003C07F8"/>
    <w:rsid w:val="003C2324"/>
    <w:rsid w:val="003C2BAB"/>
    <w:rsid w:val="003C2C10"/>
    <w:rsid w:val="003C3396"/>
    <w:rsid w:val="003C385D"/>
    <w:rsid w:val="003C666A"/>
    <w:rsid w:val="003C670A"/>
    <w:rsid w:val="003C6D49"/>
    <w:rsid w:val="003C6E27"/>
    <w:rsid w:val="003C7672"/>
    <w:rsid w:val="003C7A33"/>
    <w:rsid w:val="003D0032"/>
    <w:rsid w:val="003D10F7"/>
    <w:rsid w:val="003D1A34"/>
    <w:rsid w:val="003D1A68"/>
    <w:rsid w:val="003D21E6"/>
    <w:rsid w:val="003D2373"/>
    <w:rsid w:val="003D2861"/>
    <w:rsid w:val="003D2F47"/>
    <w:rsid w:val="003D52CE"/>
    <w:rsid w:val="003D7108"/>
    <w:rsid w:val="003E29B1"/>
    <w:rsid w:val="003E2BB3"/>
    <w:rsid w:val="003E34F5"/>
    <w:rsid w:val="003E3AE7"/>
    <w:rsid w:val="003E3C8C"/>
    <w:rsid w:val="003E4EAF"/>
    <w:rsid w:val="003E69C1"/>
    <w:rsid w:val="003F1169"/>
    <w:rsid w:val="003F2048"/>
    <w:rsid w:val="003F20CE"/>
    <w:rsid w:val="003F3C32"/>
    <w:rsid w:val="003F3F25"/>
    <w:rsid w:val="003F417A"/>
    <w:rsid w:val="003F52D0"/>
    <w:rsid w:val="003F62B3"/>
    <w:rsid w:val="003F6F41"/>
    <w:rsid w:val="003F7D5B"/>
    <w:rsid w:val="004001E3"/>
    <w:rsid w:val="0040113C"/>
    <w:rsid w:val="00401901"/>
    <w:rsid w:val="0040362A"/>
    <w:rsid w:val="00403C20"/>
    <w:rsid w:val="0040553A"/>
    <w:rsid w:val="00405589"/>
    <w:rsid w:val="004073EB"/>
    <w:rsid w:val="00407DF5"/>
    <w:rsid w:val="004106AC"/>
    <w:rsid w:val="0041071D"/>
    <w:rsid w:val="0041140D"/>
    <w:rsid w:val="00411B6F"/>
    <w:rsid w:val="00412ACB"/>
    <w:rsid w:val="0041340C"/>
    <w:rsid w:val="00413967"/>
    <w:rsid w:val="00417565"/>
    <w:rsid w:val="00420CC5"/>
    <w:rsid w:val="00420E15"/>
    <w:rsid w:val="00422209"/>
    <w:rsid w:val="0042257C"/>
    <w:rsid w:val="0042276C"/>
    <w:rsid w:val="00422D6B"/>
    <w:rsid w:val="0042342C"/>
    <w:rsid w:val="004237C5"/>
    <w:rsid w:val="00423BEA"/>
    <w:rsid w:val="00423D4E"/>
    <w:rsid w:val="00424DAB"/>
    <w:rsid w:val="0042506E"/>
    <w:rsid w:val="0042757C"/>
    <w:rsid w:val="004277B0"/>
    <w:rsid w:val="00427A03"/>
    <w:rsid w:val="00427A98"/>
    <w:rsid w:val="00430CBD"/>
    <w:rsid w:val="00430F51"/>
    <w:rsid w:val="00431243"/>
    <w:rsid w:val="004316A3"/>
    <w:rsid w:val="004325F4"/>
    <w:rsid w:val="00432BD6"/>
    <w:rsid w:val="00434003"/>
    <w:rsid w:val="0043459A"/>
    <w:rsid w:val="004357A8"/>
    <w:rsid w:val="00435B64"/>
    <w:rsid w:val="004371EA"/>
    <w:rsid w:val="004406BA"/>
    <w:rsid w:val="00441CFE"/>
    <w:rsid w:val="00442BDC"/>
    <w:rsid w:val="00442FB8"/>
    <w:rsid w:val="00445FA1"/>
    <w:rsid w:val="00446170"/>
    <w:rsid w:val="00446B1B"/>
    <w:rsid w:val="0044735E"/>
    <w:rsid w:val="00447A99"/>
    <w:rsid w:val="004500A8"/>
    <w:rsid w:val="00450362"/>
    <w:rsid w:val="004511F3"/>
    <w:rsid w:val="00452EC0"/>
    <w:rsid w:val="004534EB"/>
    <w:rsid w:val="00453BB8"/>
    <w:rsid w:val="0045618D"/>
    <w:rsid w:val="0045626C"/>
    <w:rsid w:val="0045630A"/>
    <w:rsid w:val="0045723F"/>
    <w:rsid w:val="004601F5"/>
    <w:rsid w:val="004604CF"/>
    <w:rsid w:val="00460A07"/>
    <w:rsid w:val="00460DFA"/>
    <w:rsid w:val="004611D7"/>
    <w:rsid w:val="004620DD"/>
    <w:rsid w:val="004626ED"/>
    <w:rsid w:val="004631CC"/>
    <w:rsid w:val="004633AE"/>
    <w:rsid w:val="0046550D"/>
    <w:rsid w:val="00467293"/>
    <w:rsid w:val="00467B28"/>
    <w:rsid w:val="004704FF"/>
    <w:rsid w:val="00471345"/>
    <w:rsid w:val="00471AE4"/>
    <w:rsid w:val="00471C6D"/>
    <w:rsid w:val="004723EE"/>
    <w:rsid w:val="00472889"/>
    <w:rsid w:val="00472B77"/>
    <w:rsid w:val="00473801"/>
    <w:rsid w:val="00473D34"/>
    <w:rsid w:val="00475562"/>
    <w:rsid w:val="00476A89"/>
    <w:rsid w:val="0047704E"/>
    <w:rsid w:val="00477625"/>
    <w:rsid w:val="00480AF2"/>
    <w:rsid w:val="00480E14"/>
    <w:rsid w:val="00481563"/>
    <w:rsid w:val="0048166A"/>
    <w:rsid w:val="00481FE2"/>
    <w:rsid w:val="00483331"/>
    <w:rsid w:val="00483382"/>
    <w:rsid w:val="00483549"/>
    <w:rsid w:val="00483609"/>
    <w:rsid w:val="0048417F"/>
    <w:rsid w:val="004847E1"/>
    <w:rsid w:val="00484889"/>
    <w:rsid w:val="00484CDA"/>
    <w:rsid w:val="0048607C"/>
    <w:rsid w:val="00487C9D"/>
    <w:rsid w:val="00487D3F"/>
    <w:rsid w:val="00491962"/>
    <w:rsid w:val="0049299C"/>
    <w:rsid w:val="00492D9E"/>
    <w:rsid w:val="00492F3A"/>
    <w:rsid w:val="00493CFB"/>
    <w:rsid w:val="00494424"/>
    <w:rsid w:val="00494638"/>
    <w:rsid w:val="00495A06"/>
    <w:rsid w:val="00495E64"/>
    <w:rsid w:val="00495F35"/>
    <w:rsid w:val="00496AB8"/>
    <w:rsid w:val="00497250"/>
    <w:rsid w:val="004A0BAD"/>
    <w:rsid w:val="004A0C8A"/>
    <w:rsid w:val="004A0CB5"/>
    <w:rsid w:val="004A1039"/>
    <w:rsid w:val="004A11F1"/>
    <w:rsid w:val="004A1DEA"/>
    <w:rsid w:val="004A2271"/>
    <w:rsid w:val="004A4D84"/>
    <w:rsid w:val="004A57C4"/>
    <w:rsid w:val="004A7355"/>
    <w:rsid w:val="004B0716"/>
    <w:rsid w:val="004B158B"/>
    <w:rsid w:val="004B3B6E"/>
    <w:rsid w:val="004B68A6"/>
    <w:rsid w:val="004B752E"/>
    <w:rsid w:val="004C12A6"/>
    <w:rsid w:val="004C14B1"/>
    <w:rsid w:val="004C2148"/>
    <w:rsid w:val="004C2151"/>
    <w:rsid w:val="004C5548"/>
    <w:rsid w:val="004C6D1C"/>
    <w:rsid w:val="004C6FD8"/>
    <w:rsid w:val="004C7564"/>
    <w:rsid w:val="004C7802"/>
    <w:rsid w:val="004C7AA6"/>
    <w:rsid w:val="004D05F4"/>
    <w:rsid w:val="004D2E0E"/>
    <w:rsid w:val="004D367C"/>
    <w:rsid w:val="004D3FAA"/>
    <w:rsid w:val="004D4BCA"/>
    <w:rsid w:val="004D5581"/>
    <w:rsid w:val="004D5FFC"/>
    <w:rsid w:val="004D63D5"/>
    <w:rsid w:val="004D69B1"/>
    <w:rsid w:val="004D6C73"/>
    <w:rsid w:val="004D7AE3"/>
    <w:rsid w:val="004E1348"/>
    <w:rsid w:val="004E3347"/>
    <w:rsid w:val="004E35DA"/>
    <w:rsid w:val="004E3C65"/>
    <w:rsid w:val="004E3D43"/>
    <w:rsid w:val="004E4633"/>
    <w:rsid w:val="004E4FE7"/>
    <w:rsid w:val="004E74E5"/>
    <w:rsid w:val="004E77B4"/>
    <w:rsid w:val="004F0BD4"/>
    <w:rsid w:val="004F26BD"/>
    <w:rsid w:val="004F37DA"/>
    <w:rsid w:val="004F3B14"/>
    <w:rsid w:val="004F656E"/>
    <w:rsid w:val="004F6E21"/>
    <w:rsid w:val="004F713F"/>
    <w:rsid w:val="004F7573"/>
    <w:rsid w:val="004F77ED"/>
    <w:rsid w:val="004F7E45"/>
    <w:rsid w:val="004F7ED3"/>
    <w:rsid w:val="0050048C"/>
    <w:rsid w:val="00500657"/>
    <w:rsid w:val="00501024"/>
    <w:rsid w:val="00501C4C"/>
    <w:rsid w:val="00502001"/>
    <w:rsid w:val="0050250B"/>
    <w:rsid w:val="005028CA"/>
    <w:rsid w:val="00502BB2"/>
    <w:rsid w:val="00503180"/>
    <w:rsid w:val="0050408F"/>
    <w:rsid w:val="005043D3"/>
    <w:rsid w:val="005047C9"/>
    <w:rsid w:val="005122F0"/>
    <w:rsid w:val="00513497"/>
    <w:rsid w:val="005137E7"/>
    <w:rsid w:val="00513BF9"/>
    <w:rsid w:val="00513C33"/>
    <w:rsid w:val="00514928"/>
    <w:rsid w:val="00514A6A"/>
    <w:rsid w:val="00515631"/>
    <w:rsid w:val="00515705"/>
    <w:rsid w:val="005159D2"/>
    <w:rsid w:val="00515A09"/>
    <w:rsid w:val="00515D1B"/>
    <w:rsid w:val="0051679A"/>
    <w:rsid w:val="00516882"/>
    <w:rsid w:val="00516B3E"/>
    <w:rsid w:val="00516C53"/>
    <w:rsid w:val="005171DB"/>
    <w:rsid w:val="00517452"/>
    <w:rsid w:val="00517705"/>
    <w:rsid w:val="00521233"/>
    <w:rsid w:val="00521659"/>
    <w:rsid w:val="005216E4"/>
    <w:rsid w:val="0052182E"/>
    <w:rsid w:val="005228E5"/>
    <w:rsid w:val="00523286"/>
    <w:rsid w:val="0052351D"/>
    <w:rsid w:val="0052445B"/>
    <w:rsid w:val="0052517F"/>
    <w:rsid w:val="005257A6"/>
    <w:rsid w:val="00530D6E"/>
    <w:rsid w:val="00531693"/>
    <w:rsid w:val="00531F86"/>
    <w:rsid w:val="00532301"/>
    <w:rsid w:val="005326CD"/>
    <w:rsid w:val="00532E7B"/>
    <w:rsid w:val="0053381D"/>
    <w:rsid w:val="0053389A"/>
    <w:rsid w:val="0053438C"/>
    <w:rsid w:val="005344F9"/>
    <w:rsid w:val="00534F69"/>
    <w:rsid w:val="0053512C"/>
    <w:rsid w:val="0053568D"/>
    <w:rsid w:val="005377E5"/>
    <w:rsid w:val="00537CDA"/>
    <w:rsid w:val="00541766"/>
    <w:rsid w:val="00541E0B"/>
    <w:rsid w:val="005420B9"/>
    <w:rsid w:val="0054284E"/>
    <w:rsid w:val="00542C48"/>
    <w:rsid w:val="005431DF"/>
    <w:rsid w:val="00544306"/>
    <w:rsid w:val="005444CA"/>
    <w:rsid w:val="00544595"/>
    <w:rsid w:val="00544D45"/>
    <w:rsid w:val="00545D68"/>
    <w:rsid w:val="00546C5A"/>
    <w:rsid w:val="00546EAE"/>
    <w:rsid w:val="005476B2"/>
    <w:rsid w:val="0054799F"/>
    <w:rsid w:val="00550E35"/>
    <w:rsid w:val="005511CA"/>
    <w:rsid w:val="005518D5"/>
    <w:rsid w:val="00551F93"/>
    <w:rsid w:val="00554136"/>
    <w:rsid w:val="00555BA6"/>
    <w:rsid w:val="0056013F"/>
    <w:rsid w:val="00560541"/>
    <w:rsid w:val="00561622"/>
    <w:rsid w:val="00562C2B"/>
    <w:rsid w:val="005630EB"/>
    <w:rsid w:val="005641C6"/>
    <w:rsid w:val="005644A2"/>
    <w:rsid w:val="005645ED"/>
    <w:rsid w:val="00565E38"/>
    <w:rsid w:val="00566D34"/>
    <w:rsid w:val="00566EA1"/>
    <w:rsid w:val="00567ADB"/>
    <w:rsid w:val="00567DB5"/>
    <w:rsid w:val="00567F04"/>
    <w:rsid w:val="00570FB8"/>
    <w:rsid w:val="00571158"/>
    <w:rsid w:val="00571E71"/>
    <w:rsid w:val="00572127"/>
    <w:rsid w:val="0057216E"/>
    <w:rsid w:val="00572225"/>
    <w:rsid w:val="00572481"/>
    <w:rsid w:val="0057281B"/>
    <w:rsid w:val="005733A9"/>
    <w:rsid w:val="00573F38"/>
    <w:rsid w:val="0057586B"/>
    <w:rsid w:val="0057613F"/>
    <w:rsid w:val="005776DE"/>
    <w:rsid w:val="00577EAD"/>
    <w:rsid w:val="00580C03"/>
    <w:rsid w:val="00580C10"/>
    <w:rsid w:val="005810BF"/>
    <w:rsid w:val="005820E9"/>
    <w:rsid w:val="005838FF"/>
    <w:rsid w:val="005844F6"/>
    <w:rsid w:val="005847BA"/>
    <w:rsid w:val="00584A92"/>
    <w:rsid w:val="00584DCF"/>
    <w:rsid w:val="00586AB5"/>
    <w:rsid w:val="00587E3E"/>
    <w:rsid w:val="00590EA7"/>
    <w:rsid w:val="00591FF3"/>
    <w:rsid w:val="005923B2"/>
    <w:rsid w:val="00594F4A"/>
    <w:rsid w:val="00595100"/>
    <w:rsid w:val="00595AE1"/>
    <w:rsid w:val="00595B69"/>
    <w:rsid w:val="005965B1"/>
    <w:rsid w:val="0059722B"/>
    <w:rsid w:val="0059730F"/>
    <w:rsid w:val="005978A5"/>
    <w:rsid w:val="005A047E"/>
    <w:rsid w:val="005A1BE3"/>
    <w:rsid w:val="005A2CA1"/>
    <w:rsid w:val="005A2CA2"/>
    <w:rsid w:val="005A34A9"/>
    <w:rsid w:val="005A4A33"/>
    <w:rsid w:val="005A5673"/>
    <w:rsid w:val="005A6CDF"/>
    <w:rsid w:val="005B0237"/>
    <w:rsid w:val="005B0EC5"/>
    <w:rsid w:val="005B1521"/>
    <w:rsid w:val="005B1784"/>
    <w:rsid w:val="005B189F"/>
    <w:rsid w:val="005B1B25"/>
    <w:rsid w:val="005B27C2"/>
    <w:rsid w:val="005B37A8"/>
    <w:rsid w:val="005B421A"/>
    <w:rsid w:val="005B44F1"/>
    <w:rsid w:val="005B577B"/>
    <w:rsid w:val="005B5CAE"/>
    <w:rsid w:val="005B6162"/>
    <w:rsid w:val="005B630A"/>
    <w:rsid w:val="005B63B9"/>
    <w:rsid w:val="005B6DFF"/>
    <w:rsid w:val="005C00B2"/>
    <w:rsid w:val="005C1306"/>
    <w:rsid w:val="005C21F5"/>
    <w:rsid w:val="005C2E11"/>
    <w:rsid w:val="005C2E46"/>
    <w:rsid w:val="005C6693"/>
    <w:rsid w:val="005C760B"/>
    <w:rsid w:val="005D0225"/>
    <w:rsid w:val="005D0E44"/>
    <w:rsid w:val="005D309F"/>
    <w:rsid w:val="005D3709"/>
    <w:rsid w:val="005D38DC"/>
    <w:rsid w:val="005D3E08"/>
    <w:rsid w:val="005D5290"/>
    <w:rsid w:val="005D5C4C"/>
    <w:rsid w:val="005D6852"/>
    <w:rsid w:val="005D7911"/>
    <w:rsid w:val="005D7A58"/>
    <w:rsid w:val="005D7DC9"/>
    <w:rsid w:val="005E0980"/>
    <w:rsid w:val="005E13CC"/>
    <w:rsid w:val="005E1B20"/>
    <w:rsid w:val="005E1BED"/>
    <w:rsid w:val="005E289C"/>
    <w:rsid w:val="005E2AE6"/>
    <w:rsid w:val="005E2E78"/>
    <w:rsid w:val="005E34CC"/>
    <w:rsid w:val="005E3A40"/>
    <w:rsid w:val="005E5CAA"/>
    <w:rsid w:val="005E5D5D"/>
    <w:rsid w:val="005E65DB"/>
    <w:rsid w:val="005E678D"/>
    <w:rsid w:val="005E7087"/>
    <w:rsid w:val="005F2696"/>
    <w:rsid w:val="005F2741"/>
    <w:rsid w:val="005F3EB5"/>
    <w:rsid w:val="005F494A"/>
    <w:rsid w:val="005F4C8A"/>
    <w:rsid w:val="005F512C"/>
    <w:rsid w:val="005F53EB"/>
    <w:rsid w:val="005F5DA4"/>
    <w:rsid w:val="005F6138"/>
    <w:rsid w:val="005F6625"/>
    <w:rsid w:val="005F677F"/>
    <w:rsid w:val="005F6873"/>
    <w:rsid w:val="005F6D6C"/>
    <w:rsid w:val="005F7F6D"/>
    <w:rsid w:val="00601267"/>
    <w:rsid w:val="0060158F"/>
    <w:rsid w:val="006017FE"/>
    <w:rsid w:val="00601A7D"/>
    <w:rsid w:val="006020BB"/>
    <w:rsid w:val="0060227F"/>
    <w:rsid w:val="00602700"/>
    <w:rsid w:val="00603261"/>
    <w:rsid w:val="00603AD5"/>
    <w:rsid w:val="00603C30"/>
    <w:rsid w:val="006042BC"/>
    <w:rsid w:val="0060480C"/>
    <w:rsid w:val="00604C22"/>
    <w:rsid w:val="00605528"/>
    <w:rsid w:val="006067B7"/>
    <w:rsid w:val="00606AB5"/>
    <w:rsid w:val="00606B7E"/>
    <w:rsid w:val="00607093"/>
    <w:rsid w:val="00607A91"/>
    <w:rsid w:val="00610018"/>
    <w:rsid w:val="006102A1"/>
    <w:rsid w:val="006107DE"/>
    <w:rsid w:val="00610947"/>
    <w:rsid w:val="00610D22"/>
    <w:rsid w:val="00610E6C"/>
    <w:rsid w:val="00611449"/>
    <w:rsid w:val="00612974"/>
    <w:rsid w:val="0061548A"/>
    <w:rsid w:val="006154A2"/>
    <w:rsid w:val="00616900"/>
    <w:rsid w:val="006170D2"/>
    <w:rsid w:val="006211DB"/>
    <w:rsid w:val="00621747"/>
    <w:rsid w:val="00621D71"/>
    <w:rsid w:val="00621DF2"/>
    <w:rsid w:val="0062211C"/>
    <w:rsid w:val="00622B7C"/>
    <w:rsid w:val="006256F9"/>
    <w:rsid w:val="006263E9"/>
    <w:rsid w:val="0062689B"/>
    <w:rsid w:val="00626EA2"/>
    <w:rsid w:val="0062726D"/>
    <w:rsid w:val="006272D8"/>
    <w:rsid w:val="0062794A"/>
    <w:rsid w:val="00627BB4"/>
    <w:rsid w:val="00627FAB"/>
    <w:rsid w:val="00630475"/>
    <w:rsid w:val="00632536"/>
    <w:rsid w:val="00633DEC"/>
    <w:rsid w:val="00634263"/>
    <w:rsid w:val="00634636"/>
    <w:rsid w:val="00635531"/>
    <w:rsid w:val="0063597E"/>
    <w:rsid w:val="006378A2"/>
    <w:rsid w:val="00640ABF"/>
    <w:rsid w:val="00641E5D"/>
    <w:rsid w:val="00641F86"/>
    <w:rsid w:val="00643302"/>
    <w:rsid w:val="006433B1"/>
    <w:rsid w:val="00643FFE"/>
    <w:rsid w:val="00644764"/>
    <w:rsid w:val="006452F3"/>
    <w:rsid w:val="00647791"/>
    <w:rsid w:val="006509DC"/>
    <w:rsid w:val="0065168F"/>
    <w:rsid w:val="00652804"/>
    <w:rsid w:val="00653980"/>
    <w:rsid w:val="00653A5B"/>
    <w:rsid w:val="00653ED0"/>
    <w:rsid w:val="00653F36"/>
    <w:rsid w:val="00653FF8"/>
    <w:rsid w:val="0065516C"/>
    <w:rsid w:val="006554DF"/>
    <w:rsid w:val="00656240"/>
    <w:rsid w:val="00656A17"/>
    <w:rsid w:val="00656DBF"/>
    <w:rsid w:val="00657C4D"/>
    <w:rsid w:val="006602DA"/>
    <w:rsid w:val="006603BC"/>
    <w:rsid w:val="00660DA0"/>
    <w:rsid w:val="00661364"/>
    <w:rsid w:val="00661585"/>
    <w:rsid w:val="00661B62"/>
    <w:rsid w:val="00662264"/>
    <w:rsid w:val="00663052"/>
    <w:rsid w:val="00663054"/>
    <w:rsid w:val="0066323A"/>
    <w:rsid w:val="00663404"/>
    <w:rsid w:val="00665D77"/>
    <w:rsid w:val="00666386"/>
    <w:rsid w:val="0066684E"/>
    <w:rsid w:val="00666B22"/>
    <w:rsid w:val="00666DF3"/>
    <w:rsid w:val="0066714F"/>
    <w:rsid w:val="006673F6"/>
    <w:rsid w:val="00667DC3"/>
    <w:rsid w:val="006704EF"/>
    <w:rsid w:val="006708DA"/>
    <w:rsid w:val="006713E9"/>
    <w:rsid w:val="006725BF"/>
    <w:rsid w:val="00672DFA"/>
    <w:rsid w:val="00672F2A"/>
    <w:rsid w:val="006766BD"/>
    <w:rsid w:val="00676982"/>
    <w:rsid w:val="00677884"/>
    <w:rsid w:val="00677B59"/>
    <w:rsid w:val="00680036"/>
    <w:rsid w:val="00680A11"/>
    <w:rsid w:val="00681848"/>
    <w:rsid w:val="006818C2"/>
    <w:rsid w:val="00682EF2"/>
    <w:rsid w:val="006836AF"/>
    <w:rsid w:val="00683B2B"/>
    <w:rsid w:val="00683BF7"/>
    <w:rsid w:val="00683F28"/>
    <w:rsid w:val="00684FB3"/>
    <w:rsid w:val="006856D3"/>
    <w:rsid w:val="00686C19"/>
    <w:rsid w:val="00686DD7"/>
    <w:rsid w:val="0068749D"/>
    <w:rsid w:val="00690955"/>
    <w:rsid w:val="00690C4D"/>
    <w:rsid w:val="00695A74"/>
    <w:rsid w:val="0069628C"/>
    <w:rsid w:val="0069699D"/>
    <w:rsid w:val="006972ED"/>
    <w:rsid w:val="006A0656"/>
    <w:rsid w:val="006A07A7"/>
    <w:rsid w:val="006A1257"/>
    <w:rsid w:val="006A2596"/>
    <w:rsid w:val="006A3B19"/>
    <w:rsid w:val="006A3C86"/>
    <w:rsid w:val="006A412B"/>
    <w:rsid w:val="006A4CC6"/>
    <w:rsid w:val="006A6F0A"/>
    <w:rsid w:val="006A79F8"/>
    <w:rsid w:val="006B092E"/>
    <w:rsid w:val="006B1DBA"/>
    <w:rsid w:val="006B1F46"/>
    <w:rsid w:val="006B2833"/>
    <w:rsid w:val="006B3E01"/>
    <w:rsid w:val="006B4E8E"/>
    <w:rsid w:val="006B4F96"/>
    <w:rsid w:val="006B5384"/>
    <w:rsid w:val="006B5B9F"/>
    <w:rsid w:val="006B6220"/>
    <w:rsid w:val="006B6296"/>
    <w:rsid w:val="006B6363"/>
    <w:rsid w:val="006B66E7"/>
    <w:rsid w:val="006B678A"/>
    <w:rsid w:val="006B6A48"/>
    <w:rsid w:val="006B7641"/>
    <w:rsid w:val="006B7909"/>
    <w:rsid w:val="006C0220"/>
    <w:rsid w:val="006C13B7"/>
    <w:rsid w:val="006C2B0D"/>
    <w:rsid w:val="006C2D8E"/>
    <w:rsid w:val="006C3A54"/>
    <w:rsid w:val="006C4C70"/>
    <w:rsid w:val="006C4D4E"/>
    <w:rsid w:val="006C590E"/>
    <w:rsid w:val="006C7BA5"/>
    <w:rsid w:val="006D03B3"/>
    <w:rsid w:val="006D1370"/>
    <w:rsid w:val="006D1600"/>
    <w:rsid w:val="006D2608"/>
    <w:rsid w:val="006D27C1"/>
    <w:rsid w:val="006D2898"/>
    <w:rsid w:val="006D3366"/>
    <w:rsid w:val="006D4FD3"/>
    <w:rsid w:val="006D54DC"/>
    <w:rsid w:val="006D5F35"/>
    <w:rsid w:val="006D7047"/>
    <w:rsid w:val="006D78D1"/>
    <w:rsid w:val="006E0A0E"/>
    <w:rsid w:val="006E2B8E"/>
    <w:rsid w:val="006E369A"/>
    <w:rsid w:val="006E4445"/>
    <w:rsid w:val="006E53DC"/>
    <w:rsid w:val="006E67B2"/>
    <w:rsid w:val="006E7BB7"/>
    <w:rsid w:val="006F0D16"/>
    <w:rsid w:val="006F0FC5"/>
    <w:rsid w:val="006F1049"/>
    <w:rsid w:val="006F10EB"/>
    <w:rsid w:val="006F1BD6"/>
    <w:rsid w:val="006F2557"/>
    <w:rsid w:val="006F27F1"/>
    <w:rsid w:val="006F2CEC"/>
    <w:rsid w:val="006F39CA"/>
    <w:rsid w:val="006F3FFC"/>
    <w:rsid w:val="006F41CC"/>
    <w:rsid w:val="006F5079"/>
    <w:rsid w:val="006F5E67"/>
    <w:rsid w:val="006F5F55"/>
    <w:rsid w:val="006F6C94"/>
    <w:rsid w:val="006F787C"/>
    <w:rsid w:val="0070091F"/>
    <w:rsid w:val="00700C73"/>
    <w:rsid w:val="007013E6"/>
    <w:rsid w:val="0070193B"/>
    <w:rsid w:val="00701CAB"/>
    <w:rsid w:val="00702BAE"/>
    <w:rsid w:val="007037C3"/>
    <w:rsid w:val="0070415C"/>
    <w:rsid w:val="00704D8A"/>
    <w:rsid w:val="00706B15"/>
    <w:rsid w:val="00706F30"/>
    <w:rsid w:val="0071072A"/>
    <w:rsid w:val="00710B0A"/>
    <w:rsid w:val="00710C1E"/>
    <w:rsid w:val="0071131C"/>
    <w:rsid w:val="00711A50"/>
    <w:rsid w:val="00712392"/>
    <w:rsid w:val="00712828"/>
    <w:rsid w:val="00712B0F"/>
    <w:rsid w:val="00713156"/>
    <w:rsid w:val="00713431"/>
    <w:rsid w:val="007135B3"/>
    <w:rsid w:val="00714A9C"/>
    <w:rsid w:val="00714AB9"/>
    <w:rsid w:val="00715D70"/>
    <w:rsid w:val="007173D8"/>
    <w:rsid w:val="007178AE"/>
    <w:rsid w:val="0071798F"/>
    <w:rsid w:val="00721435"/>
    <w:rsid w:val="0072206F"/>
    <w:rsid w:val="00723229"/>
    <w:rsid w:val="00724A78"/>
    <w:rsid w:val="007263EE"/>
    <w:rsid w:val="00730BBB"/>
    <w:rsid w:val="00730CEB"/>
    <w:rsid w:val="00731E9E"/>
    <w:rsid w:val="0073419C"/>
    <w:rsid w:val="00735595"/>
    <w:rsid w:val="00735676"/>
    <w:rsid w:val="00736D08"/>
    <w:rsid w:val="007371F3"/>
    <w:rsid w:val="00740209"/>
    <w:rsid w:val="007409E5"/>
    <w:rsid w:val="00740D86"/>
    <w:rsid w:val="00741CF8"/>
    <w:rsid w:val="00742015"/>
    <w:rsid w:val="00742D80"/>
    <w:rsid w:val="007432EA"/>
    <w:rsid w:val="00744952"/>
    <w:rsid w:val="00746266"/>
    <w:rsid w:val="007477EF"/>
    <w:rsid w:val="00747AA5"/>
    <w:rsid w:val="007506AE"/>
    <w:rsid w:val="0075090C"/>
    <w:rsid w:val="0075185C"/>
    <w:rsid w:val="00751D03"/>
    <w:rsid w:val="00752057"/>
    <w:rsid w:val="0075275E"/>
    <w:rsid w:val="007527E5"/>
    <w:rsid w:val="00753137"/>
    <w:rsid w:val="0075324F"/>
    <w:rsid w:val="007536D0"/>
    <w:rsid w:val="00755508"/>
    <w:rsid w:val="007556C0"/>
    <w:rsid w:val="00760EE4"/>
    <w:rsid w:val="0076177C"/>
    <w:rsid w:val="0076181D"/>
    <w:rsid w:val="00761A6A"/>
    <w:rsid w:val="00761FB1"/>
    <w:rsid w:val="00762FA5"/>
    <w:rsid w:val="00764D85"/>
    <w:rsid w:val="007657C5"/>
    <w:rsid w:val="0076611C"/>
    <w:rsid w:val="00766496"/>
    <w:rsid w:val="00766D58"/>
    <w:rsid w:val="00766F4D"/>
    <w:rsid w:val="007670F7"/>
    <w:rsid w:val="007675F4"/>
    <w:rsid w:val="007719D9"/>
    <w:rsid w:val="007720A3"/>
    <w:rsid w:val="00772656"/>
    <w:rsid w:val="00773081"/>
    <w:rsid w:val="00773C13"/>
    <w:rsid w:val="00773FDA"/>
    <w:rsid w:val="007744BA"/>
    <w:rsid w:val="00774CBF"/>
    <w:rsid w:val="007750F7"/>
    <w:rsid w:val="0077573E"/>
    <w:rsid w:val="0077576D"/>
    <w:rsid w:val="00777FAE"/>
    <w:rsid w:val="00780186"/>
    <w:rsid w:val="00782C3F"/>
    <w:rsid w:val="00783B96"/>
    <w:rsid w:val="00785062"/>
    <w:rsid w:val="00793BB6"/>
    <w:rsid w:val="0079500F"/>
    <w:rsid w:val="0079613F"/>
    <w:rsid w:val="007A011B"/>
    <w:rsid w:val="007A04A1"/>
    <w:rsid w:val="007A2771"/>
    <w:rsid w:val="007A3E91"/>
    <w:rsid w:val="007A5E1A"/>
    <w:rsid w:val="007A6063"/>
    <w:rsid w:val="007B0DBE"/>
    <w:rsid w:val="007B1050"/>
    <w:rsid w:val="007B215D"/>
    <w:rsid w:val="007B23BF"/>
    <w:rsid w:val="007B3098"/>
    <w:rsid w:val="007B42FF"/>
    <w:rsid w:val="007B51A1"/>
    <w:rsid w:val="007B614F"/>
    <w:rsid w:val="007B62E2"/>
    <w:rsid w:val="007B6B5F"/>
    <w:rsid w:val="007B7D77"/>
    <w:rsid w:val="007C0666"/>
    <w:rsid w:val="007C1FDA"/>
    <w:rsid w:val="007C2098"/>
    <w:rsid w:val="007C2C0D"/>
    <w:rsid w:val="007C2C6C"/>
    <w:rsid w:val="007C2EC4"/>
    <w:rsid w:val="007C3320"/>
    <w:rsid w:val="007C3466"/>
    <w:rsid w:val="007C397B"/>
    <w:rsid w:val="007C42D7"/>
    <w:rsid w:val="007C45EB"/>
    <w:rsid w:val="007C5B84"/>
    <w:rsid w:val="007C6629"/>
    <w:rsid w:val="007C67B6"/>
    <w:rsid w:val="007C69CD"/>
    <w:rsid w:val="007C6DCA"/>
    <w:rsid w:val="007C7752"/>
    <w:rsid w:val="007C7D5E"/>
    <w:rsid w:val="007D1E87"/>
    <w:rsid w:val="007D1EA9"/>
    <w:rsid w:val="007D26AE"/>
    <w:rsid w:val="007D451B"/>
    <w:rsid w:val="007D5128"/>
    <w:rsid w:val="007D5394"/>
    <w:rsid w:val="007D61EB"/>
    <w:rsid w:val="007D6897"/>
    <w:rsid w:val="007D6E3F"/>
    <w:rsid w:val="007E01D6"/>
    <w:rsid w:val="007E0775"/>
    <w:rsid w:val="007E0AE3"/>
    <w:rsid w:val="007E0FA8"/>
    <w:rsid w:val="007E150A"/>
    <w:rsid w:val="007E26B1"/>
    <w:rsid w:val="007E2DF5"/>
    <w:rsid w:val="007E3668"/>
    <w:rsid w:val="007E4A29"/>
    <w:rsid w:val="007E4C3A"/>
    <w:rsid w:val="007E5260"/>
    <w:rsid w:val="007E5302"/>
    <w:rsid w:val="007E5756"/>
    <w:rsid w:val="007E5E4B"/>
    <w:rsid w:val="007E65E4"/>
    <w:rsid w:val="007E69F1"/>
    <w:rsid w:val="007E749D"/>
    <w:rsid w:val="007E7AD0"/>
    <w:rsid w:val="007F0120"/>
    <w:rsid w:val="007F0E71"/>
    <w:rsid w:val="007F132B"/>
    <w:rsid w:val="007F2E94"/>
    <w:rsid w:val="007F344E"/>
    <w:rsid w:val="007F4E8F"/>
    <w:rsid w:val="007F5B44"/>
    <w:rsid w:val="007F5E13"/>
    <w:rsid w:val="007F7508"/>
    <w:rsid w:val="00800ACE"/>
    <w:rsid w:val="00800BC5"/>
    <w:rsid w:val="00800C66"/>
    <w:rsid w:val="0080100D"/>
    <w:rsid w:val="008026BF"/>
    <w:rsid w:val="0080306C"/>
    <w:rsid w:val="008031D3"/>
    <w:rsid w:val="00803634"/>
    <w:rsid w:val="0080528C"/>
    <w:rsid w:val="00805D90"/>
    <w:rsid w:val="00806203"/>
    <w:rsid w:val="0080640D"/>
    <w:rsid w:val="008069F1"/>
    <w:rsid w:val="008072F9"/>
    <w:rsid w:val="008103CA"/>
    <w:rsid w:val="00810D75"/>
    <w:rsid w:val="00812872"/>
    <w:rsid w:val="008149AB"/>
    <w:rsid w:val="00814D4A"/>
    <w:rsid w:val="008166B7"/>
    <w:rsid w:val="00817026"/>
    <w:rsid w:val="008225F7"/>
    <w:rsid w:val="00822689"/>
    <w:rsid w:val="00822DEC"/>
    <w:rsid w:val="008233D0"/>
    <w:rsid w:val="00824973"/>
    <w:rsid w:val="00824A67"/>
    <w:rsid w:val="008251F9"/>
    <w:rsid w:val="00825520"/>
    <w:rsid w:val="00825B97"/>
    <w:rsid w:val="00825B9E"/>
    <w:rsid w:val="00825E06"/>
    <w:rsid w:val="00825E83"/>
    <w:rsid w:val="008266D8"/>
    <w:rsid w:val="00826936"/>
    <w:rsid w:val="00827399"/>
    <w:rsid w:val="0082755D"/>
    <w:rsid w:val="00830C5C"/>
    <w:rsid w:val="008330D4"/>
    <w:rsid w:val="008332E5"/>
    <w:rsid w:val="0083338E"/>
    <w:rsid w:val="00834731"/>
    <w:rsid w:val="008348F3"/>
    <w:rsid w:val="00834B7C"/>
    <w:rsid w:val="008350B0"/>
    <w:rsid w:val="00835CAE"/>
    <w:rsid w:val="008363DB"/>
    <w:rsid w:val="00837688"/>
    <w:rsid w:val="00841269"/>
    <w:rsid w:val="00842272"/>
    <w:rsid w:val="008422DF"/>
    <w:rsid w:val="008425A2"/>
    <w:rsid w:val="008468B4"/>
    <w:rsid w:val="00846C35"/>
    <w:rsid w:val="00846C6D"/>
    <w:rsid w:val="00846E7B"/>
    <w:rsid w:val="00850279"/>
    <w:rsid w:val="0085115A"/>
    <w:rsid w:val="0085164B"/>
    <w:rsid w:val="00851D59"/>
    <w:rsid w:val="00852D7E"/>
    <w:rsid w:val="00852EA4"/>
    <w:rsid w:val="00853E6A"/>
    <w:rsid w:val="0085561D"/>
    <w:rsid w:val="00855691"/>
    <w:rsid w:val="00855F0D"/>
    <w:rsid w:val="0085630F"/>
    <w:rsid w:val="0085656A"/>
    <w:rsid w:val="00857DC6"/>
    <w:rsid w:val="00857EDA"/>
    <w:rsid w:val="0086150F"/>
    <w:rsid w:val="008622CF"/>
    <w:rsid w:val="00862312"/>
    <w:rsid w:val="00863113"/>
    <w:rsid w:val="00863F34"/>
    <w:rsid w:val="0086401D"/>
    <w:rsid w:val="0086471A"/>
    <w:rsid w:val="008652FE"/>
    <w:rsid w:val="00867264"/>
    <w:rsid w:val="008678A9"/>
    <w:rsid w:val="00870196"/>
    <w:rsid w:val="00871024"/>
    <w:rsid w:val="008719C2"/>
    <w:rsid w:val="0087292B"/>
    <w:rsid w:val="00872B82"/>
    <w:rsid w:val="00872D48"/>
    <w:rsid w:val="008737F2"/>
    <w:rsid w:val="00874968"/>
    <w:rsid w:val="00876175"/>
    <w:rsid w:val="008762FC"/>
    <w:rsid w:val="008779B6"/>
    <w:rsid w:val="00877E21"/>
    <w:rsid w:val="008800FE"/>
    <w:rsid w:val="00880553"/>
    <w:rsid w:val="00880C05"/>
    <w:rsid w:val="00881F47"/>
    <w:rsid w:val="00882DB8"/>
    <w:rsid w:val="00882F52"/>
    <w:rsid w:val="00883484"/>
    <w:rsid w:val="00884177"/>
    <w:rsid w:val="008867F7"/>
    <w:rsid w:val="00886955"/>
    <w:rsid w:val="00886A62"/>
    <w:rsid w:val="00886C4F"/>
    <w:rsid w:val="00886F21"/>
    <w:rsid w:val="00887515"/>
    <w:rsid w:val="00887F7A"/>
    <w:rsid w:val="0089081B"/>
    <w:rsid w:val="00890FD5"/>
    <w:rsid w:val="00891598"/>
    <w:rsid w:val="008918A5"/>
    <w:rsid w:val="008919B5"/>
    <w:rsid w:val="008929B8"/>
    <w:rsid w:val="00892C54"/>
    <w:rsid w:val="00892E62"/>
    <w:rsid w:val="0089440E"/>
    <w:rsid w:val="00894444"/>
    <w:rsid w:val="008954EA"/>
    <w:rsid w:val="00895601"/>
    <w:rsid w:val="008958B1"/>
    <w:rsid w:val="00895A79"/>
    <w:rsid w:val="00896230"/>
    <w:rsid w:val="0089639C"/>
    <w:rsid w:val="0089695F"/>
    <w:rsid w:val="008A1371"/>
    <w:rsid w:val="008A1D0C"/>
    <w:rsid w:val="008A1FDC"/>
    <w:rsid w:val="008A1FE6"/>
    <w:rsid w:val="008A24E6"/>
    <w:rsid w:val="008A4258"/>
    <w:rsid w:val="008A52BD"/>
    <w:rsid w:val="008A5345"/>
    <w:rsid w:val="008A63E3"/>
    <w:rsid w:val="008A67FB"/>
    <w:rsid w:val="008B065D"/>
    <w:rsid w:val="008B1064"/>
    <w:rsid w:val="008B1227"/>
    <w:rsid w:val="008B1B04"/>
    <w:rsid w:val="008B21E2"/>
    <w:rsid w:val="008B358E"/>
    <w:rsid w:val="008B3DFC"/>
    <w:rsid w:val="008B60DC"/>
    <w:rsid w:val="008B7101"/>
    <w:rsid w:val="008C0A0D"/>
    <w:rsid w:val="008C0BC9"/>
    <w:rsid w:val="008C0EC2"/>
    <w:rsid w:val="008C0ECB"/>
    <w:rsid w:val="008C0FFE"/>
    <w:rsid w:val="008C2344"/>
    <w:rsid w:val="008C3088"/>
    <w:rsid w:val="008C4178"/>
    <w:rsid w:val="008C4920"/>
    <w:rsid w:val="008C5A84"/>
    <w:rsid w:val="008C6617"/>
    <w:rsid w:val="008C706B"/>
    <w:rsid w:val="008D01F2"/>
    <w:rsid w:val="008D0B98"/>
    <w:rsid w:val="008D1BDA"/>
    <w:rsid w:val="008D1FAD"/>
    <w:rsid w:val="008D28D9"/>
    <w:rsid w:val="008D2E34"/>
    <w:rsid w:val="008D35EA"/>
    <w:rsid w:val="008D491D"/>
    <w:rsid w:val="008D50CB"/>
    <w:rsid w:val="008D6F62"/>
    <w:rsid w:val="008D7454"/>
    <w:rsid w:val="008D774A"/>
    <w:rsid w:val="008D7B14"/>
    <w:rsid w:val="008D7E3C"/>
    <w:rsid w:val="008E091A"/>
    <w:rsid w:val="008E1934"/>
    <w:rsid w:val="008E23F0"/>
    <w:rsid w:val="008E2511"/>
    <w:rsid w:val="008E2A4B"/>
    <w:rsid w:val="008E3669"/>
    <w:rsid w:val="008E39A3"/>
    <w:rsid w:val="008E3DCB"/>
    <w:rsid w:val="008E41B3"/>
    <w:rsid w:val="008E4D6C"/>
    <w:rsid w:val="008E4EA1"/>
    <w:rsid w:val="008E61D1"/>
    <w:rsid w:val="008E6738"/>
    <w:rsid w:val="008E7759"/>
    <w:rsid w:val="008F04B3"/>
    <w:rsid w:val="008F0EF9"/>
    <w:rsid w:val="008F10DD"/>
    <w:rsid w:val="008F1D6B"/>
    <w:rsid w:val="008F2680"/>
    <w:rsid w:val="008F2A17"/>
    <w:rsid w:val="008F434F"/>
    <w:rsid w:val="008F4993"/>
    <w:rsid w:val="008F4B7C"/>
    <w:rsid w:val="008F6032"/>
    <w:rsid w:val="008F7807"/>
    <w:rsid w:val="008F7B67"/>
    <w:rsid w:val="0090157B"/>
    <w:rsid w:val="00901974"/>
    <w:rsid w:val="00902B4C"/>
    <w:rsid w:val="00903230"/>
    <w:rsid w:val="00904150"/>
    <w:rsid w:val="009042E6"/>
    <w:rsid w:val="00905ED8"/>
    <w:rsid w:val="00906904"/>
    <w:rsid w:val="00907088"/>
    <w:rsid w:val="0090718A"/>
    <w:rsid w:val="00907466"/>
    <w:rsid w:val="00910F6F"/>
    <w:rsid w:val="00912B81"/>
    <w:rsid w:val="009137C5"/>
    <w:rsid w:val="00914648"/>
    <w:rsid w:val="009147D9"/>
    <w:rsid w:val="00915BCC"/>
    <w:rsid w:val="00921476"/>
    <w:rsid w:val="009215DD"/>
    <w:rsid w:val="0092164B"/>
    <w:rsid w:val="00921BEF"/>
    <w:rsid w:val="0092214E"/>
    <w:rsid w:val="00924712"/>
    <w:rsid w:val="00925B98"/>
    <w:rsid w:val="00925E17"/>
    <w:rsid w:val="00925E79"/>
    <w:rsid w:val="009268BA"/>
    <w:rsid w:val="00926F30"/>
    <w:rsid w:val="00927328"/>
    <w:rsid w:val="00930F54"/>
    <w:rsid w:val="00931264"/>
    <w:rsid w:val="009324EA"/>
    <w:rsid w:val="00932BE6"/>
    <w:rsid w:val="00933C79"/>
    <w:rsid w:val="009344A1"/>
    <w:rsid w:val="009369F0"/>
    <w:rsid w:val="009406AB"/>
    <w:rsid w:val="009417B6"/>
    <w:rsid w:val="00941BC9"/>
    <w:rsid w:val="00944307"/>
    <w:rsid w:val="0094448F"/>
    <w:rsid w:val="00944C55"/>
    <w:rsid w:val="0094542A"/>
    <w:rsid w:val="00945586"/>
    <w:rsid w:val="00947CE1"/>
    <w:rsid w:val="00951C48"/>
    <w:rsid w:val="009538EA"/>
    <w:rsid w:val="00953C53"/>
    <w:rsid w:val="009543AF"/>
    <w:rsid w:val="00955C9A"/>
    <w:rsid w:val="00956D60"/>
    <w:rsid w:val="00956E9E"/>
    <w:rsid w:val="009572CA"/>
    <w:rsid w:val="00960EA0"/>
    <w:rsid w:val="0096180B"/>
    <w:rsid w:val="009622A5"/>
    <w:rsid w:val="009626D9"/>
    <w:rsid w:val="00963AE1"/>
    <w:rsid w:val="009644B4"/>
    <w:rsid w:val="00965635"/>
    <w:rsid w:val="00966231"/>
    <w:rsid w:val="00966588"/>
    <w:rsid w:val="00966D7E"/>
    <w:rsid w:val="00967900"/>
    <w:rsid w:val="00967BCB"/>
    <w:rsid w:val="0097074B"/>
    <w:rsid w:val="0097078D"/>
    <w:rsid w:val="0097091D"/>
    <w:rsid w:val="0097124C"/>
    <w:rsid w:val="0097211F"/>
    <w:rsid w:val="00973C58"/>
    <w:rsid w:val="00974255"/>
    <w:rsid w:val="00974D5B"/>
    <w:rsid w:val="00975358"/>
    <w:rsid w:val="009759B5"/>
    <w:rsid w:val="009761AE"/>
    <w:rsid w:val="009765FF"/>
    <w:rsid w:val="009769CC"/>
    <w:rsid w:val="00977830"/>
    <w:rsid w:val="009802FB"/>
    <w:rsid w:val="0098205D"/>
    <w:rsid w:val="00982AED"/>
    <w:rsid w:val="00983836"/>
    <w:rsid w:val="0098432E"/>
    <w:rsid w:val="0098487A"/>
    <w:rsid w:val="009850AD"/>
    <w:rsid w:val="00986C85"/>
    <w:rsid w:val="00987584"/>
    <w:rsid w:val="009907A6"/>
    <w:rsid w:val="00990D4B"/>
    <w:rsid w:val="009911C1"/>
    <w:rsid w:val="00991216"/>
    <w:rsid w:val="009912BF"/>
    <w:rsid w:val="00991423"/>
    <w:rsid w:val="0099240E"/>
    <w:rsid w:val="00992758"/>
    <w:rsid w:val="00992BA1"/>
    <w:rsid w:val="00993170"/>
    <w:rsid w:val="0099331E"/>
    <w:rsid w:val="00993330"/>
    <w:rsid w:val="009948F0"/>
    <w:rsid w:val="00994D3E"/>
    <w:rsid w:val="009966E4"/>
    <w:rsid w:val="009969C2"/>
    <w:rsid w:val="009A078C"/>
    <w:rsid w:val="009A0BFA"/>
    <w:rsid w:val="009A11E5"/>
    <w:rsid w:val="009A1FD7"/>
    <w:rsid w:val="009A3563"/>
    <w:rsid w:val="009A3714"/>
    <w:rsid w:val="009A4250"/>
    <w:rsid w:val="009A514B"/>
    <w:rsid w:val="009A54B6"/>
    <w:rsid w:val="009A5A64"/>
    <w:rsid w:val="009A7F56"/>
    <w:rsid w:val="009B014B"/>
    <w:rsid w:val="009B3006"/>
    <w:rsid w:val="009B390D"/>
    <w:rsid w:val="009B5974"/>
    <w:rsid w:val="009B5DB1"/>
    <w:rsid w:val="009B6C39"/>
    <w:rsid w:val="009B733E"/>
    <w:rsid w:val="009C0557"/>
    <w:rsid w:val="009C0A8F"/>
    <w:rsid w:val="009C0BEC"/>
    <w:rsid w:val="009C191B"/>
    <w:rsid w:val="009C1FE1"/>
    <w:rsid w:val="009C2639"/>
    <w:rsid w:val="009C302B"/>
    <w:rsid w:val="009C3911"/>
    <w:rsid w:val="009C3B53"/>
    <w:rsid w:val="009C3E53"/>
    <w:rsid w:val="009C4F6A"/>
    <w:rsid w:val="009C5271"/>
    <w:rsid w:val="009C58D9"/>
    <w:rsid w:val="009C698F"/>
    <w:rsid w:val="009C6FAB"/>
    <w:rsid w:val="009D0381"/>
    <w:rsid w:val="009D09C9"/>
    <w:rsid w:val="009D2CA9"/>
    <w:rsid w:val="009D314F"/>
    <w:rsid w:val="009D31EB"/>
    <w:rsid w:val="009D5220"/>
    <w:rsid w:val="009D5988"/>
    <w:rsid w:val="009D5C77"/>
    <w:rsid w:val="009D7F35"/>
    <w:rsid w:val="009E05A8"/>
    <w:rsid w:val="009E31B1"/>
    <w:rsid w:val="009E3356"/>
    <w:rsid w:val="009E3B54"/>
    <w:rsid w:val="009E47F0"/>
    <w:rsid w:val="009E4B83"/>
    <w:rsid w:val="009E5230"/>
    <w:rsid w:val="009E5637"/>
    <w:rsid w:val="009E6007"/>
    <w:rsid w:val="009E6550"/>
    <w:rsid w:val="009E67FE"/>
    <w:rsid w:val="009E7CE9"/>
    <w:rsid w:val="009F03D2"/>
    <w:rsid w:val="009F1183"/>
    <w:rsid w:val="009F18E1"/>
    <w:rsid w:val="009F2999"/>
    <w:rsid w:val="009F29C4"/>
    <w:rsid w:val="009F2BF5"/>
    <w:rsid w:val="009F3061"/>
    <w:rsid w:val="009F3127"/>
    <w:rsid w:val="009F3896"/>
    <w:rsid w:val="009F4AF2"/>
    <w:rsid w:val="009F55F7"/>
    <w:rsid w:val="009F5B17"/>
    <w:rsid w:val="009F5EE4"/>
    <w:rsid w:val="009F606C"/>
    <w:rsid w:val="00A0291B"/>
    <w:rsid w:val="00A02C71"/>
    <w:rsid w:val="00A0377E"/>
    <w:rsid w:val="00A039FB"/>
    <w:rsid w:val="00A03B25"/>
    <w:rsid w:val="00A041C2"/>
    <w:rsid w:val="00A04344"/>
    <w:rsid w:val="00A05BB3"/>
    <w:rsid w:val="00A063CF"/>
    <w:rsid w:val="00A075B4"/>
    <w:rsid w:val="00A07C67"/>
    <w:rsid w:val="00A11B0C"/>
    <w:rsid w:val="00A122D1"/>
    <w:rsid w:val="00A12B9A"/>
    <w:rsid w:val="00A1318F"/>
    <w:rsid w:val="00A136F3"/>
    <w:rsid w:val="00A145A2"/>
    <w:rsid w:val="00A153A3"/>
    <w:rsid w:val="00A15572"/>
    <w:rsid w:val="00A156EF"/>
    <w:rsid w:val="00A15B57"/>
    <w:rsid w:val="00A16B3D"/>
    <w:rsid w:val="00A171ED"/>
    <w:rsid w:val="00A21A3C"/>
    <w:rsid w:val="00A21DEB"/>
    <w:rsid w:val="00A2345B"/>
    <w:rsid w:val="00A25FE1"/>
    <w:rsid w:val="00A26C7A"/>
    <w:rsid w:val="00A272F0"/>
    <w:rsid w:val="00A302A3"/>
    <w:rsid w:val="00A304C6"/>
    <w:rsid w:val="00A3418C"/>
    <w:rsid w:val="00A34E1C"/>
    <w:rsid w:val="00A36C18"/>
    <w:rsid w:val="00A36F8A"/>
    <w:rsid w:val="00A40449"/>
    <w:rsid w:val="00A41328"/>
    <w:rsid w:val="00A419C8"/>
    <w:rsid w:val="00A41B99"/>
    <w:rsid w:val="00A41E8B"/>
    <w:rsid w:val="00A4436A"/>
    <w:rsid w:val="00A44D00"/>
    <w:rsid w:val="00A44ED6"/>
    <w:rsid w:val="00A44FC2"/>
    <w:rsid w:val="00A45B5F"/>
    <w:rsid w:val="00A4680D"/>
    <w:rsid w:val="00A47017"/>
    <w:rsid w:val="00A47170"/>
    <w:rsid w:val="00A47758"/>
    <w:rsid w:val="00A50A2C"/>
    <w:rsid w:val="00A50CEF"/>
    <w:rsid w:val="00A510D2"/>
    <w:rsid w:val="00A51F14"/>
    <w:rsid w:val="00A525E7"/>
    <w:rsid w:val="00A527E6"/>
    <w:rsid w:val="00A528EA"/>
    <w:rsid w:val="00A5397F"/>
    <w:rsid w:val="00A5477D"/>
    <w:rsid w:val="00A54A51"/>
    <w:rsid w:val="00A551E9"/>
    <w:rsid w:val="00A55213"/>
    <w:rsid w:val="00A55F31"/>
    <w:rsid w:val="00A57D14"/>
    <w:rsid w:val="00A57D43"/>
    <w:rsid w:val="00A60AA9"/>
    <w:rsid w:val="00A60FF3"/>
    <w:rsid w:val="00A617ED"/>
    <w:rsid w:val="00A61CE3"/>
    <w:rsid w:val="00A62E2D"/>
    <w:rsid w:val="00A6317B"/>
    <w:rsid w:val="00A64214"/>
    <w:rsid w:val="00A65273"/>
    <w:rsid w:val="00A6549C"/>
    <w:rsid w:val="00A65D76"/>
    <w:rsid w:val="00A662EC"/>
    <w:rsid w:val="00A67F7C"/>
    <w:rsid w:val="00A71009"/>
    <w:rsid w:val="00A73DD4"/>
    <w:rsid w:val="00A745A5"/>
    <w:rsid w:val="00A7579A"/>
    <w:rsid w:val="00A759F7"/>
    <w:rsid w:val="00A76201"/>
    <w:rsid w:val="00A765A8"/>
    <w:rsid w:val="00A77EA8"/>
    <w:rsid w:val="00A8053C"/>
    <w:rsid w:val="00A806DF"/>
    <w:rsid w:val="00A80786"/>
    <w:rsid w:val="00A81A5B"/>
    <w:rsid w:val="00A82DCC"/>
    <w:rsid w:val="00A83003"/>
    <w:rsid w:val="00A834AD"/>
    <w:rsid w:val="00A83811"/>
    <w:rsid w:val="00A83A1A"/>
    <w:rsid w:val="00A845D7"/>
    <w:rsid w:val="00A849B8"/>
    <w:rsid w:val="00A849F8"/>
    <w:rsid w:val="00A84E42"/>
    <w:rsid w:val="00A85889"/>
    <w:rsid w:val="00A85920"/>
    <w:rsid w:val="00A8615B"/>
    <w:rsid w:val="00A861B2"/>
    <w:rsid w:val="00A86426"/>
    <w:rsid w:val="00A86BDE"/>
    <w:rsid w:val="00A86EE4"/>
    <w:rsid w:val="00A87366"/>
    <w:rsid w:val="00A87EEB"/>
    <w:rsid w:val="00A9015E"/>
    <w:rsid w:val="00A91ECF"/>
    <w:rsid w:val="00A92F5C"/>
    <w:rsid w:val="00A92FDF"/>
    <w:rsid w:val="00A93122"/>
    <w:rsid w:val="00A93914"/>
    <w:rsid w:val="00A93B69"/>
    <w:rsid w:val="00A949FE"/>
    <w:rsid w:val="00A97EEA"/>
    <w:rsid w:val="00AA0214"/>
    <w:rsid w:val="00AA155A"/>
    <w:rsid w:val="00AA15E0"/>
    <w:rsid w:val="00AA2A78"/>
    <w:rsid w:val="00AA55B3"/>
    <w:rsid w:val="00AA5BE7"/>
    <w:rsid w:val="00AA6D1A"/>
    <w:rsid w:val="00AA73AF"/>
    <w:rsid w:val="00AA76BD"/>
    <w:rsid w:val="00AA7C62"/>
    <w:rsid w:val="00AB02F7"/>
    <w:rsid w:val="00AB15C2"/>
    <w:rsid w:val="00AB19CD"/>
    <w:rsid w:val="00AB1A88"/>
    <w:rsid w:val="00AB1EE2"/>
    <w:rsid w:val="00AB37BB"/>
    <w:rsid w:val="00AB5257"/>
    <w:rsid w:val="00AB5ADE"/>
    <w:rsid w:val="00AB6112"/>
    <w:rsid w:val="00AB62BC"/>
    <w:rsid w:val="00AB7755"/>
    <w:rsid w:val="00AC02B9"/>
    <w:rsid w:val="00AC02E1"/>
    <w:rsid w:val="00AC2262"/>
    <w:rsid w:val="00AC4378"/>
    <w:rsid w:val="00AC65F7"/>
    <w:rsid w:val="00AC6D15"/>
    <w:rsid w:val="00AC71B7"/>
    <w:rsid w:val="00AC7391"/>
    <w:rsid w:val="00AC7AF4"/>
    <w:rsid w:val="00AD159C"/>
    <w:rsid w:val="00AD2A81"/>
    <w:rsid w:val="00AD2C46"/>
    <w:rsid w:val="00AD42B2"/>
    <w:rsid w:val="00AD48CC"/>
    <w:rsid w:val="00AD4C7F"/>
    <w:rsid w:val="00AD60AB"/>
    <w:rsid w:val="00AE10E6"/>
    <w:rsid w:val="00AE1D63"/>
    <w:rsid w:val="00AE2A32"/>
    <w:rsid w:val="00AE34D2"/>
    <w:rsid w:val="00AE3E53"/>
    <w:rsid w:val="00AE4E95"/>
    <w:rsid w:val="00AE5BEB"/>
    <w:rsid w:val="00AE7324"/>
    <w:rsid w:val="00AF0135"/>
    <w:rsid w:val="00AF165C"/>
    <w:rsid w:val="00AF2707"/>
    <w:rsid w:val="00AF2DED"/>
    <w:rsid w:val="00AF35BF"/>
    <w:rsid w:val="00AF403C"/>
    <w:rsid w:val="00AF4C59"/>
    <w:rsid w:val="00AF4E89"/>
    <w:rsid w:val="00AF52F7"/>
    <w:rsid w:val="00AF70C3"/>
    <w:rsid w:val="00AF77C2"/>
    <w:rsid w:val="00B004BA"/>
    <w:rsid w:val="00B00635"/>
    <w:rsid w:val="00B00B6D"/>
    <w:rsid w:val="00B016CE"/>
    <w:rsid w:val="00B03621"/>
    <w:rsid w:val="00B0395F"/>
    <w:rsid w:val="00B043E3"/>
    <w:rsid w:val="00B0441C"/>
    <w:rsid w:val="00B04EEC"/>
    <w:rsid w:val="00B05DD0"/>
    <w:rsid w:val="00B07554"/>
    <w:rsid w:val="00B07733"/>
    <w:rsid w:val="00B07898"/>
    <w:rsid w:val="00B111CF"/>
    <w:rsid w:val="00B11C0D"/>
    <w:rsid w:val="00B11D75"/>
    <w:rsid w:val="00B12214"/>
    <w:rsid w:val="00B1284E"/>
    <w:rsid w:val="00B12EEE"/>
    <w:rsid w:val="00B14459"/>
    <w:rsid w:val="00B149AC"/>
    <w:rsid w:val="00B14A4B"/>
    <w:rsid w:val="00B14B4F"/>
    <w:rsid w:val="00B14F0E"/>
    <w:rsid w:val="00B1510B"/>
    <w:rsid w:val="00B157B6"/>
    <w:rsid w:val="00B16AE3"/>
    <w:rsid w:val="00B16CE1"/>
    <w:rsid w:val="00B16DFE"/>
    <w:rsid w:val="00B17A84"/>
    <w:rsid w:val="00B20704"/>
    <w:rsid w:val="00B2103C"/>
    <w:rsid w:val="00B21F99"/>
    <w:rsid w:val="00B22F60"/>
    <w:rsid w:val="00B23353"/>
    <w:rsid w:val="00B24EAB"/>
    <w:rsid w:val="00B257E0"/>
    <w:rsid w:val="00B25B84"/>
    <w:rsid w:val="00B25D37"/>
    <w:rsid w:val="00B265E1"/>
    <w:rsid w:val="00B303D7"/>
    <w:rsid w:val="00B3164B"/>
    <w:rsid w:val="00B319A5"/>
    <w:rsid w:val="00B319EA"/>
    <w:rsid w:val="00B31A9B"/>
    <w:rsid w:val="00B320E0"/>
    <w:rsid w:val="00B3252C"/>
    <w:rsid w:val="00B326EC"/>
    <w:rsid w:val="00B329CE"/>
    <w:rsid w:val="00B3391C"/>
    <w:rsid w:val="00B364A2"/>
    <w:rsid w:val="00B3650E"/>
    <w:rsid w:val="00B37D12"/>
    <w:rsid w:val="00B40316"/>
    <w:rsid w:val="00B4049C"/>
    <w:rsid w:val="00B42965"/>
    <w:rsid w:val="00B42DD3"/>
    <w:rsid w:val="00B436CC"/>
    <w:rsid w:val="00B44E4F"/>
    <w:rsid w:val="00B450A3"/>
    <w:rsid w:val="00B45338"/>
    <w:rsid w:val="00B4590D"/>
    <w:rsid w:val="00B45AA2"/>
    <w:rsid w:val="00B5015F"/>
    <w:rsid w:val="00B5042A"/>
    <w:rsid w:val="00B50881"/>
    <w:rsid w:val="00B5157D"/>
    <w:rsid w:val="00B519A6"/>
    <w:rsid w:val="00B527CF"/>
    <w:rsid w:val="00B52F2B"/>
    <w:rsid w:val="00B53847"/>
    <w:rsid w:val="00B53D17"/>
    <w:rsid w:val="00B5401C"/>
    <w:rsid w:val="00B545A2"/>
    <w:rsid w:val="00B5470D"/>
    <w:rsid w:val="00B549B7"/>
    <w:rsid w:val="00B54A5F"/>
    <w:rsid w:val="00B54B50"/>
    <w:rsid w:val="00B54EF6"/>
    <w:rsid w:val="00B55405"/>
    <w:rsid w:val="00B5626D"/>
    <w:rsid w:val="00B5640C"/>
    <w:rsid w:val="00B5742F"/>
    <w:rsid w:val="00B5749F"/>
    <w:rsid w:val="00B6039E"/>
    <w:rsid w:val="00B63CD6"/>
    <w:rsid w:val="00B63EC5"/>
    <w:rsid w:val="00B64B0E"/>
    <w:rsid w:val="00B64C41"/>
    <w:rsid w:val="00B67BBA"/>
    <w:rsid w:val="00B70228"/>
    <w:rsid w:val="00B712EA"/>
    <w:rsid w:val="00B71D0B"/>
    <w:rsid w:val="00B73180"/>
    <w:rsid w:val="00B73941"/>
    <w:rsid w:val="00B742B9"/>
    <w:rsid w:val="00B74871"/>
    <w:rsid w:val="00B76FE3"/>
    <w:rsid w:val="00B80393"/>
    <w:rsid w:val="00B80416"/>
    <w:rsid w:val="00B80440"/>
    <w:rsid w:val="00B80568"/>
    <w:rsid w:val="00B81020"/>
    <w:rsid w:val="00B82480"/>
    <w:rsid w:val="00B835FE"/>
    <w:rsid w:val="00B83F0F"/>
    <w:rsid w:val="00B845A8"/>
    <w:rsid w:val="00B848A2"/>
    <w:rsid w:val="00B84E9B"/>
    <w:rsid w:val="00B85909"/>
    <w:rsid w:val="00B86BA7"/>
    <w:rsid w:val="00B87A6D"/>
    <w:rsid w:val="00B90F79"/>
    <w:rsid w:val="00B94A69"/>
    <w:rsid w:val="00B94D42"/>
    <w:rsid w:val="00B963EF"/>
    <w:rsid w:val="00B96BC2"/>
    <w:rsid w:val="00B9759D"/>
    <w:rsid w:val="00B977A2"/>
    <w:rsid w:val="00B97DD7"/>
    <w:rsid w:val="00BA0051"/>
    <w:rsid w:val="00BA091A"/>
    <w:rsid w:val="00BA110C"/>
    <w:rsid w:val="00BA1F03"/>
    <w:rsid w:val="00BA1F8A"/>
    <w:rsid w:val="00BA257B"/>
    <w:rsid w:val="00BA2A95"/>
    <w:rsid w:val="00BA35E1"/>
    <w:rsid w:val="00BA45EE"/>
    <w:rsid w:val="00BA57E2"/>
    <w:rsid w:val="00BA585F"/>
    <w:rsid w:val="00BA756F"/>
    <w:rsid w:val="00BA7998"/>
    <w:rsid w:val="00BB12F3"/>
    <w:rsid w:val="00BB1EE1"/>
    <w:rsid w:val="00BB2F11"/>
    <w:rsid w:val="00BB32FB"/>
    <w:rsid w:val="00BB387B"/>
    <w:rsid w:val="00BB3D90"/>
    <w:rsid w:val="00BB6604"/>
    <w:rsid w:val="00BC081E"/>
    <w:rsid w:val="00BC17AD"/>
    <w:rsid w:val="00BC1833"/>
    <w:rsid w:val="00BC21FF"/>
    <w:rsid w:val="00BC28BB"/>
    <w:rsid w:val="00BC2D35"/>
    <w:rsid w:val="00BC51FD"/>
    <w:rsid w:val="00BC5597"/>
    <w:rsid w:val="00BC5785"/>
    <w:rsid w:val="00BC58A0"/>
    <w:rsid w:val="00BC6704"/>
    <w:rsid w:val="00BC6FF7"/>
    <w:rsid w:val="00BC729F"/>
    <w:rsid w:val="00BC7323"/>
    <w:rsid w:val="00BC7428"/>
    <w:rsid w:val="00BC7B81"/>
    <w:rsid w:val="00BC7C0E"/>
    <w:rsid w:val="00BD06D6"/>
    <w:rsid w:val="00BD2FF5"/>
    <w:rsid w:val="00BD3968"/>
    <w:rsid w:val="00BD3AC2"/>
    <w:rsid w:val="00BD3C2F"/>
    <w:rsid w:val="00BD4227"/>
    <w:rsid w:val="00BD434B"/>
    <w:rsid w:val="00BD4845"/>
    <w:rsid w:val="00BD4ED1"/>
    <w:rsid w:val="00BD5882"/>
    <w:rsid w:val="00BD5D24"/>
    <w:rsid w:val="00BD6362"/>
    <w:rsid w:val="00BD7F2F"/>
    <w:rsid w:val="00BE0F37"/>
    <w:rsid w:val="00BE13E8"/>
    <w:rsid w:val="00BE2034"/>
    <w:rsid w:val="00BE2E5F"/>
    <w:rsid w:val="00BE32A2"/>
    <w:rsid w:val="00BE37CC"/>
    <w:rsid w:val="00BE5647"/>
    <w:rsid w:val="00BE5E3E"/>
    <w:rsid w:val="00BE5E7B"/>
    <w:rsid w:val="00BE5FA2"/>
    <w:rsid w:val="00BE6C05"/>
    <w:rsid w:val="00BE7900"/>
    <w:rsid w:val="00BE7ABF"/>
    <w:rsid w:val="00BE7DF0"/>
    <w:rsid w:val="00BF0A73"/>
    <w:rsid w:val="00BF183F"/>
    <w:rsid w:val="00BF18E8"/>
    <w:rsid w:val="00BF2DBC"/>
    <w:rsid w:val="00BF2F0C"/>
    <w:rsid w:val="00BF3B4B"/>
    <w:rsid w:val="00BF3E5F"/>
    <w:rsid w:val="00BF445E"/>
    <w:rsid w:val="00BF48FE"/>
    <w:rsid w:val="00BF4CA2"/>
    <w:rsid w:val="00BF68E6"/>
    <w:rsid w:val="00BF701A"/>
    <w:rsid w:val="00BF7518"/>
    <w:rsid w:val="00C0081A"/>
    <w:rsid w:val="00C00A1E"/>
    <w:rsid w:val="00C00A5D"/>
    <w:rsid w:val="00C01AB5"/>
    <w:rsid w:val="00C01FB6"/>
    <w:rsid w:val="00C02679"/>
    <w:rsid w:val="00C035DE"/>
    <w:rsid w:val="00C03911"/>
    <w:rsid w:val="00C039D1"/>
    <w:rsid w:val="00C03ACD"/>
    <w:rsid w:val="00C040B6"/>
    <w:rsid w:val="00C040C5"/>
    <w:rsid w:val="00C06046"/>
    <w:rsid w:val="00C07C09"/>
    <w:rsid w:val="00C10524"/>
    <w:rsid w:val="00C11121"/>
    <w:rsid w:val="00C11E8F"/>
    <w:rsid w:val="00C12650"/>
    <w:rsid w:val="00C12E51"/>
    <w:rsid w:val="00C13A86"/>
    <w:rsid w:val="00C150BD"/>
    <w:rsid w:val="00C16BA5"/>
    <w:rsid w:val="00C17BF1"/>
    <w:rsid w:val="00C17F17"/>
    <w:rsid w:val="00C20596"/>
    <w:rsid w:val="00C20A50"/>
    <w:rsid w:val="00C214CE"/>
    <w:rsid w:val="00C2217E"/>
    <w:rsid w:val="00C22EC8"/>
    <w:rsid w:val="00C234D0"/>
    <w:rsid w:val="00C25422"/>
    <w:rsid w:val="00C2575D"/>
    <w:rsid w:val="00C25C38"/>
    <w:rsid w:val="00C27441"/>
    <w:rsid w:val="00C336AB"/>
    <w:rsid w:val="00C3455A"/>
    <w:rsid w:val="00C35E68"/>
    <w:rsid w:val="00C36790"/>
    <w:rsid w:val="00C37208"/>
    <w:rsid w:val="00C400A2"/>
    <w:rsid w:val="00C40420"/>
    <w:rsid w:val="00C40F32"/>
    <w:rsid w:val="00C4136A"/>
    <w:rsid w:val="00C435C2"/>
    <w:rsid w:val="00C43AE7"/>
    <w:rsid w:val="00C4427D"/>
    <w:rsid w:val="00C4529D"/>
    <w:rsid w:val="00C45DE3"/>
    <w:rsid w:val="00C467BC"/>
    <w:rsid w:val="00C478BA"/>
    <w:rsid w:val="00C5021A"/>
    <w:rsid w:val="00C50A61"/>
    <w:rsid w:val="00C50A76"/>
    <w:rsid w:val="00C52E9F"/>
    <w:rsid w:val="00C533EA"/>
    <w:rsid w:val="00C53B5D"/>
    <w:rsid w:val="00C550A6"/>
    <w:rsid w:val="00C561FA"/>
    <w:rsid w:val="00C56402"/>
    <w:rsid w:val="00C56A91"/>
    <w:rsid w:val="00C577FA"/>
    <w:rsid w:val="00C61287"/>
    <w:rsid w:val="00C616CB"/>
    <w:rsid w:val="00C61B3F"/>
    <w:rsid w:val="00C63B6E"/>
    <w:rsid w:val="00C63DE2"/>
    <w:rsid w:val="00C642E7"/>
    <w:rsid w:val="00C6452D"/>
    <w:rsid w:val="00C65850"/>
    <w:rsid w:val="00C65C5A"/>
    <w:rsid w:val="00C65CF1"/>
    <w:rsid w:val="00C670BA"/>
    <w:rsid w:val="00C67A4E"/>
    <w:rsid w:val="00C67AD3"/>
    <w:rsid w:val="00C67C26"/>
    <w:rsid w:val="00C727E9"/>
    <w:rsid w:val="00C7364E"/>
    <w:rsid w:val="00C8093C"/>
    <w:rsid w:val="00C80F7F"/>
    <w:rsid w:val="00C83261"/>
    <w:rsid w:val="00C832FC"/>
    <w:rsid w:val="00C850EC"/>
    <w:rsid w:val="00C8524C"/>
    <w:rsid w:val="00C85ABC"/>
    <w:rsid w:val="00C85B9D"/>
    <w:rsid w:val="00C87536"/>
    <w:rsid w:val="00C877C4"/>
    <w:rsid w:val="00C90309"/>
    <w:rsid w:val="00C90A89"/>
    <w:rsid w:val="00C90B07"/>
    <w:rsid w:val="00C91961"/>
    <w:rsid w:val="00C9225D"/>
    <w:rsid w:val="00C9393F"/>
    <w:rsid w:val="00C93E76"/>
    <w:rsid w:val="00C95469"/>
    <w:rsid w:val="00C95D44"/>
    <w:rsid w:val="00C971BA"/>
    <w:rsid w:val="00C975E6"/>
    <w:rsid w:val="00CA145B"/>
    <w:rsid w:val="00CA17AF"/>
    <w:rsid w:val="00CA3992"/>
    <w:rsid w:val="00CA4CC8"/>
    <w:rsid w:val="00CA5B55"/>
    <w:rsid w:val="00CA6BCA"/>
    <w:rsid w:val="00CA720E"/>
    <w:rsid w:val="00CB021F"/>
    <w:rsid w:val="00CB08B0"/>
    <w:rsid w:val="00CB1CD5"/>
    <w:rsid w:val="00CB3263"/>
    <w:rsid w:val="00CB3F7B"/>
    <w:rsid w:val="00CB571D"/>
    <w:rsid w:val="00CB6852"/>
    <w:rsid w:val="00CB7292"/>
    <w:rsid w:val="00CB7767"/>
    <w:rsid w:val="00CB77D7"/>
    <w:rsid w:val="00CB7A2B"/>
    <w:rsid w:val="00CB7EF6"/>
    <w:rsid w:val="00CC0642"/>
    <w:rsid w:val="00CC06EE"/>
    <w:rsid w:val="00CC0A9F"/>
    <w:rsid w:val="00CC102D"/>
    <w:rsid w:val="00CC194E"/>
    <w:rsid w:val="00CC19DA"/>
    <w:rsid w:val="00CC1D7B"/>
    <w:rsid w:val="00CC3751"/>
    <w:rsid w:val="00CC3999"/>
    <w:rsid w:val="00CC3EB6"/>
    <w:rsid w:val="00CC4E33"/>
    <w:rsid w:val="00CC5107"/>
    <w:rsid w:val="00CC5179"/>
    <w:rsid w:val="00CC55D9"/>
    <w:rsid w:val="00CC6720"/>
    <w:rsid w:val="00CC73F3"/>
    <w:rsid w:val="00CC7FE9"/>
    <w:rsid w:val="00CD2F37"/>
    <w:rsid w:val="00CD3977"/>
    <w:rsid w:val="00CD3A56"/>
    <w:rsid w:val="00CD4F2D"/>
    <w:rsid w:val="00CD5027"/>
    <w:rsid w:val="00CD57A3"/>
    <w:rsid w:val="00CD600F"/>
    <w:rsid w:val="00CD7608"/>
    <w:rsid w:val="00CD7FDB"/>
    <w:rsid w:val="00CE1859"/>
    <w:rsid w:val="00CE1915"/>
    <w:rsid w:val="00CE1DAD"/>
    <w:rsid w:val="00CE1EEB"/>
    <w:rsid w:val="00CE2144"/>
    <w:rsid w:val="00CE2486"/>
    <w:rsid w:val="00CE2556"/>
    <w:rsid w:val="00CE34F5"/>
    <w:rsid w:val="00CE378B"/>
    <w:rsid w:val="00CE3D6C"/>
    <w:rsid w:val="00CE4313"/>
    <w:rsid w:val="00CE44A8"/>
    <w:rsid w:val="00CE5EE4"/>
    <w:rsid w:val="00CE6A29"/>
    <w:rsid w:val="00CE6FEF"/>
    <w:rsid w:val="00CE7801"/>
    <w:rsid w:val="00CE7FB9"/>
    <w:rsid w:val="00CF12C5"/>
    <w:rsid w:val="00CF152C"/>
    <w:rsid w:val="00CF1542"/>
    <w:rsid w:val="00CF232E"/>
    <w:rsid w:val="00CF2834"/>
    <w:rsid w:val="00CF2BA9"/>
    <w:rsid w:val="00CF2ECA"/>
    <w:rsid w:val="00CF2FEF"/>
    <w:rsid w:val="00CF5E73"/>
    <w:rsid w:val="00CF70F7"/>
    <w:rsid w:val="00D002C8"/>
    <w:rsid w:val="00D00D17"/>
    <w:rsid w:val="00D0203B"/>
    <w:rsid w:val="00D02914"/>
    <w:rsid w:val="00D03843"/>
    <w:rsid w:val="00D0439C"/>
    <w:rsid w:val="00D04900"/>
    <w:rsid w:val="00D04EA8"/>
    <w:rsid w:val="00D0570A"/>
    <w:rsid w:val="00D05B8B"/>
    <w:rsid w:val="00D05F0C"/>
    <w:rsid w:val="00D06E86"/>
    <w:rsid w:val="00D07296"/>
    <w:rsid w:val="00D1067F"/>
    <w:rsid w:val="00D11132"/>
    <w:rsid w:val="00D11957"/>
    <w:rsid w:val="00D12535"/>
    <w:rsid w:val="00D12A91"/>
    <w:rsid w:val="00D1309B"/>
    <w:rsid w:val="00D133A1"/>
    <w:rsid w:val="00D1415A"/>
    <w:rsid w:val="00D1464A"/>
    <w:rsid w:val="00D14CC4"/>
    <w:rsid w:val="00D151D5"/>
    <w:rsid w:val="00D1689E"/>
    <w:rsid w:val="00D1728B"/>
    <w:rsid w:val="00D177D3"/>
    <w:rsid w:val="00D201D2"/>
    <w:rsid w:val="00D21A4A"/>
    <w:rsid w:val="00D222F1"/>
    <w:rsid w:val="00D225AB"/>
    <w:rsid w:val="00D22C73"/>
    <w:rsid w:val="00D22EF5"/>
    <w:rsid w:val="00D23467"/>
    <w:rsid w:val="00D23C2E"/>
    <w:rsid w:val="00D23DA8"/>
    <w:rsid w:val="00D2499F"/>
    <w:rsid w:val="00D249CF"/>
    <w:rsid w:val="00D24D03"/>
    <w:rsid w:val="00D26B71"/>
    <w:rsid w:val="00D26F5B"/>
    <w:rsid w:val="00D2799D"/>
    <w:rsid w:val="00D27ACC"/>
    <w:rsid w:val="00D27FB1"/>
    <w:rsid w:val="00D30195"/>
    <w:rsid w:val="00D305AE"/>
    <w:rsid w:val="00D31588"/>
    <w:rsid w:val="00D31681"/>
    <w:rsid w:val="00D3499B"/>
    <w:rsid w:val="00D3545E"/>
    <w:rsid w:val="00D354E4"/>
    <w:rsid w:val="00D3674C"/>
    <w:rsid w:val="00D3723F"/>
    <w:rsid w:val="00D37359"/>
    <w:rsid w:val="00D403B7"/>
    <w:rsid w:val="00D42B3A"/>
    <w:rsid w:val="00D446C4"/>
    <w:rsid w:val="00D44D4A"/>
    <w:rsid w:val="00D4622F"/>
    <w:rsid w:val="00D46B3F"/>
    <w:rsid w:val="00D470A9"/>
    <w:rsid w:val="00D472B3"/>
    <w:rsid w:val="00D476E6"/>
    <w:rsid w:val="00D505A2"/>
    <w:rsid w:val="00D50895"/>
    <w:rsid w:val="00D513B7"/>
    <w:rsid w:val="00D52405"/>
    <w:rsid w:val="00D5267D"/>
    <w:rsid w:val="00D53FEE"/>
    <w:rsid w:val="00D54AEE"/>
    <w:rsid w:val="00D55264"/>
    <w:rsid w:val="00D55B9D"/>
    <w:rsid w:val="00D56165"/>
    <w:rsid w:val="00D57057"/>
    <w:rsid w:val="00D61D47"/>
    <w:rsid w:val="00D620D1"/>
    <w:rsid w:val="00D629F3"/>
    <w:rsid w:val="00D62F95"/>
    <w:rsid w:val="00D639AA"/>
    <w:rsid w:val="00D649FC"/>
    <w:rsid w:val="00D64D2B"/>
    <w:rsid w:val="00D64DB8"/>
    <w:rsid w:val="00D64DC8"/>
    <w:rsid w:val="00D65F2E"/>
    <w:rsid w:val="00D65FF4"/>
    <w:rsid w:val="00D662C4"/>
    <w:rsid w:val="00D66D42"/>
    <w:rsid w:val="00D67098"/>
    <w:rsid w:val="00D67938"/>
    <w:rsid w:val="00D703AD"/>
    <w:rsid w:val="00D7050A"/>
    <w:rsid w:val="00D70B93"/>
    <w:rsid w:val="00D711C1"/>
    <w:rsid w:val="00D71D0C"/>
    <w:rsid w:val="00D721BE"/>
    <w:rsid w:val="00D73E5C"/>
    <w:rsid w:val="00D744A9"/>
    <w:rsid w:val="00D7457B"/>
    <w:rsid w:val="00D7617B"/>
    <w:rsid w:val="00D77162"/>
    <w:rsid w:val="00D77BA9"/>
    <w:rsid w:val="00D8076E"/>
    <w:rsid w:val="00D80811"/>
    <w:rsid w:val="00D80ED1"/>
    <w:rsid w:val="00D839C2"/>
    <w:rsid w:val="00D843DE"/>
    <w:rsid w:val="00D8630F"/>
    <w:rsid w:val="00D86DCB"/>
    <w:rsid w:val="00D86F1E"/>
    <w:rsid w:val="00D87587"/>
    <w:rsid w:val="00D90C0A"/>
    <w:rsid w:val="00D9130A"/>
    <w:rsid w:val="00D91847"/>
    <w:rsid w:val="00D9190B"/>
    <w:rsid w:val="00D91A7E"/>
    <w:rsid w:val="00D91CD4"/>
    <w:rsid w:val="00D91FC9"/>
    <w:rsid w:val="00D92351"/>
    <w:rsid w:val="00D94452"/>
    <w:rsid w:val="00D944CF"/>
    <w:rsid w:val="00D94AC1"/>
    <w:rsid w:val="00D956F7"/>
    <w:rsid w:val="00D96A26"/>
    <w:rsid w:val="00D96C8E"/>
    <w:rsid w:val="00D96DB0"/>
    <w:rsid w:val="00D9717D"/>
    <w:rsid w:val="00D9726F"/>
    <w:rsid w:val="00DA063B"/>
    <w:rsid w:val="00DA1576"/>
    <w:rsid w:val="00DA1BA7"/>
    <w:rsid w:val="00DA1E8E"/>
    <w:rsid w:val="00DA31D7"/>
    <w:rsid w:val="00DA3392"/>
    <w:rsid w:val="00DA371D"/>
    <w:rsid w:val="00DA3B45"/>
    <w:rsid w:val="00DA3C77"/>
    <w:rsid w:val="00DA4D2C"/>
    <w:rsid w:val="00DA5169"/>
    <w:rsid w:val="00DA5C6F"/>
    <w:rsid w:val="00DA5EF4"/>
    <w:rsid w:val="00DA64D6"/>
    <w:rsid w:val="00DA7844"/>
    <w:rsid w:val="00DB06AB"/>
    <w:rsid w:val="00DB0EFA"/>
    <w:rsid w:val="00DB2AC8"/>
    <w:rsid w:val="00DB4D4F"/>
    <w:rsid w:val="00DB5178"/>
    <w:rsid w:val="00DB51D2"/>
    <w:rsid w:val="00DB6322"/>
    <w:rsid w:val="00DB712E"/>
    <w:rsid w:val="00DB734B"/>
    <w:rsid w:val="00DB7D79"/>
    <w:rsid w:val="00DC2242"/>
    <w:rsid w:val="00DC2497"/>
    <w:rsid w:val="00DC279E"/>
    <w:rsid w:val="00DC4990"/>
    <w:rsid w:val="00DC5906"/>
    <w:rsid w:val="00DC5B15"/>
    <w:rsid w:val="00DC5F15"/>
    <w:rsid w:val="00DC7ED1"/>
    <w:rsid w:val="00DD005C"/>
    <w:rsid w:val="00DD01DF"/>
    <w:rsid w:val="00DD0A15"/>
    <w:rsid w:val="00DD0B72"/>
    <w:rsid w:val="00DD170E"/>
    <w:rsid w:val="00DD1765"/>
    <w:rsid w:val="00DD339E"/>
    <w:rsid w:val="00DD3760"/>
    <w:rsid w:val="00DD3957"/>
    <w:rsid w:val="00DD4F90"/>
    <w:rsid w:val="00DD6439"/>
    <w:rsid w:val="00DD69AC"/>
    <w:rsid w:val="00DD7489"/>
    <w:rsid w:val="00DD75E4"/>
    <w:rsid w:val="00DD7924"/>
    <w:rsid w:val="00DD7995"/>
    <w:rsid w:val="00DE052F"/>
    <w:rsid w:val="00DE06A0"/>
    <w:rsid w:val="00DE0BB7"/>
    <w:rsid w:val="00DE11EA"/>
    <w:rsid w:val="00DE153B"/>
    <w:rsid w:val="00DE1F6B"/>
    <w:rsid w:val="00DE207E"/>
    <w:rsid w:val="00DE2508"/>
    <w:rsid w:val="00DE2711"/>
    <w:rsid w:val="00DE297F"/>
    <w:rsid w:val="00DE3183"/>
    <w:rsid w:val="00DE399F"/>
    <w:rsid w:val="00DE3A16"/>
    <w:rsid w:val="00DE41C7"/>
    <w:rsid w:val="00DE4294"/>
    <w:rsid w:val="00DE445C"/>
    <w:rsid w:val="00DE4D9A"/>
    <w:rsid w:val="00DE6909"/>
    <w:rsid w:val="00DE6FB3"/>
    <w:rsid w:val="00DE70ED"/>
    <w:rsid w:val="00DF0778"/>
    <w:rsid w:val="00DF1408"/>
    <w:rsid w:val="00DF28B8"/>
    <w:rsid w:val="00DF2DD0"/>
    <w:rsid w:val="00DF3E50"/>
    <w:rsid w:val="00DF4944"/>
    <w:rsid w:val="00DF49AC"/>
    <w:rsid w:val="00DF524E"/>
    <w:rsid w:val="00DF5732"/>
    <w:rsid w:val="00DF5F0F"/>
    <w:rsid w:val="00DF7AD0"/>
    <w:rsid w:val="00DF7BD2"/>
    <w:rsid w:val="00E00D79"/>
    <w:rsid w:val="00E00EDD"/>
    <w:rsid w:val="00E016C9"/>
    <w:rsid w:val="00E01DC1"/>
    <w:rsid w:val="00E03884"/>
    <w:rsid w:val="00E06C00"/>
    <w:rsid w:val="00E10324"/>
    <w:rsid w:val="00E10426"/>
    <w:rsid w:val="00E11041"/>
    <w:rsid w:val="00E11464"/>
    <w:rsid w:val="00E12AE7"/>
    <w:rsid w:val="00E12D4F"/>
    <w:rsid w:val="00E13B55"/>
    <w:rsid w:val="00E145BD"/>
    <w:rsid w:val="00E146AA"/>
    <w:rsid w:val="00E16175"/>
    <w:rsid w:val="00E1661C"/>
    <w:rsid w:val="00E22B37"/>
    <w:rsid w:val="00E23FD6"/>
    <w:rsid w:val="00E2450A"/>
    <w:rsid w:val="00E24603"/>
    <w:rsid w:val="00E24A0A"/>
    <w:rsid w:val="00E252C7"/>
    <w:rsid w:val="00E25876"/>
    <w:rsid w:val="00E26984"/>
    <w:rsid w:val="00E26B98"/>
    <w:rsid w:val="00E2798A"/>
    <w:rsid w:val="00E3027E"/>
    <w:rsid w:val="00E306DA"/>
    <w:rsid w:val="00E308A1"/>
    <w:rsid w:val="00E30F59"/>
    <w:rsid w:val="00E3164D"/>
    <w:rsid w:val="00E3175F"/>
    <w:rsid w:val="00E31895"/>
    <w:rsid w:val="00E31D0B"/>
    <w:rsid w:val="00E31D62"/>
    <w:rsid w:val="00E3210D"/>
    <w:rsid w:val="00E32E8D"/>
    <w:rsid w:val="00E333ED"/>
    <w:rsid w:val="00E34490"/>
    <w:rsid w:val="00E356A5"/>
    <w:rsid w:val="00E3593B"/>
    <w:rsid w:val="00E35FA1"/>
    <w:rsid w:val="00E37FE5"/>
    <w:rsid w:val="00E40525"/>
    <w:rsid w:val="00E4118D"/>
    <w:rsid w:val="00E41BD8"/>
    <w:rsid w:val="00E42CE1"/>
    <w:rsid w:val="00E43E11"/>
    <w:rsid w:val="00E445ED"/>
    <w:rsid w:val="00E4476E"/>
    <w:rsid w:val="00E45442"/>
    <w:rsid w:val="00E4617C"/>
    <w:rsid w:val="00E46C4C"/>
    <w:rsid w:val="00E50463"/>
    <w:rsid w:val="00E526E1"/>
    <w:rsid w:val="00E52C6A"/>
    <w:rsid w:val="00E539BC"/>
    <w:rsid w:val="00E540A4"/>
    <w:rsid w:val="00E540E6"/>
    <w:rsid w:val="00E54D65"/>
    <w:rsid w:val="00E559F3"/>
    <w:rsid w:val="00E55DF8"/>
    <w:rsid w:val="00E56406"/>
    <w:rsid w:val="00E569BB"/>
    <w:rsid w:val="00E56F5B"/>
    <w:rsid w:val="00E57033"/>
    <w:rsid w:val="00E57702"/>
    <w:rsid w:val="00E60DBF"/>
    <w:rsid w:val="00E619F4"/>
    <w:rsid w:val="00E61C64"/>
    <w:rsid w:val="00E64CBA"/>
    <w:rsid w:val="00E64F24"/>
    <w:rsid w:val="00E6547D"/>
    <w:rsid w:val="00E65FA8"/>
    <w:rsid w:val="00E665B7"/>
    <w:rsid w:val="00E67CBE"/>
    <w:rsid w:val="00E717AF"/>
    <w:rsid w:val="00E749BA"/>
    <w:rsid w:val="00E74D5B"/>
    <w:rsid w:val="00E76203"/>
    <w:rsid w:val="00E768E3"/>
    <w:rsid w:val="00E801E9"/>
    <w:rsid w:val="00E80CEC"/>
    <w:rsid w:val="00E82435"/>
    <w:rsid w:val="00E8312B"/>
    <w:rsid w:val="00E84DA1"/>
    <w:rsid w:val="00E84E5E"/>
    <w:rsid w:val="00E854DF"/>
    <w:rsid w:val="00E8608A"/>
    <w:rsid w:val="00E866AA"/>
    <w:rsid w:val="00E87DC8"/>
    <w:rsid w:val="00E905F1"/>
    <w:rsid w:val="00E909EB"/>
    <w:rsid w:val="00E90E98"/>
    <w:rsid w:val="00E91B69"/>
    <w:rsid w:val="00E92B2E"/>
    <w:rsid w:val="00E934E4"/>
    <w:rsid w:val="00E93E17"/>
    <w:rsid w:val="00E94012"/>
    <w:rsid w:val="00E946D0"/>
    <w:rsid w:val="00E9481D"/>
    <w:rsid w:val="00E94E83"/>
    <w:rsid w:val="00E95D4F"/>
    <w:rsid w:val="00E95FBC"/>
    <w:rsid w:val="00E96EA6"/>
    <w:rsid w:val="00EA1DD3"/>
    <w:rsid w:val="00EA359C"/>
    <w:rsid w:val="00EA4DA0"/>
    <w:rsid w:val="00EA5046"/>
    <w:rsid w:val="00EA560C"/>
    <w:rsid w:val="00EA5E7E"/>
    <w:rsid w:val="00EA74B1"/>
    <w:rsid w:val="00EB07CF"/>
    <w:rsid w:val="00EB0CB0"/>
    <w:rsid w:val="00EB2B81"/>
    <w:rsid w:val="00EB3900"/>
    <w:rsid w:val="00EB657C"/>
    <w:rsid w:val="00EB6C56"/>
    <w:rsid w:val="00EB7D80"/>
    <w:rsid w:val="00EB7E67"/>
    <w:rsid w:val="00EC013A"/>
    <w:rsid w:val="00EC06DC"/>
    <w:rsid w:val="00EC0DB0"/>
    <w:rsid w:val="00EC19CF"/>
    <w:rsid w:val="00EC3358"/>
    <w:rsid w:val="00EC3677"/>
    <w:rsid w:val="00EC3823"/>
    <w:rsid w:val="00EC430D"/>
    <w:rsid w:val="00EC487A"/>
    <w:rsid w:val="00EC4CC2"/>
    <w:rsid w:val="00EC50B7"/>
    <w:rsid w:val="00EC71B0"/>
    <w:rsid w:val="00EC7412"/>
    <w:rsid w:val="00ED13D9"/>
    <w:rsid w:val="00ED17C4"/>
    <w:rsid w:val="00ED1D4E"/>
    <w:rsid w:val="00ED2BAE"/>
    <w:rsid w:val="00ED35F7"/>
    <w:rsid w:val="00ED4B3F"/>
    <w:rsid w:val="00ED546F"/>
    <w:rsid w:val="00ED70DA"/>
    <w:rsid w:val="00ED78D4"/>
    <w:rsid w:val="00ED7EAA"/>
    <w:rsid w:val="00EE00C0"/>
    <w:rsid w:val="00EE0866"/>
    <w:rsid w:val="00EE12D6"/>
    <w:rsid w:val="00EE16FD"/>
    <w:rsid w:val="00EE1BF6"/>
    <w:rsid w:val="00EE2F7D"/>
    <w:rsid w:val="00EE34A4"/>
    <w:rsid w:val="00EE3E1F"/>
    <w:rsid w:val="00EE428E"/>
    <w:rsid w:val="00EE7165"/>
    <w:rsid w:val="00EE768E"/>
    <w:rsid w:val="00EF109B"/>
    <w:rsid w:val="00EF1ACA"/>
    <w:rsid w:val="00EF3004"/>
    <w:rsid w:val="00EF311C"/>
    <w:rsid w:val="00EF3406"/>
    <w:rsid w:val="00EF35B1"/>
    <w:rsid w:val="00EF4F80"/>
    <w:rsid w:val="00EF73AF"/>
    <w:rsid w:val="00F000BC"/>
    <w:rsid w:val="00F00ACC"/>
    <w:rsid w:val="00F03E79"/>
    <w:rsid w:val="00F04DCE"/>
    <w:rsid w:val="00F05D3E"/>
    <w:rsid w:val="00F062AB"/>
    <w:rsid w:val="00F0698E"/>
    <w:rsid w:val="00F06D2D"/>
    <w:rsid w:val="00F07076"/>
    <w:rsid w:val="00F07523"/>
    <w:rsid w:val="00F07D60"/>
    <w:rsid w:val="00F108F7"/>
    <w:rsid w:val="00F115E6"/>
    <w:rsid w:val="00F12EC5"/>
    <w:rsid w:val="00F1326B"/>
    <w:rsid w:val="00F138A1"/>
    <w:rsid w:val="00F13DFB"/>
    <w:rsid w:val="00F1454F"/>
    <w:rsid w:val="00F148A1"/>
    <w:rsid w:val="00F15649"/>
    <w:rsid w:val="00F15F35"/>
    <w:rsid w:val="00F16707"/>
    <w:rsid w:val="00F20390"/>
    <w:rsid w:val="00F206F2"/>
    <w:rsid w:val="00F20BD0"/>
    <w:rsid w:val="00F21AE3"/>
    <w:rsid w:val="00F2273E"/>
    <w:rsid w:val="00F2492C"/>
    <w:rsid w:val="00F25403"/>
    <w:rsid w:val="00F3075E"/>
    <w:rsid w:val="00F30BB2"/>
    <w:rsid w:val="00F311D6"/>
    <w:rsid w:val="00F318F9"/>
    <w:rsid w:val="00F3206F"/>
    <w:rsid w:val="00F321BE"/>
    <w:rsid w:val="00F32F5F"/>
    <w:rsid w:val="00F345B3"/>
    <w:rsid w:val="00F3506E"/>
    <w:rsid w:val="00F35829"/>
    <w:rsid w:val="00F362C5"/>
    <w:rsid w:val="00F366B4"/>
    <w:rsid w:val="00F36B5A"/>
    <w:rsid w:val="00F377F2"/>
    <w:rsid w:val="00F40219"/>
    <w:rsid w:val="00F4061C"/>
    <w:rsid w:val="00F408D1"/>
    <w:rsid w:val="00F40ADD"/>
    <w:rsid w:val="00F438BD"/>
    <w:rsid w:val="00F4689A"/>
    <w:rsid w:val="00F46BAA"/>
    <w:rsid w:val="00F502CE"/>
    <w:rsid w:val="00F5054C"/>
    <w:rsid w:val="00F50667"/>
    <w:rsid w:val="00F5118E"/>
    <w:rsid w:val="00F51410"/>
    <w:rsid w:val="00F53C86"/>
    <w:rsid w:val="00F54ECF"/>
    <w:rsid w:val="00F562F2"/>
    <w:rsid w:val="00F56304"/>
    <w:rsid w:val="00F56373"/>
    <w:rsid w:val="00F56BA2"/>
    <w:rsid w:val="00F56D7D"/>
    <w:rsid w:val="00F5721A"/>
    <w:rsid w:val="00F57B16"/>
    <w:rsid w:val="00F60880"/>
    <w:rsid w:val="00F60F2D"/>
    <w:rsid w:val="00F610C8"/>
    <w:rsid w:val="00F6142E"/>
    <w:rsid w:val="00F61D84"/>
    <w:rsid w:val="00F62895"/>
    <w:rsid w:val="00F62F17"/>
    <w:rsid w:val="00F632DA"/>
    <w:rsid w:val="00F63F67"/>
    <w:rsid w:val="00F6424D"/>
    <w:rsid w:val="00F64DC2"/>
    <w:rsid w:val="00F64DDA"/>
    <w:rsid w:val="00F657BE"/>
    <w:rsid w:val="00F66250"/>
    <w:rsid w:val="00F6626F"/>
    <w:rsid w:val="00F66B27"/>
    <w:rsid w:val="00F67B2D"/>
    <w:rsid w:val="00F715AF"/>
    <w:rsid w:val="00F72561"/>
    <w:rsid w:val="00F73D20"/>
    <w:rsid w:val="00F74ADD"/>
    <w:rsid w:val="00F7507A"/>
    <w:rsid w:val="00F758A2"/>
    <w:rsid w:val="00F75D85"/>
    <w:rsid w:val="00F768B0"/>
    <w:rsid w:val="00F775AE"/>
    <w:rsid w:val="00F77B1E"/>
    <w:rsid w:val="00F808AE"/>
    <w:rsid w:val="00F84DE1"/>
    <w:rsid w:val="00F85651"/>
    <w:rsid w:val="00F86373"/>
    <w:rsid w:val="00F874DB"/>
    <w:rsid w:val="00F87517"/>
    <w:rsid w:val="00F877CC"/>
    <w:rsid w:val="00F87F4A"/>
    <w:rsid w:val="00F9066E"/>
    <w:rsid w:val="00F914A5"/>
    <w:rsid w:val="00F92A2C"/>
    <w:rsid w:val="00F92B48"/>
    <w:rsid w:val="00F953E4"/>
    <w:rsid w:val="00F96196"/>
    <w:rsid w:val="00F9633E"/>
    <w:rsid w:val="00F96EF1"/>
    <w:rsid w:val="00F97398"/>
    <w:rsid w:val="00F97A76"/>
    <w:rsid w:val="00FA1BCD"/>
    <w:rsid w:val="00FA1C89"/>
    <w:rsid w:val="00FA3978"/>
    <w:rsid w:val="00FA473E"/>
    <w:rsid w:val="00FA5A33"/>
    <w:rsid w:val="00FA6017"/>
    <w:rsid w:val="00FA62D9"/>
    <w:rsid w:val="00FA6B06"/>
    <w:rsid w:val="00FA6E86"/>
    <w:rsid w:val="00FA7074"/>
    <w:rsid w:val="00FA7569"/>
    <w:rsid w:val="00FB0D4D"/>
    <w:rsid w:val="00FB243F"/>
    <w:rsid w:val="00FB2E9F"/>
    <w:rsid w:val="00FB4214"/>
    <w:rsid w:val="00FB4C84"/>
    <w:rsid w:val="00FB5194"/>
    <w:rsid w:val="00FB638E"/>
    <w:rsid w:val="00FB7473"/>
    <w:rsid w:val="00FB7804"/>
    <w:rsid w:val="00FB7CFD"/>
    <w:rsid w:val="00FB7CFF"/>
    <w:rsid w:val="00FC0626"/>
    <w:rsid w:val="00FC07D3"/>
    <w:rsid w:val="00FC1557"/>
    <w:rsid w:val="00FC23C1"/>
    <w:rsid w:val="00FC353A"/>
    <w:rsid w:val="00FC4285"/>
    <w:rsid w:val="00FC444D"/>
    <w:rsid w:val="00FC5551"/>
    <w:rsid w:val="00FC55A0"/>
    <w:rsid w:val="00FC55A9"/>
    <w:rsid w:val="00FC55D7"/>
    <w:rsid w:val="00FC57C8"/>
    <w:rsid w:val="00FC6D1E"/>
    <w:rsid w:val="00FC6E7A"/>
    <w:rsid w:val="00FC796B"/>
    <w:rsid w:val="00FD131E"/>
    <w:rsid w:val="00FD26C0"/>
    <w:rsid w:val="00FD2E51"/>
    <w:rsid w:val="00FD3C05"/>
    <w:rsid w:val="00FD3EE6"/>
    <w:rsid w:val="00FD4910"/>
    <w:rsid w:val="00FD5A4A"/>
    <w:rsid w:val="00FD7565"/>
    <w:rsid w:val="00FD762E"/>
    <w:rsid w:val="00FE141D"/>
    <w:rsid w:val="00FE3A33"/>
    <w:rsid w:val="00FE3D7A"/>
    <w:rsid w:val="00FE48F5"/>
    <w:rsid w:val="00FE4A39"/>
    <w:rsid w:val="00FE52CB"/>
    <w:rsid w:val="00FE626E"/>
    <w:rsid w:val="00FE6974"/>
    <w:rsid w:val="00FE7090"/>
    <w:rsid w:val="00FE7955"/>
    <w:rsid w:val="00FF09C3"/>
    <w:rsid w:val="00FF0AEC"/>
    <w:rsid w:val="00FF1F09"/>
    <w:rsid w:val="00FF228D"/>
    <w:rsid w:val="00FF4192"/>
    <w:rsid w:val="00FF5C86"/>
    <w:rsid w:val="00FF5F55"/>
    <w:rsid w:val="00FF60E2"/>
    <w:rsid w:val="00FF6DAD"/>
    <w:rsid w:val="00FF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nhideWhenUsed="0"/>
    <w:lsdException w:name="Subtitle" w:semiHidden="0" w:uiPriority="11" w:unhideWhenUsed="0" w:qFormat="1"/>
    <w:lsdException w:name="Date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A34"/>
    <w:pPr>
      <w:widowControl w:val="0"/>
      <w:autoSpaceDE w:val="0"/>
      <w:autoSpaceDN w:val="0"/>
      <w:adjustRightInd w:val="0"/>
      <w:spacing w:before="160" w:after="160"/>
    </w:pPr>
    <w:rPr>
      <w:rFonts w:asciiTheme="minorHAnsi" w:hAnsiTheme="minorHAnsi"/>
      <w:sz w:val="40"/>
      <w:szCs w:val="24"/>
    </w:rPr>
  </w:style>
  <w:style w:type="paragraph" w:styleId="Heading1">
    <w:name w:val="heading 1"/>
    <w:next w:val="Normal"/>
    <w:link w:val="Heading1Char"/>
    <w:uiPriority w:val="9"/>
    <w:qFormat/>
    <w:rsid w:val="00706F30"/>
    <w:pPr>
      <w:widowControl w:val="0"/>
      <w:spacing w:after="200"/>
      <w:outlineLvl w:val="0"/>
    </w:pPr>
    <w:rPr>
      <w:rFonts w:ascii="Cambria" w:hAnsi="Cambria" w:cs="Arial"/>
      <w:b/>
      <w:color w:val="C00000"/>
      <w:sz w:val="68"/>
      <w:szCs w:val="68"/>
    </w:rPr>
  </w:style>
  <w:style w:type="paragraph" w:styleId="Heading2">
    <w:name w:val="heading 2"/>
    <w:next w:val="Normal"/>
    <w:link w:val="Heading2Char"/>
    <w:uiPriority w:val="9"/>
    <w:unhideWhenUsed/>
    <w:qFormat/>
    <w:rsid w:val="00C03ACD"/>
    <w:pPr>
      <w:widowControl w:val="0"/>
      <w:spacing w:before="240" w:after="120"/>
      <w:outlineLvl w:val="1"/>
    </w:pPr>
    <w:rPr>
      <w:rFonts w:asciiTheme="minorHAnsi" w:hAnsiTheme="minorHAnsi" w:cstheme="minorHAnsi"/>
      <w:b/>
      <w:bCs/>
      <w:iCs/>
      <w:color w:val="1E6C31"/>
      <w:sz w:val="52"/>
      <w:szCs w:val="52"/>
    </w:rPr>
  </w:style>
  <w:style w:type="paragraph" w:styleId="Heading3">
    <w:name w:val="heading 3"/>
    <w:next w:val="Normal"/>
    <w:link w:val="Heading3Char"/>
    <w:uiPriority w:val="9"/>
    <w:unhideWhenUsed/>
    <w:qFormat/>
    <w:rsid w:val="00FC55D7"/>
    <w:pPr>
      <w:spacing w:before="240" w:after="120"/>
      <w:outlineLvl w:val="2"/>
    </w:pPr>
    <w:rPr>
      <w:rFonts w:asciiTheme="majorHAnsi" w:hAnsiTheme="majorHAnsi" w:cs="Arial"/>
      <w:b/>
      <w:bCs/>
      <w:i/>
      <w:color w:val="216087"/>
      <w:sz w:val="44"/>
      <w:szCs w:val="4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6AB8"/>
    <w:pPr>
      <w:spacing w:before="240" w:after="120"/>
      <w:outlineLvl w:val="3"/>
    </w:pPr>
    <w:rPr>
      <w:rFonts w:asciiTheme="majorHAnsi" w:hAnsiTheme="majorHAnsi"/>
      <w:b/>
      <w:bCs/>
      <w:i/>
      <w:color w:val="216087"/>
      <w:sz w:val="44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D61EB"/>
    <w:pPr>
      <w:spacing w:before="120" w:after="120"/>
      <w:outlineLvl w:val="4"/>
    </w:pPr>
    <w:rPr>
      <w:rFonts w:eastAsiaTheme="minorEastAsia" w:cstheme="minorBidi"/>
      <w:b/>
      <w:bCs/>
      <w:iCs/>
      <w:color w:val="786F44"/>
      <w:sz w:val="44"/>
      <w:szCs w:val="26"/>
    </w:rPr>
  </w:style>
  <w:style w:type="paragraph" w:styleId="Heading6">
    <w:name w:val="heading 6"/>
    <w:next w:val="Normal"/>
    <w:link w:val="Heading6Char"/>
    <w:uiPriority w:val="9"/>
    <w:unhideWhenUsed/>
    <w:qFormat/>
    <w:rsid w:val="00730CEB"/>
    <w:pPr>
      <w:pBdr>
        <w:bottom w:val="single" w:sz="4" w:space="1" w:color="auto"/>
      </w:pBdr>
      <w:spacing w:after="120"/>
      <w:outlineLvl w:val="5"/>
    </w:pPr>
    <w:rPr>
      <w:rFonts w:ascii="Cambria" w:hAnsi="Cambria"/>
      <w:b/>
      <w:bCs/>
      <w:iCs/>
      <w:color w:val="4F6228" w:themeColor="accent3" w:themeShade="80"/>
      <w:sz w:val="60"/>
      <w:szCs w:val="28"/>
    </w:rPr>
  </w:style>
  <w:style w:type="paragraph" w:styleId="Heading7">
    <w:name w:val="heading 7"/>
    <w:aliases w:val="Heading 7 - Rule"/>
    <w:basedOn w:val="Normal"/>
    <w:next w:val="Normal"/>
    <w:link w:val="Heading7Char"/>
    <w:uiPriority w:val="9"/>
    <w:unhideWhenUsed/>
    <w:qFormat/>
    <w:rsid w:val="00332661"/>
    <w:pPr>
      <w:spacing w:before="360" w:after="360"/>
      <w:ind w:left="1008" w:hanging="1008"/>
      <w:outlineLvl w:val="6"/>
    </w:pPr>
    <w:rPr>
      <w:b/>
      <w:color w:val="7030A0"/>
      <w:sz w:val="44"/>
    </w:rPr>
  </w:style>
  <w:style w:type="paragraph" w:styleId="Heading8">
    <w:name w:val="heading 8"/>
    <w:next w:val="Normal"/>
    <w:link w:val="Heading8Char"/>
    <w:uiPriority w:val="9"/>
    <w:unhideWhenUsed/>
    <w:qFormat/>
    <w:rsid w:val="0011478A"/>
    <w:pPr>
      <w:spacing w:before="240" w:after="240"/>
      <w:ind w:left="720" w:hanging="720"/>
      <w:outlineLvl w:val="7"/>
    </w:pPr>
    <w:rPr>
      <w:rFonts w:asciiTheme="minorHAnsi" w:hAnsiTheme="minorHAnsi"/>
      <w:b/>
      <w:color w:val="00B050"/>
      <w:sz w:val="48"/>
      <w:szCs w:val="24"/>
    </w:rPr>
  </w:style>
  <w:style w:type="paragraph" w:styleId="Heading9">
    <w:name w:val="heading 9"/>
    <w:next w:val="Normal"/>
    <w:link w:val="Heading9Char"/>
    <w:uiPriority w:val="9"/>
    <w:unhideWhenUsed/>
    <w:qFormat/>
    <w:rsid w:val="00FC55D7"/>
    <w:pPr>
      <w:spacing w:before="160" w:after="160"/>
      <w:ind w:left="720" w:hanging="720"/>
      <w:outlineLvl w:val="8"/>
    </w:pPr>
    <w:rPr>
      <w:rFonts w:asciiTheme="minorHAnsi" w:hAnsiTheme="minorHAnsi"/>
      <w:b/>
      <w:smallCaps/>
      <w:color w:val="984806" w:themeColor="accent6" w:themeShade="80"/>
      <w:sz w:val="56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8422DF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422DF"/>
    <w:rPr>
      <w:rFonts w:asciiTheme="minorHAnsi" w:hAnsiTheme="minorHAnsi"/>
    </w:rPr>
  </w:style>
  <w:style w:type="paragraph" w:styleId="Title">
    <w:name w:val="Title"/>
    <w:basedOn w:val="Normal"/>
    <w:next w:val="Normal"/>
    <w:link w:val="TitleChar"/>
    <w:uiPriority w:val="10"/>
    <w:qFormat/>
    <w:rsid w:val="00C234D0"/>
    <w:pPr>
      <w:pBdr>
        <w:bottom w:val="single" w:sz="4" w:space="1" w:color="E36C0A" w:themeColor="accent6" w:themeShade="BF"/>
      </w:pBdr>
      <w:spacing w:before="0" w:after="240"/>
    </w:pPr>
    <w:rPr>
      <w:rFonts w:asciiTheme="majorHAnsi" w:hAnsiTheme="majorHAnsi" w:cs="Calibri"/>
      <w:b/>
      <w:color w:val="404040" w:themeColor="text1" w:themeTint="BF"/>
      <w:sz w:val="72"/>
      <w:szCs w:val="56"/>
    </w:rPr>
  </w:style>
  <w:style w:type="character" w:customStyle="1" w:styleId="TitleChar">
    <w:name w:val="Title Char"/>
    <w:link w:val="Title"/>
    <w:uiPriority w:val="10"/>
    <w:rsid w:val="00C234D0"/>
    <w:rPr>
      <w:rFonts w:asciiTheme="majorHAnsi" w:hAnsiTheme="majorHAnsi" w:cs="Calibri"/>
      <w:b/>
      <w:color w:val="404040" w:themeColor="text1" w:themeTint="BF"/>
      <w:sz w:val="72"/>
      <w:szCs w:val="56"/>
    </w:rPr>
  </w:style>
  <w:style w:type="character" w:styleId="EndnoteReference">
    <w:name w:val="endnote reference"/>
    <w:uiPriority w:val="99"/>
    <w:semiHidden/>
    <w:unhideWhenUsed/>
    <w:rsid w:val="00FC6D1E"/>
    <w:rPr>
      <w:vertAlign w:val="superscript"/>
    </w:rPr>
  </w:style>
  <w:style w:type="character" w:styleId="FootnoteReference">
    <w:name w:val="footnote reference"/>
    <w:uiPriority w:val="99"/>
    <w:semiHidden/>
    <w:unhideWhenUsed/>
    <w:rsid w:val="00FC6D1E"/>
    <w:rPr>
      <w:vertAlign w:val="superscript"/>
    </w:rPr>
  </w:style>
  <w:style w:type="paragraph" w:customStyle="1" w:styleId="Fix12para">
    <w:name w:val="Fix 12 para"/>
    <w:basedOn w:val="Fix16paragraph"/>
    <w:link w:val="Fix12paraChar"/>
    <w:qFormat/>
    <w:rsid w:val="002516C5"/>
    <w:rPr>
      <w:sz w:val="24"/>
    </w:rPr>
  </w:style>
  <w:style w:type="character" w:customStyle="1" w:styleId="Heading1Char">
    <w:name w:val="Heading 1 Char"/>
    <w:link w:val="Heading1"/>
    <w:uiPriority w:val="9"/>
    <w:rsid w:val="00706F30"/>
    <w:rPr>
      <w:rFonts w:ascii="Cambria" w:hAnsi="Cambria" w:cs="Arial"/>
      <w:b/>
      <w:color w:val="C00000"/>
      <w:sz w:val="68"/>
      <w:szCs w:val="68"/>
    </w:rPr>
  </w:style>
  <w:style w:type="paragraph" w:customStyle="1" w:styleId="Fix13para">
    <w:name w:val="Fix 13 para"/>
    <w:basedOn w:val="Fix16paragraph"/>
    <w:link w:val="Fix13paraChar"/>
    <w:qFormat/>
    <w:rsid w:val="002516C5"/>
    <w:pPr>
      <w:tabs>
        <w:tab w:val="left" w:pos="360"/>
        <w:tab w:val="left" w:pos="1080"/>
        <w:tab w:val="left" w:pos="1800"/>
      </w:tabs>
    </w:pPr>
    <w:rPr>
      <w:sz w:val="26"/>
      <w:szCs w:val="26"/>
    </w:rPr>
  </w:style>
  <w:style w:type="character" w:customStyle="1" w:styleId="Heading2Char">
    <w:name w:val="Heading 2 Char"/>
    <w:link w:val="Heading2"/>
    <w:uiPriority w:val="9"/>
    <w:rsid w:val="00C03ACD"/>
    <w:rPr>
      <w:rFonts w:asciiTheme="minorHAnsi" w:hAnsiTheme="minorHAnsi" w:cstheme="minorHAnsi"/>
      <w:b/>
      <w:bCs/>
      <w:iCs/>
      <w:color w:val="1E6C31"/>
      <w:sz w:val="52"/>
      <w:szCs w:val="52"/>
    </w:rPr>
  </w:style>
  <w:style w:type="character" w:customStyle="1" w:styleId="Heading3Char">
    <w:name w:val="Heading 3 Char"/>
    <w:link w:val="Heading3"/>
    <w:uiPriority w:val="9"/>
    <w:rsid w:val="00FC55D7"/>
    <w:rPr>
      <w:rFonts w:asciiTheme="majorHAnsi" w:hAnsiTheme="majorHAnsi" w:cs="Arial"/>
      <w:b/>
      <w:bCs/>
      <w:i/>
      <w:color w:val="216087"/>
      <w:sz w:val="44"/>
      <w:szCs w:val="44"/>
    </w:rPr>
  </w:style>
  <w:style w:type="character" w:customStyle="1" w:styleId="Heading4Char">
    <w:name w:val="Heading 4 Char"/>
    <w:link w:val="Heading4"/>
    <w:uiPriority w:val="9"/>
    <w:rsid w:val="00496AB8"/>
    <w:rPr>
      <w:rFonts w:asciiTheme="majorHAnsi" w:hAnsiTheme="majorHAnsi"/>
      <w:b/>
      <w:bCs/>
      <w:i/>
      <w:color w:val="216087"/>
      <w:sz w:val="4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2E5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D2E51"/>
    <w:rPr>
      <w:rFonts w:ascii="Tahoma" w:hAnsi="Tahoma" w:cs="Tahoma"/>
      <w:sz w:val="16"/>
      <w:szCs w:val="16"/>
    </w:rPr>
  </w:style>
  <w:style w:type="character" w:customStyle="1" w:styleId="Fix12paraChar">
    <w:name w:val="Fix 12 para Char"/>
    <w:basedOn w:val="Fix16paragraphChar"/>
    <w:link w:val="Fix12para"/>
    <w:rsid w:val="002516C5"/>
    <w:rPr>
      <w:rFonts w:ascii="Courier New" w:eastAsiaTheme="minorEastAsia" w:hAnsi="Courier New" w:cs="Courier New"/>
      <w:b/>
      <w:sz w:val="24"/>
    </w:rPr>
  </w:style>
  <w:style w:type="character" w:customStyle="1" w:styleId="Fix13paraChar">
    <w:name w:val="Fix 13 para Char"/>
    <w:basedOn w:val="Fix16paragraphChar"/>
    <w:link w:val="Fix13para"/>
    <w:rsid w:val="002516C5"/>
    <w:rPr>
      <w:rFonts w:ascii="Courier New" w:eastAsiaTheme="minorEastAsia" w:hAnsi="Courier New" w:cs="Courier New"/>
      <w:b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7D61EB"/>
    <w:rPr>
      <w:rFonts w:asciiTheme="minorHAnsi" w:eastAsiaTheme="minorEastAsia" w:hAnsiTheme="minorHAnsi" w:cstheme="minorBidi"/>
      <w:b/>
      <w:bCs/>
      <w:iCs/>
      <w:color w:val="786F44"/>
      <w:sz w:val="44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730CEB"/>
    <w:rPr>
      <w:rFonts w:ascii="Cambria" w:hAnsi="Cambria"/>
      <w:b/>
      <w:bCs/>
      <w:iCs/>
      <w:color w:val="4F6228" w:themeColor="accent3" w:themeShade="80"/>
      <w:sz w:val="60"/>
      <w:szCs w:val="28"/>
    </w:rPr>
  </w:style>
  <w:style w:type="paragraph" w:customStyle="1" w:styleId="Bulletlist">
    <w:name w:val="Bullet list"/>
    <w:basedOn w:val="Normal"/>
    <w:next w:val="Normal"/>
    <w:link w:val="BulletlistChar"/>
    <w:qFormat/>
    <w:rsid w:val="00D12A91"/>
    <w:pPr>
      <w:numPr>
        <w:numId w:val="1"/>
      </w:numPr>
      <w:tabs>
        <w:tab w:val="left" w:pos="360"/>
        <w:tab w:val="left" w:pos="720"/>
        <w:tab w:val="left" w:pos="1080"/>
        <w:tab w:val="left" w:pos="1710"/>
        <w:tab w:val="left" w:pos="1800"/>
      </w:tabs>
      <w:spacing w:before="80" w:after="80"/>
      <w:ind w:left="792" w:hanging="432"/>
    </w:pPr>
    <w:rPr>
      <w:rFonts w:eastAsiaTheme="minorEastAsia"/>
      <w:noProof/>
      <w:szCs w:val="40"/>
    </w:rPr>
  </w:style>
  <w:style w:type="character" w:customStyle="1" w:styleId="BulletlistChar">
    <w:name w:val="Bullet list Char"/>
    <w:basedOn w:val="DefaultParagraphFont"/>
    <w:link w:val="Bulletlist"/>
    <w:rsid w:val="00D12A91"/>
    <w:rPr>
      <w:rFonts w:asciiTheme="minorHAnsi" w:eastAsiaTheme="minorEastAsia" w:hAnsiTheme="minorHAnsi"/>
      <w:noProof/>
      <w:sz w:val="40"/>
      <w:szCs w:val="40"/>
    </w:rPr>
  </w:style>
  <w:style w:type="character" w:customStyle="1" w:styleId="Heading7Char">
    <w:name w:val="Heading 7 Char"/>
    <w:aliases w:val="Heading 7 - Rule Char"/>
    <w:basedOn w:val="DefaultParagraphFont"/>
    <w:link w:val="Heading7"/>
    <w:uiPriority w:val="9"/>
    <w:rsid w:val="00332661"/>
    <w:rPr>
      <w:rFonts w:asciiTheme="minorHAnsi" w:hAnsiTheme="minorHAnsi"/>
      <w:b/>
      <w:color w:val="7030A0"/>
      <w:sz w:val="4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11478A"/>
    <w:rPr>
      <w:rFonts w:asciiTheme="minorHAnsi" w:hAnsiTheme="minorHAnsi"/>
      <w:b/>
      <w:color w:val="00B050"/>
      <w:sz w:val="48"/>
      <w:szCs w:val="24"/>
    </w:rPr>
  </w:style>
  <w:style w:type="paragraph" w:customStyle="1" w:styleId="Title2">
    <w:name w:val="Title2"/>
    <w:basedOn w:val="Title"/>
    <w:link w:val="Title2Char"/>
    <w:qFormat/>
    <w:rsid w:val="00B07554"/>
    <w:pPr>
      <w:pBdr>
        <w:bottom w:val="single" w:sz="8" w:space="4" w:color="4F81BD" w:themeColor="accent1"/>
      </w:pBdr>
      <w:spacing w:before="160" w:after="300"/>
      <w:contextualSpacing/>
    </w:pPr>
    <w:rPr>
      <w:rFonts w:eastAsiaTheme="majorEastAsia" w:cstheme="majorBidi"/>
      <w:b w:val="0"/>
      <w:color w:val="4A442A" w:themeColor="background2" w:themeShade="40"/>
      <w:spacing w:val="5"/>
      <w:kern w:val="28"/>
      <w:szCs w:val="88"/>
    </w:rPr>
  </w:style>
  <w:style w:type="character" w:customStyle="1" w:styleId="Title2Char">
    <w:name w:val="Title2 Char"/>
    <w:basedOn w:val="TitleChar"/>
    <w:link w:val="Title2"/>
    <w:rsid w:val="00B07554"/>
    <w:rPr>
      <w:rFonts w:asciiTheme="majorHAnsi" w:eastAsiaTheme="majorEastAsia" w:hAnsiTheme="majorHAnsi" w:cstheme="majorBidi"/>
      <w:b w:val="0"/>
      <w:color w:val="4A442A" w:themeColor="background2" w:themeShade="40"/>
      <w:spacing w:val="5"/>
      <w:kern w:val="28"/>
      <w:sz w:val="72"/>
      <w:szCs w:val="88"/>
    </w:rPr>
  </w:style>
  <w:style w:type="paragraph" w:styleId="Subtitle">
    <w:name w:val="Subtitle"/>
    <w:basedOn w:val="Title"/>
    <w:next w:val="Normal"/>
    <w:link w:val="SubtitleChar"/>
    <w:uiPriority w:val="11"/>
    <w:qFormat/>
    <w:rsid w:val="00B07554"/>
    <w:pPr>
      <w:pBdr>
        <w:bottom w:val="single" w:sz="8" w:space="4" w:color="4F81BD" w:themeColor="accent1"/>
      </w:pBdr>
      <w:spacing w:before="160" w:after="300"/>
      <w:contextualSpacing/>
    </w:pPr>
    <w:rPr>
      <w:rFonts w:eastAsiaTheme="majorEastAsia" w:cstheme="majorBidi"/>
      <w:b w:val="0"/>
      <w:color w:val="595959" w:themeColor="text1" w:themeTint="A6"/>
      <w:spacing w:val="5"/>
      <w:kern w:val="28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11"/>
    <w:rsid w:val="00B07554"/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60"/>
      <w:szCs w:val="60"/>
    </w:rPr>
  </w:style>
  <w:style w:type="paragraph" w:customStyle="1" w:styleId="Stataintext">
    <w:name w:val="Stata in text"/>
    <w:basedOn w:val="Normal"/>
    <w:link w:val="StataintextChar"/>
    <w:qFormat/>
    <w:rsid w:val="00F1326B"/>
    <w:rPr>
      <w:rFonts w:ascii="Courier New" w:eastAsiaTheme="minorEastAsia" w:hAnsi="Courier New" w:cs="Courier New"/>
      <w:b/>
      <w:szCs w:val="40"/>
    </w:rPr>
  </w:style>
  <w:style w:type="character" w:customStyle="1" w:styleId="StataintextChar">
    <w:name w:val="Stata in text Char"/>
    <w:basedOn w:val="DefaultParagraphFont"/>
    <w:link w:val="Stataintext"/>
    <w:rsid w:val="00F1326B"/>
    <w:rPr>
      <w:rFonts w:ascii="Courier New" w:eastAsiaTheme="minorEastAsia" w:hAnsi="Courier New" w:cs="Courier New"/>
      <w:b/>
      <w:sz w:val="24"/>
      <w:szCs w:val="40"/>
    </w:rPr>
  </w:style>
  <w:style w:type="character" w:styleId="PlaceholderText">
    <w:name w:val="Placeholder Text"/>
    <w:basedOn w:val="DefaultParagraphFont"/>
    <w:uiPriority w:val="99"/>
    <w:semiHidden/>
    <w:rsid w:val="00B07554"/>
    <w:rPr>
      <w:color w:val="80808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07554"/>
    <w:pPr>
      <w:spacing w:before="0" w:after="0"/>
    </w:pPr>
    <w:rPr>
      <w:rFonts w:eastAsiaTheme="minorEastAsia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07554"/>
    <w:rPr>
      <w:rFonts w:asciiTheme="minorHAnsi" w:eastAsiaTheme="minorEastAsia" w:hAnsiTheme="minorHAnsi"/>
    </w:rPr>
  </w:style>
  <w:style w:type="table" w:styleId="TableGrid">
    <w:name w:val="Table Grid"/>
    <w:basedOn w:val="TableNormal"/>
    <w:uiPriority w:val="59"/>
    <w:rsid w:val="00B07554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umberedhanging">
    <w:name w:val="Numbered hanging"/>
    <w:basedOn w:val="Normal"/>
    <w:link w:val="NumberedhangingChar"/>
    <w:qFormat/>
    <w:rsid w:val="00355763"/>
    <w:pPr>
      <w:numPr>
        <w:numId w:val="3"/>
      </w:numPr>
    </w:pPr>
    <w:rPr>
      <w:rFonts w:eastAsiaTheme="minorEastAsia"/>
      <w:szCs w:val="40"/>
    </w:rPr>
  </w:style>
  <w:style w:type="character" w:customStyle="1" w:styleId="NumberedhangingChar">
    <w:name w:val="Numbered hanging Char"/>
    <w:basedOn w:val="DefaultParagraphFont"/>
    <w:link w:val="Numberedhanging"/>
    <w:rsid w:val="00355763"/>
    <w:rPr>
      <w:rFonts w:asciiTheme="minorHAnsi" w:eastAsiaTheme="minorEastAsia" w:hAnsiTheme="minorHAnsi"/>
      <w:sz w:val="40"/>
      <w:szCs w:val="40"/>
    </w:rPr>
  </w:style>
  <w:style w:type="paragraph" w:customStyle="1" w:styleId="Fix16paragraph">
    <w:name w:val="Fix 16 paragraph"/>
    <w:basedOn w:val="Normal"/>
    <w:link w:val="Fix16paragraphChar"/>
    <w:qFormat/>
    <w:rsid w:val="00430F51"/>
    <w:pPr>
      <w:spacing w:before="0" w:after="0"/>
    </w:pPr>
    <w:rPr>
      <w:rFonts w:ascii="Courier New" w:eastAsiaTheme="minorEastAsia" w:hAnsi="Courier New" w:cs="Courier New"/>
      <w:b/>
      <w:sz w:val="32"/>
      <w:szCs w:val="20"/>
    </w:rPr>
  </w:style>
  <w:style w:type="character" w:customStyle="1" w:styleId="Fix16paragraphChar">
    <w:name w:val="Fix 16 paragraph Char"/>
    <w:basedOn w:val="DefaultParagraphFont"/>
    <w:link w:val="Fix16paragraph"/>
    <w:rsid w:val="00430F51"/>
    <w:rPr>
      <w:rFonts w:ascii="Courier New" w:eastAsiaTheme="minorEastAsia" w:hAnsi="Courier New" w:cs="Courier New"/>
      <w:b/>
      <w:sz w:val="32"/>
    </w:rPr>
  </w:style>
  <w:style w:type="numbering" w:customStyle="1" w:styleId="Numberbullet">
    <w:name w:val="Number bullet"/>
    <w:uiPriority w:val="99"/>
    <w:rsid w:val="00B07554"/>
    <w:pPr>
      <w:numPr>
        <w:numId w:val="2"/>
      </w:numPr>
    </w:pPr>
  </w:style>
  <w:style w:type="character" w:styleId="LineNumber">
    <w:name w:val="line number"/>
    <w:basedOn w:val="DefaultParagraphFont"/>
    <w:uiPriority w:val="99"/>
    <w:semiHidden/>
    <w:unhideWhenUsed/>
    <w:rsid w:val="00B07554"/>
  </w:style>
  <w:style w:type="paragraph" w:customStyle="1" w:styleId="Fix20character">
    <w:name w:val="Fix 20 character"/>
    <w:basedOn w:val="Normal"/>
    <w:link w:val="Fix20characterChar"/>
    <w:qFormat/>
    <w:rsid w:val="002F5F52"/>
    <w:pPr>
      <w:spacing w:before="80" w:after="80"/>
    </w:pPr>
    <w:rPr>
      <w:rFonts w:ascii="Courier New" w:hAnsi="Courier New"/>
      <w:b/>
    </w:rPr>
  </w:style>
  <w:style w:type="character" w:customStyle="1" w:styleId="Fix20characterChar">
    <w:name w:val="Fix 20 character Char"/>
    <w:basedOn w:val="DefaultParagraphFont"/>
    <w:link w:val="Fix20character"/>
    <w:rsid w:val="002F5F52"/>
    <w:rPr>
      <w:rFonts w:ascii="Courier New" w:hAnsi="Courier New"/>
      <w:b/>
      <w:sz w:val="40"/>
      <w:szCs w:val="24"/>
    </w:rPr>
  </w:style>
  <w:style w:type="paragraph" w:customStyle="1" w:styleId="HighlightWORD">
    <w:name w:val="HighlightWORD"/>
    <w:basedOn w:val="Normal"/>
    <w:link w:val="HighlightWORDChar"/>
    <w:qFormat/>
    <w:rsid w:val="00473801"/>
    <w:rPr>
      <w:b/>
      <w:color w:val="000000" w:themeColor="text1"/>
    </w:rPr>
  </w:style>
  <w:style w:type="paragraph" w:styleId="ListParagraph">
    <w:name w:val="List Paragraph"/>
    <w:aliases w:val="Numbered list"/>
    <w:basedOn w:val="Normal"/>
    <w:link w:val="ListParagraphChar"/>
    <w:uiPriority w:val="34"/>
    <w:qFormat/>
    <w:rsid w:val="00C561FA"/>
    <w:pPr>
      <w:ind w:left="720"/>
      <w:contextualSpacing/>
    </w:pPr>
  </w:style>
  <w:style w:type="character" w:customStyle="1" w:styleId="HighlightWORDChar">
    <w:name w:val="HighlightWORD Char"/>
    <w:basedOn w:val="DefaultParagraphFont"/>
    <w:link w:val="HighlightWORD"/>
    <w:rsid w:val="00473801"/>
    <w:rPr>
      <w:rFonts w:asciiTheme="minorHAnsi" w:hAnsiTheme="minorHAnsi"/>
      <w:b/>
      <w:color w:val="000000" w:themeColor="text1"/>
      <w:sz w:val="40"/>
      <w:szCs w:val="24"/>
    </w:rPr>
  </w:style>
  <w:style w:type="paragraph" w:customStyle="1" w:styleId="Fix14para">
    <w:name w:val="Fix 14 para"/>
    <w:link w:val="Fix14paraChar"/>
    <w:qFormat/>
    <w:rsid w:val="003C3396"/>
    <w:rPr>
      <w:rFonts w:ascii="Courier New" w:eastAsiaTheme="minorEastAsia" w:hAnsi="Courier New" w:cs="Courier New"/>
      <w:b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825B9E"/>
    <w:pPr>
      <w:tabs>
        <w:tab w:val="center" w:pos="4680"/>
        <w:tab w:val="right" w:pos="9360"/>
      </w:tabs>
      <w:spacing w:before="0" w:after="0"/>
    </w:pPr>
  </w:style>
  <w:style w:type="character" w:customStyle="1" w:styleId="Fix14paraChar">
    <w:name w:val="Fix 14 para Char"/>
    <w:basedOn w:val="Fix13paraChar"/>
    <w:link w:val="Fix14para"/>
    <w:rsid w:val="003C3396"/>
    <w:rPr>
      <w:rFonts w:ascii="Courier New" w:eastAsiaTheme="minorEastAsia" w:hAnsi="Courier New" w:cs="Courier New"/>
      <w:b/>
      <w:sz w:val="28"/>
      <w:szCs w:val="26"/>
    </w:rPr>
  </w:style>
  <w:style w:type="character" w:customStyle="1" w:styleId="HeaderChar">
    <w:name w:val="Header Char"/>
    <w:basedOn w:val="DefaultParagraphFont"/>
    <w:link w:val="Header"/>
    <w:uiPriority w:val="99"/>
    <w:rsid w:val="00825B9E"/>
    <w:rPr>
      <w:rFonts w:asciiTheme="minorHAnsi" w:hAnsiTheme="minorHAnsi"/>
      <w:sz w:val="40"/>
      <w:szCs w:val="24"/>
    </w:rPr>
  </w:style>
  <w:style w:type="paragraph" w:styleId="Footer">
    <w:name w:val="footer"/>
    <w:basedOn w:val="Normal"/>
    <w:link w:val="FooterChar"/>
    <w:uiPriority w:val="99"/>
    <w:unhideWhenUsed/>
    <w:rsid w:val="00825B9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825B9E"/>
    <w:rPr>
      <w:rFonts w:asciiTheme="minorHAnsi" w:hAnsiTheme="minorHAnsi"/>
      <w:sz w:val="40"/>
      <w:szCs w:val="24"/>
    </w:rPr>
  </w:style>
  <w:style w:type="character" w:styleId="Hyperlink">
    <w:name w:val="Hyperlink"/>
    <w:basedOn w:val="DefaultParagraphFont"/>
    <w:uiPriority w:val="99"/>
    <w:unhideWhenUsed/>
    <w:rsid w:val="006554DF"/>
    <w:rPr>
      <w:strike w:val="0"/>
      <w:dstrike w:val="0"/>
      <w:color w:val="0000FF"/>
      <w:u w:val="none"/>
      <w:effect w:val="none"/>
      <w:bdr w:val="none" w:sz="0" w:space="0" w:color="auto" w:frame="1"/>
    </w:rPr>
  </w:style>
  <w:style w:type="character" w:customStyle="1" w:styleId="ListParagraphChar">
    <w:name w:val="List Paragraph Char"/>
    <w:aliases w:val="Numbered list Char"/>
    <w:basedOn w:val="DefaultParagraphFont"/>
    <w:link w:val="ListParagraph"/>
    <w:uiPriority w:val="34"/>
    <w:rsid w:val="00C561FA"/>
    <w:rPr>
      <w:rFonts w:asciiTheme="minorHAnsi" w:hAnsiTheme="minorHAnsi"/>
      <w:sz w:val="40"/>
      <w:szCs w:val="24"/>
    </w:rPr>
  </w:style>
  <w:style w:type="character" w:styleId="Strong">
    <w:name w:val="Strong"/>
    <w:uiPriority w:val="22"/>
    <w:qFormat/>
    <w:rsid w:val="00E12AE7"/>
  </w:style>
  <w:style w:type="character" w:customStyle="1" w:styleId="Heading9Char">
    <w:name w:val="Heading 9 Char"/>
    <w:basedOn w:val="DefaultParagraphFont"/>
    <w:link w:val="Heading9"/>
    <w:uiPriority w:val="9"/>
    <w:rsid w:val="00FC55D7"/>
    <w:rPr>
      <w:rFonts w:asciiTheme="minorHAnsi" w:hAnsiTheme="minorHAnsi"/>
      <w:b/>
      <w:smallCaps/>
      <w:color w:val="984806" w:themeColor="accent6" w:themeShade="80"/>
      <w:sz w:val="56"/>
      <w:szCs w:val="24"/>
      <w:u w:val="single"/>
    </w:rPr>
  </w:style>
  <w:style w:type="character" w:styleId="Emphasis">
    <w:name w:val="Emphasis"/>
    <w:aliases w:val="Emphasis ca-e"/>
    <w:uiPriority w:val="20"/>
    <w:qFormat/>
    <w:rsid w:val="00C035DE"/>
    <w:rPr>
      <w:b w:val="0"/>
      <w:i/>
      <w:color w:val="C00000"/>
      <w:sz w:val="40"/>
      <w:u w:val="none"/>
    </w:rPr>
  </w:style>
  <w:style w:type="character" w:customStyle="1" w:styleId="Hiddennotetoself">
    <w:name w:val="Hidden note to self"/>
    <w:basedOn w:val="DefaultParagraphFont"/>
    <w:uiPriority w:val="1"/>
    <w:qFormat/>
    <w:rsid w:val="006D27C1"/>
    <w:rPr>
      <w:rFonts w:asciiTheme="majorHAnsi" w:hAnsiTheme="majorHAnsi"/>
      <w:vanish/>
      <w:color w:val="984806" w:themeColor="accent6" w:themeShade="80"/>
      <w:sz w:val="32"/>
    </w:rPr>
  </w:style>
  <w:style w:type="character" w:customStyle="1" w:styleId="Notice">
    <w:name w:val="Notice!"/>
    <w:uiPriority w:val="1"/>
    <w:qFormat/>
    <w:rsid w:val="00C035DE"/>
    <w:rPr>
      <w:i/>
      <w:color w:val="C00000"/>
      <w:u w:val="none"/>
    </w:rPr>
  </w:style>
  <w:style w:type="paragraph" w:customStyle="1" w:styleId="Hangingwithindent">
    <w:name w:val="Hanging with indent"/>
    <w:basedOn w:val="Normal"/>
    <w:link w:val="HangingwithindentChar"/>
    <w:qFormat/>
    <w:rsid w:val="000A1AF5"/>
    <w:pPr>
      <w:ind w:left="1728" w:hanging="1008"/>
    </w:pPr>
  </w:style>
  <w:style w:type="character" w:customStyle="1" w:styleId="HangingwithindentChar">
    <w:name w:val="Hanging with indent Char"/>
    <w:basedOn w:val="DefaultParagraphFont"/>
    <w:link w:val="Hangingwithindent"/>
    <w:rsid w:val="000A1AF5"/>
    <w:rPr>
      <w:rFonts w:asciiTheme="minorHAnsi" w:hAnsiTheme="minorHAnsi"/>
      <w:sz w:val="4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367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679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6790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67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6790"/>
    <w:rPr>
      <w:rFonts w:asciiTheme="minorHAnsi" w:hAnsiTheme="minorHAnsi"/>
      <w:b/>
      <w:bCs/>
    </w:rPr>
  </w:style>
  <w:style w:type="paragraph" w:customStyle="1" w:styleId="Horizontalline">
    <w:name w:val="Horizontal line"/>
    <w:next w:val="Normal"/>
    <w:link w:val="HorizontallineChar"/>
    <w:qFormat/>
    <w:rsid w:val="00F15649"/>
    <w:pPr>
      <w:pBdr>
        <w:bottom w:val="single" w:sz="4" w:space="1" w:color="auto"/>
      </w:pBdr>
      <w:spacing w:before="240" w:after="240"/>
    </w:pPr>
    <w:rPr>
      <w:rFonts w:ascii="Cambria" w:hAnsi="Cambria" w:cs="Arial"/>
      <w:b/>
      <w:color w:val="0D0D0D" w:themeColor="text1" w:themeTint="F2"/>
      <w:sz w:val="6"/>
      <w:szCs w:val="36"/>
    </w:rPr>
  </w:style>
  <w:style w:type="character" w:customStyle="1" w:styleId="HorizontallineChar">
    <w:name w:val="Horizontal line Char"/>
    <w:basedOn w:val="DefaultParagraphFont"/>
    <w:link w:val="Horizontalline"/>
    <w:rsid w:val="00F15649"/>
    <w:rPr>
      <w:rFonts w:ascii="Cambria" w:hAnsi="Cambria" w:cs="Arial"/>
      <w:b/>
      <w:color w:val="0D0D0D" w:themeColor="text1" w:themeTint="F2"/>
      <w:sz w:val="6"/>
      <w:szCs w:val="36"/>
    </w:rPr>
  </w:style>
  <w:style w:type="paragraph" w:customStyle="1" w:styleId="Discussion">
    <w:name w:val="Discussion"/>
    <w:basedOn w:val="Normal"/>
    <w:next w:val="Normal"/>
    <w:link w:val="DiscussionChar"/>
    <w:qFormat/>
    <w:rsid w:val="002322F6"/>
    <w:rPr>
      <w:rFonts w:cs="Arial"/>
      <w:b/>
      <w:color w:val="00B050"/>
      <w:sz w:val="48"/>
    </w:rPr>
  </w:style>
  <w:style w:type="character" w:customStyle="1" w:styleId="DiscussionChar">
    <w:name w:val="Discussion Char"/>
    <w:basedOn w:val="Heading1Char"/>
    <w:link w:val="Discussion"/>
    <w:rsid w:val="002322F6"/>
    <w:rPr>
      <w:rFonts w:asciiTheme="minorHAnsi" w:hAnsiTheme="minorHAnsi" w:cs="Arial"/>
      <w:b/>
      <w:color w:val="00B050"/>
      <w:sz w:val="48"/>
      <w:szCs w:val="24"/>
    </w:rPr>
  </w:style>
  <w:style w:type="character" w:customStyle="1" w:styleId="Statainline">
    <w:name w:val="Stata inline"/>
    <w:basedOn w:val="StataintextChar"/>
    <w:uiPriority w:val="1"/>
    <w:qFormat/>
    <w:rsid w:val="00B52F2B"/>
    <w:rPr>
      <w:rFonts w:ascii="Courier New" w:eastAsiaTheme="minorEastAsia" w:hAnsi="Courier New" w:cs="Courier New"/>
      <w:b/>
      <w:sz w:val="40"/>
      <w:szCs w:val="40"/>
    </w:rPr>
  </w:style>
  <w:style w:type="paragraph" w:styleId="BodyText">
    <w:name w:val="Body Text"/>
    <w:basedOn w:val="Normal"/>
    <w:link w:val="BodyTextChar"/>
    <w:uiPriority w:val="99"/>
    <w:rsid w:val="002322F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322F6"/>
    <w:rPr>
      <w:rFonts w:asciiTheme="minorHAnsi" w:hAnsiTheme="minorHAnsi"/>
      <w:sz w:val="40"/>
      <w:szCs w:val="24"/>
    </w:rPr>
  </w:style>
  <w:style w:type="paragraph" w:customStyle="1" w:styleId="Footerforbeamedslide">
    <w:name w:val="Footer for beamed slide"/>
    <w:basedOn w:val="Normal"/>
    <w:link w:val="FooterforbeamedslideChar"/>
    <w:autoRedefine/>
    <w:qFormat/>
    <w:rsid w:val="002322F6"/>
    <w:rPr>
      <w:rFonts w:eastAsiaTheme="minorEastAsia"/>
      <w:color w:val="262626" w:themeColor="text1" w:themeTint="D9"/>
      <w:sz w:val="24"/>
      <w:szCs w:val="40"/>
    </w:rPr>
  </w:style>
  <w:style w:type="character" w:customStyle="1" w:styleId="FooterforbeamedslideChar">
    <w:name w:val="Footer for beamed slide Char"/>
    <w:basedOn w:val="DefaultParagraphFont"/>
    <w:link w:val="Footerforbeamedslide"/>
    <w:rsid w:val="002322F6"/>
    <w:rPr>
      <w:rFonts w:asciiTheme="minorHAnsi" w:eastAsiaTheme="minorEastAsia" w:hAnsiTheme="minorHAnsi"/>
      <w:color w:val="262626" w:themeColor="text1" w:themeTint="D9"/>
      <w:sz w:val="24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AF403C"/>
    <w:rPr>
      <w:color w:val="800080" w:themeColor="followedHyperlink"/>
      <w:u w:val="single"/>
    </w:rPr>
  </w:style>
  <w:style w:type="paragraph" w:styleId="NoSpacing">
    <w:name w:val="No Spacing"/>
    <w:aliases w:val="Note within typewriter"/>
    <w:link w:val="NoSpacingChar"/>
    <w:uiPriority w:val="1"/>
    <w:qFormat/>
    <w:rsid w:val="00580C1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aliases w:val="Note within typewriter Char"/>
    <w:basedOn w:val="DefaultParagraphFont"/>
    <w:link w:val="NoSpacing"/>
    <w:uiPriority w:val="1"/>
    <w:rsid w:val="00580C10"/>
    <w:rPr>
      <w:rFonts w:asciiTheme="minorHAnsi" w:eastAsiaTheme="minorEastAsia" w:hAnsiTheme="minorHAnsi" w:cstheme="minorBidi"/>
      <w:sz w:val="22"/>
      <w:szCs w:val="22"/>
    </w:rPr>
  </w:style>
  <w:style w:type="character" w:customStyle="1" w:styleId="Outputomitted">
    <w:name w:val="Output omitted"/>
    <w:basedOn w:val="DefaultParagraphFont"/>
    <w:uiPriority w:val="1"/>
    <w:qFormat/>
    <w:rsid w:val="00275E7E"/>
    <w:rPr>
      <w:rFonts w:asciiTheme="majorHAnsi" w:hAnsiTheme="majorHAnsi"/>
      <w:b w:val="0"/>
      <w:i w:val="0"/>
      <w:sz w:val="26"/>
    </w:rPr>
  </w:style>
  <w:style w:type="paragraph" w:customStyle="1" w:styleId="WFpara">
    <w:name w:val="WFpara"/>
    <w:basedOn w:val="BodyText"/>
    <w:link w:val="WFparaChar"/>
    <w:qFormat/>
    <w:rsid w:val="00043AF7"/>
    <w:pPr>
      <w:widowControl/>
      <w:spacing w:before="120"/>
    </w:pPr>
    <w:rPr>
      <w:rFonts w:ascii="Calibri" w:hAnsi="Calibri"/>
      <w:color w:val="000000"/>
      <w:sz w:val="24"/>
    </w:rPr>
  </w:style>
  <w:style w:type="character" w:customStyle="1" w:styleId="WFparaChar">
    <w:name w:val="WFpara Char"/>
    <w:link w:val="WFpara"/>
    <w:rsid w:val="00043AF7"/>
    <w:rPr>
      <w:color w:val="000000"/>
      <w:sz w:val="24"/>
      <w:szCs w:val="24"/>
    </w:rPr>
  </w:style>
  <w:style w:type="paragraph" w:customStyle="1" w:styleId="wfType10">
    <w:name w:val="wf Type 10"/>
    <w:basedOn w:val="Normal"/>
    <w:link w:val="wfType10Char"/>
    <w:qFormat/>
    <w:rsid w:val="00043AF7"/>
    <w:pPr>
      <w:spacing w:before="0" w:after="0"/>
    </w:pPr>
    <w:rPr>
      <w:rFonts w:ascii="Courier New" w:hAnsi="Courier New" w:cs="Courier New"/>
      <w:b/>
      <w:sz w:val="20"/>
      <w:szCs w:val="20"/>
    </w:rPr>
  </w:style>
  <w:style w:type="character" w:customStyle="1" w:styleId="wfType10Char">
    <w:name w:val="wf Type 10 Char"/>
    <w:link w:val="wfType10"/>
    <w:rsid w:val="00043AF7"/>
    <w:rPr>
      <w:rFonts w:ascii="Courier New" w:hAnsi="Courier New" w:cs="Courier New"/>
      <w:b/>
    </w:rPr>
  </w:style>
  <w:style w:type="paragraph" w:customStyle="1" w:styleId="wfTypeText">
    <w:name w:val="wfTypeText"/>
    <w:basedOn w:val="WFpara"/>
    <w:link w:val="wfTypeTextChar"/>
    <w:qFormat/>
    <w:rsid w:val="00043AF7"/>
    <w:rPr>
      <w:rFonts w:ascii="Courier New" w:hAnsi="Courier New" w:cs="Courier New"/>
      <w:b/>
      <w:color w:val="000000" w:themeColor="text1"/>
    </w:rPr>
  </w:style>
  <w:style w:type="character" w:customStyle="1" w:styleId="wfTypeTextChar">
    <w:name w:val="wfTypeText Char"/>
    <w:basedOn w:val="WFparaChar"/>
    <w:link w:val="wfTypeText"/>
    <w:rsid w:val="00043AF7"/>
    <w:rPr>
      <w:rFonts w:ascii="Courier New" w:hAnsi="Courier New" w:cs="Courier New"/>
      <w:b/>
      <w:color w:val="000000" w:themeColor="text1"/>
      <w:sz w:val="24"/>
      <w:szCs w:val="24"/>
    </w:rPr>
  </w:style>
  <w:style w:type="character" w:customStyle="1" w:styleId="price">
    <w:name w:val="price"/>
    <w:basedOn w:val="DefaultParagraphFont"/>
    <w:rsid w:val="00043AF7"/>
  </w:style>
  <w:style w:type="character" w:customStyle="1" w:styleId="Statainline0">
    <w:name w:val="Stata in line"/>
    <w:basedOn w:val="DefaultParagraphFont"/>
    <w:uiPriority w:val="1"/>
    <w:qFormat/>
    <w:rsid w:val="00043AF7"/>
    <w:rPr>
      <w:rFonts w:ascii="Courier New" w:hAnsi="Courier New" w:cs="Courier New"/>
      <w:b/>
    </w:rPr>
  </w:style>
  <w:style w:type="character" w:customStyle="1" w:styleId="Questioninlinefont">
    <w:name w:val="Question in line font"/>
    <w:basedOn w:val="DefaultParagraphFont"/>
    <w:uiPriority w:val="1"/>
    <w:qFormat/>
    <w:rsid w:val="00043AF7"/>
    <w:rPr>
      <w:color w:val="00B050"/>
    </w:rPr>
  </w:style>
  <w:style w:type="character" w:customStyle="1" w:styleId="Outputomitedtypemessages">
    <w:name w:val="Output omited type messages"/>
    <w:basedOn w:val="DefaultParagraphFont"/>
    <w:uiPriority w:val="1"/>
    <w:qFormat/>
    <w:rsid w:val="00043AF7"/>
    <w:rPr>
      <w:rFonts w:asciiTheme="majorHAnsi" w:hAnsiTheme="majorHAnsi"/>
      <w:b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BC58A0"/>
    <w:pPr>
      <w:keepNext/>
      <w:keepLines/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21A3C"/>
    <w:pPr>
      <w:spacing w:before="0" w:after="0"/>
      <w:ind w:left="400"/>
    </w:pPr>
    <w:rPr>
      <w:rFonts w:cstheme="minorHAnsi"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21A3C"/>
    <w:pPr>
      <w:spacing w:before="120" w:after="120"/>
    </w:pPr>
    <w:rPr>
      <w:rFonts w:cstheme="minorHAnsi"/>
      <w:bCs/>
      <w:smallCaps/>
      <w:sz w:val="32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D21A4A"/>
    <w:pPr>
      <w:spacing w:before="0" w:after="0"/>
      <w:ind w:left="800"/>
    </w:pPr>
    <w:rPr>
      <w:rFonts w:cstheme="minorHAnsi"/>
      <w:i/>
      <w:iCs/>
      <w:sz w:val="32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21A4A"/>
    <w:pPr>
      <w:spacing w:before="0" w:after="0"/>
      <w:ind w:left="1200"/>
    </w:pPr>
    <w:rPr>
      <w:rFonts w:cstheme="minorHAnsi"/>
      <w:sz w:val="32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D21A4A"/>
    <w:pPr>
      <w:spacing w:before="0" w:after="0"/>
      <w:ind w:left="1600"/>
    </w:pPr>
    <w:rPr>
      <w:rFonts w:cstheme="minorHAnsi"/>
      <w:sz w:val="32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BC58A0"/>
    <w:pPr>
      <w:spacing w:before="0" w:after="0"/>
      <w:ind w:left="20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BC58A0"/>
    <w:pPr>
      <w:spacing w:before="0" w:after="0"/>
      <w:ind w:left="240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BC58A0"/>
    <w:pPr>
      <w:spacing w:before="0" w:after="0"/>
      <w:ind w:left="280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BC58A0"/>
    <w:pPr>
      <w:spacing w:before="0" w:after="0"/>
      <w:ind w:left="3200"/>
    </w:pPr>
    <w:rPr>
      <w:rFonts w:cstheme="minorHAnsi"/>
      <w:sz w:val="18"/>
      <w:szCs w:val="18"/>
    </w:rPr>
  </w:style>
  <w:style w:type="paragraph" w:customStyle="1" w:styleId="Headingtwonotoc">
    <w:name w:val="Heading two no toc"/>
    <w:basedOn w:val="Normal"/>
    <w:qFormat/>
    <w:rsid w:val="005F7F6D"/>
    <w:pPr>
      <w:spacing w:before="120" w:after="120"/>
    </w:pPr>
    <w:rPr>
      <w:rFonts w:ascii="Cambria" w:hAnsi="Cambria"/>
      <w:b/>
      <w:color w:val="C00000"/>
      <w:sz w:val="60"/>
    </w:rPr>
  </w:style>
  <w:style w:type="paragraph" w:customStyle="1" w:styleId="Hangingwithoutindent">
    <w:name w:val="Hanging without indent"/>
    <w:basedOn w:val="Normal"/>
    <w:link w:val="HangingwithoutindentChar"/>
    <w:qFormat/>
    <w:rsid w:val="00271040"/>
    <w:rPr>
      <w:rFonts w:eastAsiaTheme="minorEastAsia"/>
      <w:szCs w:val="40"/>
    </w:rPr>
  </w:style>
  <w:style w:type="character" w:customStyle="1" w:styleId="HangingwithoutindentChar">
    <w:name w:val="Hanging without indent Char"/>
    <w:basedOn w:val="DefaultParagraphFont"/>
    <w:link w:val="Hangingwithoutindent"/>
    <w:rsid w:val="00271040"/>
    <w:rPr>
      <w:rFonts w:asciiTheme="minorHAnsi" w:eastAsiaTheme="minorEastAsia" w:hAnsiTheme="minorHAnsi"/>
      <w:sz w:val="40"/>
      <w:szCs w:val="40"/>
    </w:rPr>
  </w:style>
  <w:style w:type="character" w:customStyle="1" w:styleId="Tinyprovenancenote">
    <w:name w:val="Tiny provenance note"/>
    <w:uiPriority w:val="1"/>
    <w:qFormat/>
    <w:rsid w:val="00271040"/>
    <w:rPr>
      <w:sz w:val="16"/>
    </w:rPr>
  </w:style>
  <w:style w:type="character" w:styleId="IntenseReference">
    <w:name w:val="Intense Reference"/>
    <w:aliases w:val="CAS-I Intense Reference"/>
    <w:basedOn w:val="DefaultParagraphFont"/>
    <w:uiPriority w:val="32"/>
    <w:rsid w:val="00271040"/>
    <w:rPr>
      <w:b/>
      <w:bCs/>
      <w:i/>
      <w:caps w:val="0"/>
      <w:smallCaps w:val="0"/>
      <w:color w:val="C00000"/>
      <w:spacing w:val="5"/>
      <w:u w:val="none"/>
    </w:rPr>
  </w:style>
  <w:style w:type="paragraph" w:customStyle="1" w:styleId="Output125point">
    <w:name w:val="Output 12.5 point"/>
    <w:basedOn w:val="Normal"/>
    <w:next w:val="Normal"/>
    <w:link w:val="Output125pointChar"/>
    <w:uiPriority w:val="5"/>
    <w:qFormat/>
    <w:rsid w:val="00271040"/>
    <w:pPr>
      <w:spacing w:before="120" w:after="120"/>
      <w:ind w:left="720" w:hanging="720"/>
      <w:contextualSpacing/>
    </w:pPr>
    <w:rPr>
      <w:rFonts w:ascii="Courier New" w:eastAsiaTheme="minorEastAsia" w:hAnsi="Courier New" w:cs="Courier New"/>
      <w:b/>
      <w:sz w:val="25"/>
      <w:szCs w:val="25"/>
    </w:rPr>
  </w:style>
  <w:style w:type="character" w:customStyle="1" w:styleId="Output125pointChar">
    <w:name w:val="Output 12.5 point Char"/>
    <w:basedOn w:val="DefaultParagraphFont"/>
    <w:link w:val="Output125point"/>
    <w:uiPriority w:val="5"/>
    <w:rsid w:val="00271040"/>
    <w:rPr>
      <w:rFonts w:ascii="Courier New" w:eastAsiaTheme="minorEastAsia" w:hAnsi="Courier New" w:cs="Courier New"/>
      <w:b/>
      <w:sz w:val="25"/>
      <w:szCs w:val="25"/>
    </w:rPr>
  </w:style>
  <w:style w:type="paragraph" w:customStyle="1" w:styleId="Para12preandpost">
    <w:name w:val="Para 12 pre and post"/>
    <w:autoRedefine/>
    <w:qFormat/>
    <w:rsid w:val="00271040"/>
    <w:pPr>
      <w:spacing w:before="120" w:after="120"/>
    </w:pPr>
    <w:rPr>
      <w:rFonts w:asciiTheme="minorHAnsi" w:eastAsiaTheme="minorEastAsia" w:hAnsiTheme="minorHAnsi"/>
      <w:position w:val="-20"/>
      <w:sz w:val="36"/>
      <w:szCs w:val="40"/>
    </w:rPr>
  </w:style>
  <w:style w:type="character" w:styleId="SubtleEmphasis">
    <w:name w:val="Subtle Emphasis"/>
    <w:aliases w:val="Emphasis ca-g,Emphasis cas-e"/>
    <w:basedOn w:val="DefaultParagraphFont"/>
    <w:uiPriority w:val="19"/>
    <w:qFormat/>
    <w:rsid w:val="00301EF9"/>
    <w:rPr>
      <w:i/>
      <w:iCs/>
      <w:color w:val="595959" w:themeColor="text1" w:themeTint="A6"/>
    </w:rPr>
  </w:style>
  <w:style w:type="character" w:customStyle="1" w:styleId="Outomittedfont">
    <w:name w:val="Out omitted font"/>
    <w:basedOn w:val="DefaultParagraphFont"/>
    <w:uiPriority w:val="1"/>
    <w:qFormat/>
    <w:rsid w:val="00271040"/>
    <w:rPr>
      <w:rFonts w:asciiTheme="majorHAnsi" w:hAnsiTheme="majorHAnsi"/>
      <w:color w:val="000000" w:themeColor="text1"/>
    </w:rPr>
  </w:style>
  <w:style w:type="paragraph" w:customStyle="1" w:styleId="do-file12pt">
    <w:name w:val="do-file 12 pt"/>
    <w:basedOn w:val="Normal"/>
    <w:link w:val="do-file12ptChar"/>
    <w:qFormat/>
    <w:rsid w:val="00271040"/>
    <w:pPr>
      <w:spacing w:before="0" w:after="0"/>
      <w:ind w:left="720" w:hanging="720"/>
    </w:pPr>
    <w:rPr>
      <w:rFonts w:ascii="Courier New" w:eastAsiaTheme="minorEastAsia" w:hAnsi="Courier New" w:cs="Courier New"/>
      <w:b/>
      <w:sz w:val="24"/>
      <w:szCs w:val="20"/>
    </w:rPr>
  </w:style>
  <w:style w:type="character" w:customStyle="1" w:styleId="do-file12ptChar">
    <w:name w:val="do-file 12 pt Char"/>
    <w:basedOn w:val="DefaultParagraphFont"/>
    <w:link w:val="do-file12pt"/>
    <w:rsid w:val="00271040"/>
    <w:rPr>
      <w:rFonts w:ascii="Courier New" w:eastAsiaTheme="minorEastAsia" w:hAnsi="Courier New" w:cs="Courier New"/>
      <w:b/>
      <w:sz w:val="24"/>
    </w:rPr>
  </w:style>
  <w:style w:type="paragraph" w:customStyle="1" w:styleId="do-file14pt">
    <w:name w:val="do-file 14 pt"/>
    <w:basedOn w:val="do-file12pt"/>
    <w:link w:val="do-file14ptChar"/>
    <w:qFormat/>
    <w:rsid w:val="00271040"/>
    <w:rPr>
      <w:sz w:val="28"/>
      <w:szCs w:val="28"/>
    </w:rPr>
  </w:style>
  <w:style w:type="character" w:customStyle="1" w:styleId="do-file14ptChar">
    <w:name w:val="do-file 14 pt Char"/>
    <w:basedOn w:val="do-file12ptChar"/>
    <w:link w:val="do-file14pt"/>
    <w:rsid w:val="00271040"/>
    <w:rPr>
      <w:rFonts w:ascii="Courier New" w:eastAsiaTheme="minorEastAsia" w:hAnsi="Courier New" w:cs="Courier New"/>
      <w:b/>
      <w:sz w:val="28"/>
      <w:szCs w:val="28"/>
    </w:rPr>
  </w:style>
  <w:style w:type="paragraph" w:customStyle="1" w:styleId="do-file13pt">
    <w:name w:val="do-file 13 pt"/>
    <w:basedOn w:val="do-file14pt"/>
    <w:link w:val="do-file13ptChar"/>
    <w:qFormat/>
    <w:rsid w:val="00271040"/>
    <w:rPr>
      <w:sz w:val="26"/>
    </w:rPr>
  </w:style>
  <w:style w:type="character" w:customStyle="1" w:styleId="do-file13ptChar">
    <w:name w:val="do-file 13 pt Char"/>
    <w:basedOn w:val="do-file14ptChar"/>
    <w:link w:val="do-file13pt"/>
    <w:rsid w:val="00271040"/>
    <w:rPr>
      <w:rFonts w:ascii="Courier New" w:eastAsiaTheme="minorEastAsia" w:hAnsi="Courier New" w:cs="Courier New"/>
      <w:b/>
      <w:sz w:val="26"/>
      <w:szCs w:val="28"/>
    </w:rPr>
  </w:style>
  <w:style w:type="paragraph" w:customStyle="1" w:styleId="Math">
    <w:name w:val="Math"/>
    <w:basedOn w:val="Normal"/>
    <w:link w:val="MathChar"/>
    <w:autoRedefine/>
    <w:qFormat/>
    <w:rsid w:val="00271040"/>
    <w:pPr>
      <w:ind w:left="720" w:hanging="720"/>
    </w:pPr>
    <w:rPr>
      <w:rFonts w:ascii="Times New Roman" w:eastAsiaTheme="minorEastAsia" w:hAnsi="Times New Roman"/>
      <w:i/>
      <w:szCs w:val="40"/>
    </w:rPr>
  </w:style>
  <w:style w:type="character" w:customStyle="1" w:styleId="MathChar">
    <w:name w:val="Math Char"/>
    <w:basedOn w:val="DefaultParagraphFont"/>
    <w:link w:val="Math"/>
    <w:rsid w:val="00271040"/>
    <w:rPr>
      <w:rFonts w:ascii="Times New Roman" w:eastAsiaTheme="minorEastAsia" w:hAnsi="Times New Roman"/>
      <w:i/>
      <w:sz w:val="40"/>
      <w:szCs w:val="40"/>
    </w:rPr>
  </w:style>
  <w:style w:type="paragraph" w:customStyle="1" w:styleId="Nextpage">
    <w:name w:val="Next page..."/>
    <w:basedOn w:val="Normal"/>
    <w:next w:val="Normal"/>
    <w:link w:val="NextpageChar"/>
    <w:qFormat/>
    <w:rsid w:val="00271040"/>
    <w:pPr>
      <w:ind w:left="720" w:hanging="720"/>
    </w:pPr>
    <w:rPr>
      <w:rFonts w:eastAsiaTheme="minorEastAsia"/>
      <w:i/>
      <w:color w:val="595959" w:themeColor="text1" w:themeTint="A6"/>
      <w:szCs w:val="40"/>
    </w:rPr>
  </w:style>
  <w:style w:type="character" w:customStyle="1" w:styleId="NextpageChar">
    <w:name w:val="Next page... Char"/>
    <w:basedOn w:val="DefaultParagraphFont"/>
    <w:link w:val="Nextpage"/>
    <w:rsid w:val="00271040"/>
    <w:rPr>
      <w:rFonts w:asciiTheme="minorHAnsi" w:eastAsiaTheme="minorEastAsia" w:hAnsiTheme="minorHAnsi"/>
      <w:i/>
      <w:color w:val="595959" w:themeColor="text1" w:themeTint="A6"/>
      <w:sz w:val="40"/>
      <w:szCs w:val="40"/>
    </w:rPr>
  </w:style>
  <w:style w:type="paragraph" w:customStyle="1" w:styleId="MTDisplayEquation">
    <w:name w:val="MTDisplayEquation"/>
    <w:basedOn w:val="Normal"/>
    <w:next w:val="Normal"/>
    <w:link w:val="MTDisplayEquationChar"/>
    <w:rsid w:val="00271040"/>
    <w:pPr>
      <w:tabs>
        <w:tab w:val="center" w:pos="6980"/>
        <w:tab w:val="right" w:pos="13240"/>
      </w:tabs>
      <w:ind w:left="720" w:hanging="720"/>
    </w:pPr>
    <w:rPr>
      <w:rFonts w:eastAsiaTheme="minorEastAsia"/>
      <w:szCs w:val="40"/>
    </w:rPr>
  </w:style>
  <w:style w:type="character" w:customStyle="1" w:styleId="MTDisplayEquationChar">
    <w:name w:val="MTDisplayEquation Char"/>
    <w:basedOn w:val="DefaultParagraphFont"/>
    <w:link w:val="MTDisplayEquation"/>
    <w:rsid w:val="00271040"/>
    <w:rPr>
      <w:rFonts w:asciiTheme="minorHAnsi" w:eastAsiaTheme="minorEastAsia" w:hAnsiTheme="minorHAnsi"/>
      <w:sz w:val="40"/>
      <w:szCs w:val="40"/>
    </w:rPr>
  </w:style>
  <w:style w:type="paragraph" w:customStyle="1" w:styleId="Fix125para">
    <w:name w:val="Fix 12.5 para"/>
    <w:basedOn w:val="Fix16paragraph"/>
    <w:link w:val="Fix125paraChar"/>
    <w:qFormat/>
    <w:rsid w:val="00571E71"/>
    <w:pPr>
      <w:ind w:left="720"/>
    </w:pPr>
    <w:rPr>
      <w:sz w:val="25"/>
    </w:rPr>
  </w:style>
  <w:style w:type="character" w:customStyle="1" w:styleId="Fix125paraChar">
    <w:name w:val="Fix 12.5 para Char"/>
    <w:basedOn w:val="Fix16paragraphChar"/>
    <w:link w:val="Fix125para"/>
    <w:rsid w:val="00571E71"/>
    <w:rPr>
      <w:rFonts w:ascii="Courier New" w:eastAsiaTheme="minorEastAsia" w:hAnsi="Courier New" w:cs="Courier New"/>
      <w:b/>
      <w:sz w:val="25"/>
    </w:rPr>
  </w:style>
  <w:style w:type="paragraph" w:customStyle="1" w:styleId="Highlight">
    <w:name w:val="Highlight"/>
    <w:basedOn w:val="Normal"/>
    <w:link w:val="HighlightChar"/>
    <w:qFormat/>
    <w:rsid w:val="00571E71"/>
    <w:pPr>
      <w:ind w:left="720" w:hanging="720"/>
    </w:pPr>
    <w:rPr>
      <w:rFonts w:eastAsiaTheme="minorEastAsia"/>
      <w:i/>
      <w:color w:val="C00000"/>
      <w:szCs w:val="40"/>
    </w:rPr>
  </w:style>
  <w:style w:type="character" w:customStyle="1" w:styleId="HighlightChar">
    <w:name w:val="Highlight Char"/>
    <w:basedOn w:val="DefaultParagraphFont"/>
    <w:link w:val="Highlight"/>
    <w:rsid w:val="00571E71"/>
    <w:rPr>
      <w:rFonts w:asciiTheme="minorHAnsi" w:eastAsiaTheme="minorEastAsia" w:hAnsiTheme="minorHAnsi"/>
      <w:i/>
      <w:color w:val="C00000"/>
      <w:sz w:val="40"/>
      <w:szCs w:val="40"/>
    </w:rPr>
  </w:style>
  <w:style w:type="paragraph" w:customStyle="1" w:styleId="Normalnohang">
    <w:name w:val="Normal nohang"/>
    <w:basedOn w:val="Normal"/>
    <w:link w:val="NormalnohangChar"/>
    <w:qFormat/>
    <w:rsid w:val="00571E71"/>
    <w:rPr>
      <w:rFonts w:eastAsiaTheme="minorEastAsia"/>
      <w:szCs w:val="40"/>
    </w:rPr>
  </w:style>
  <w:style w:type="character" w:customStyle="1" w:styleId="NormalnohangChar">
    <w:name w:val="Normal nohang Char"/>
    <w:basedOn w:val="DefaultParagraphFont"/>
    <w:link w:val="Normalnohang"/>
    <w:rsid w:val="00571E71"/>
    <w:rPr>
      <w:rFonts w:asciiTheme="minorHAnsi" w:eastAsiaTheme="minorEastAsia" w:hAnsiTheme="minorHAnsi"/>
      <w:sz w:val="40"/>
      <w:szCs w:val="40"/>
    </w:rPr>
  </w:style>
  <w:style w:type="paragraph" w:customStyle="1" w:styleId="do8pt">
    <w:name w:val="do 8pt"/>
    <w:basedOn w:val="Fix14para"/>
    <w:next w:val="Fix14para"/>
    <w:link w:val="do8ptChar"/>
    <w:qFormat/>
    <w:rsid w:val="00571E71"/>
    <w:rPr>
      <w:sz w:val="16"/>
    </w:rPr>
  </w:style>
  <w:style w:type="character" w:customStyle="1" w:styleId="do8ptChar">
    <w:name w:val="do 8pt Char"/>
    <w:basedOn w:val="Fix14paraChar"/>
    <w:link w:val="do8pt"/>
    <w:rsid w:val="00571E71"/>
    <w:rPr>
      <w:rFonts w:ascii="Courier New" w:eastAsiaTheme="minorEastAsia" w:hAnsi="Courier New" w:cs="Courier New"/>
      <w:b/>
      <w:sz w:val="16"/>
      <w:szCs w:val="26"/>
    </w:rPr>
  </w:style>
  <w:style w:type="character" w:customStyle="1" w:styleId="Italics">
    <w:name w:val="Italics"/>
    <w:uiPriority w:val="99"/>
    <w:rsid w:val="007A3E91"/>
    <w:rPr>
      <w:i/>
      <w:iCs/>
    </w:rPr>
  </w:style>
  <w:style w:type="paragraph" w:customStyle="1" w:styleId="Subsubsubsection">
    <w:name w:val="Subsubsubsection"/>
    <w:uiPriority w:val="99"/>
    <w:rsid w:val="007A3E91"/>
    <w:pPr>
      <w:widowControl w:val="0"/>
      <w:autoSpaceDE w:val="0"/>
      <w:autoSpaceDN w:val="0"/>
      <w:adjustRightInd w:val="0"/>
      <w:outlineLvl w:val="3"/>
    </w:pPr>
    <w:rPr>
      <w:rFonts w:ascii="Cambria" w:eastAsiaTheme="minorEastAsia" w:hAnsi="Cambria" w:cs="Cambria"/>
      <w:sz w:val="28"/>
      <w:szCs w:val="28"/>
    </w:rPr>
  </w:style>
  <w:style w:type="paragraph" w:customStyle="1" w:styleId="Subsubsubsubsection">
    <w:name w:val="Subsubsubsubsection"/>
    <w:uiPriority w:val="99"/>
    <w:rsid w:val="007A3E91"/>
    <w:pPr>
      <w:widowControl w:val="0"/>
      <w:autoSpaceDE w:val="0"/>
      <w:autoSpaceDN w:val="0"/>
      <w:adjustRightInd w:val="0"/>
      <w:outlineLvl w:val="4"/>
    </w:pPr>
    <w:rPr>
      <w:rFonts w:ascii="Times New Roman" w:eastAsiaTheme="minorEastAsia" w:hAnsi="Times New Roman"/>
      <w:b/>
      <w:bCs/>
      <w:sz w:val="24"/>
      <w:szCs w:val="24"/>
    </w:rPr>
  </w:style>
  <w:style w:type="paragraph" w:customStyle="1" w:styleId="Bulletlistca-b">
    <w:name w:val="Bullet list ca-b"/>
    <w:basedOn w:val="Normal"/>
    <w:next w:val="Normal"/>
    <w:link w:val="Bulletlistca-bChar"/>
    <w:qFormat/>
    <w:rsid w:val="00A9015E"/>
    <w:pPr>
      <w:tabs>
        <w:tab w:val="left" w:pos="360"/>
        <w:tab w:val="left" w:pos="720"/>
        <w:tab w:val="left" w:pos="1080"/>
        <w:tab w:val="left" w:pos="1710"/>
        <w:tab w:val="left" w:pos="1800"/>
      </w:tabs>
      <w:spacing w:before="80" w:after="80"/>
      <w:ind w:left="1080" w:hanging="360"/>
    </w:pPr>
    <w:rPr>
      <w:rFonts w:eastAsiaTheme="minorEastAsia"/>
      <w:noProof/>
      <w:szCs w:val="40"/>
    </w:rPr>
  </w:style>
  <w:style w:type="character" w:customStyle="1" w:styleId="Bulletlistca-bChar">
    <w:name w:val="Bullet list ca-b Char"/>
    <w:basedOn w:val="DefaultParagraphFont"/>
    <w:link w:val="Bulletlistca-b"/>
    <w:rsid w:val="00A9015E"/>
    <w:rPr>
      <w:rFonts w:asciiTheme="minorHAnsi" w:eastAsiaTheme="minorEastAsia" w:hAnsiTheme="minorHAnsi"/>
      <w:noProof/>
      <w:sz w:val="40"/>
      <w:szCs w:val="40"/>
    </w:rPr>
  </w:style>
  <w:style w:type="paragraph" w:customStyle="1" w:styleId="Statainlinecas-s">
    <w:name w:val="Stata inline cas-s"/>
    <w:link w:val="Statainlinecas-sChar"/>
    <w:qFormat/>
    <w:rsid w:val="00A9015E"/>
    <w:rPr>
      <w:rFonts w:ascii="Courier New" w:eastAsiaTheme="minorEastAsia" w:hAnsi="Courier New" w:cs="Courier New"/>
      <w:b/>
      <w:sz w:val="40"/>
      <w:szCs w:val="40"/>
    </w:rPr>
  </w:style>
  <w:style w:type="character" w:customStyle="1" w:styleId="Statainlinecas-sChar">
    <w:name w:val="Stata inline cas-s Char"/>
    <w:basedOn w:val="DefaultParagraphFont"/>
    <w:link w:val="Statainlinecas-s"/>
    <w:rsid w:val="00A9015E"/>
    <w:rPr>
      <w:rFonts w:ascii="Courier New" w:eastAsiaTheme="minorEastAsia" w:hAnsi="Courier New" w:cs="Courier New"/>
      <w:b/>
      <w:sz w:val="40"/>
      <w:szCs w:val="40"/>
    </w:rPr>
  </w:style>
  <w:style w:type="paragraph" w:customStyle="1" w:styleId="Fix13ca-f">
    <w:name w:val="Fix 13 ca-f"/>
    <w:basedOn w:val="Normal"/>
    <w:link w:val="Fix13ca-fChar"/>
    <w:qFormat/>
    <w:rsid w:val="00A9015E"/>
    <w:pPr>
      <w:spacing w:before="0" w:after="0"/>
      <w:ind w:left="720" w:hanging="720"/>
    </w:pPr>
    <w:rPr>
      <w:rFonts w:ascii="Courier New" w:eastAsiaTheme="minorEastAsia" w:hAnsi="Courier New" w:cs="Courier New"/>
      <w:b/>
      <w:sz w:val="26"/>
      <w:szCs w:val="20"/>
    </w:rPr>
  </w:style>
  <w:style w:type="character" w:customStyle="1" w:styleId="Fix13ca-fChar">
    <w:name w:val="Fix 13 ca-f Char"/>
    <w:basedOn w:val="DefaultParagraphFont"/>
    <w:link w:val="Fix13ca-f"/>
    <w:rsid w:val="00A9015E"/>
    <w:rPr>
      <w:rFonts w:ascii="Courier New" w:eastAsiaTheme="minorEastAsia" w:hAnsi="Courier New" w:cs="Courier New"/>
      <w:b/>
      <w:sz w:val="26"/>
    </w:rPr>
  </w:style>
  <w:style w:type="character" w:customStyle="1" w:styleId="Provenancehidecas-p">
    <w:name w:val="Provenance hide cas-p"/>
    <w:basedOn w:val="Tinycas-t"/>
    <w:uiPriority w:val="1"/>
    <w:qFormat/>
    <w:rsid w:val="00A9015E"/>
    <w:rPr>
      <w:rFonts w:ascii="Calibri" w:hAnsi="Calibri"/>
      <w:b w:val="0"/>
      <w:i w:val="0"/>
      <w:caps w:val="0"/>
      <w:smallCaps w:val="0"/>
      <w:strike w:val="0"/>
      <w:dstrike w:val="0"/>
      <w:vanish/>
      <w:sz w:val="20"/>
      <w:vertAlign w:val="baseline"/>
    </w:rPr>
  </w:style>
  <w:style w:type="character" w:customStyle="1" w:styleId="Hidenotecas-h">
    <w:name w:val="Hide note cas-h"/>
    <w:basedOn w:val="DefaultParagraphFont"/>
    <w:uiPriority w:val="1"/>
    <w:qFormat/>
    <w:rsid w:val="00A9015E"/>
    <w:rPr>
      <w:rFonts w:asciiTheme="majorHAnsi" w:hAnsiTheme="majorHAnsi"/>
      <w:b w:val="0"/>
      <w:i w:val="0"/>
      <w:caps w:val="0"/>
      <w:smallCaps w:val="0"/>
      <w:strike w:val="0"/>
      <w:dstrike w:val="0"/>
      <w:vanish/>
      <w:color w:val="632423" w:themeColor="accent2" w:themeShade="80"/>
      <w:sz w:val="40"/>
      <w:bdr w:val="none" w:sz="0" w:space="0" w:color="auto"/>
      <w:shd w:val="clear" w:color="auto" w:fill="FFFF00"/>
      <w:vertAlign w:val="baseline"/>
    </w:rPr>
  </w:style>
  <w:style w:type="character" w:customStyle="1" w:styleId="Noticecas-n">
    <w:name w:val="Notice cas-n"/>
    <w:uiPriority w:val="1"/>
    <w:qFormat/>
    <w:rsid w:val="00A9015E"/>
    <w:rPr>
      <w:i/>
      <w:color w:val="C00000"/>
    </w:rPr>
  </w:style>
  <w:style w:type="character" w:customStyle="1" w:styleId="Tinycas-t">
    <w:name w:val="Tiny cas-t"/>
    <w:uiPriority w:val="1"/>
    <w:qFormat/>
    <w:rsid w:val="00A9015E"/>
    <w:rPr>
      <w:rFonts w:asciiTheme="minorHAnsi" w:hAnsiTheme="minorHAnsi"/>
      <w:sz w:val="20"/>
    </w:rPr>
  </w:style>
  <w:style w:type="character" w:customStyle="1" w:styleId="Tinyhiddenprovenance">
    <w:name w:val="Tiny hidden provenance"/>
    <w:basedOn w:val="Tinyprovenancenote"/>
    <w:uiPriority w:val="1"/>
    <w:qFormat/>
    <w:rsid w:val="00A9015E"/>
    <w:rPr>
      <w:rFonts w:ascii="Calibri" w:hAnsi="Calibri"/>
      <w:b w:val="0"/>
      <w:i w:val="0"/>
      <w:caps w:val="0"/>
      <w:smallCaps w:val="0"/>
      <w:strike w:val="0"/>
      <w:dstrike w:val="0"/>
      <w:vanish/>
      <w:sz w:val="22"/>
      <w:vertAlign w:val="baseline"/>
    </w:rPr>
  </w:style>
  <w:style w:type="paragraph" w:customStyle="1" w:styleId="Numbered">
    <w:name w:val="Numbered"/>
    <w:basedOn w:val="Normal"/>
    <w:link w:val="NumberedChar"/>
    <w:rsid w:val="00A9015E"/>
    <w:pPr>
      <w:spacing w:after="0"/>
      <w:ind w:left="720" w:hanging="360"/>
    </w:pPr>
    <w:rPr>
      <w:rFonts w:eastAsiaTheme="minorEastAsia"/>
      <w:noProof/>
      <w:szCs w:val="40"/>
    </w:rPr>
  </w:style>
  <w:style w:type="character" w:customStyle="1" w:styleId="NumberedChar">
    <w:name w:val="Numbered Char"/>
    <w:basedOn w:val="DefaultParagraphFont"/>
    <w:link w:val="Numbered"/>
    <w:rsid w:val="00A9015E"/>
    <w:rPr>
      <w:rFonts w:asciiTheme="minorHAnsi" w:eastAsiaTheme="minorEastAsia" w:hAnsiTheme="minorHAnsi"/>
      <w:noProof/>
      <w:sz w:val="40"/>
      <w:szCs w:val="40"/>
    </w:rPr>
  </w:style>
  <w:style w:type="character" w:customStyle="1" w:styleId="Snipfont">
    <w:name w:val="Snip font"/>
    <w:basedOn w:val="DefaultParagraphFont"/>
    <w:uiPriority w:val="1"/>
    <w:qFormat/>
    <w:rsid w:val="00A9015E"/>
    <w:rPr>
      <w:rFonts w:asciiTheme="majorHAnsi" w:hAnsiTheme="majorHAnsi"/>
    </w:rPr>
  </w:style>
  <w:style w:type="paragraph" w:customStyle="1" w:styleId="DOFILE8PT">
    <w:name w:val="DO FILE 8PT"/>
    <w:basedOn w:val="Fix14para"/>
    <w:link w:val="DOFILE8PTChar"/>
    <w:qFormat/>
    <w:rsid w:val="00A9015E"/>
    <w:rPr>
      <w:b w:val="0"/>
      <w:sz w:val="16"/>
    </w:rPr>
  </w:style>
  <w:style w:type="character" w:customStyle="1" w:styleId="DOFILE8PTChar">
    <w:name w:val="DO FILE 8PT Char"/>
    <w:basedOn w:val="Fix14paraChar"/>
    <w:link w:val="DOFILE8PT"/>
    <w:rsid w:val="00A9015E"/>
    <w:rPr>
      <w:rFonts w:ascii="Courier New" w:eastAsiaTheme="minorEastAsia" w:hAnsi="Courier New" w:cs="Courier New"/>
      <w:b w:val="0"/>
      <w:sz w:val="16"/>
      <w:szCs w:val="26"/>
    </w:rPr>
  </w:style>
  <w:style w:type="character" w:customStyle="1" w:styleId="redcas-r">
    <w:name w:val="red cas-r"/>
    <w:basedOn w:val="DefaultParagraphFont"/>
    <w:uiPriority w:val="1"/>
    <w:qFormat/>
    <w:rsid w:val="004073EB"/>
    <w:rPr>
      <w:color w:val="C00000"/>
    </w:rPr>
  </w:style>
  <w:style w:type="character" w:customStyle="1" w:styleId="green">
    <w:name w:val="green"/>
    <w:basedOn w:val="DefaultParagraphFont"/>
    <w:uiPriority w:val="1"/>
    <w:qFormat/>
    <w:rsid w:val="004073EB"/>
    <w:rPr>
      <w:color w:val="00B050"/>
    </w:rPr>
  </w:style>
  <w:style w:type="paragraph" w:customStyle="1" w:styleId="do-file15ca-5">
    <w:name w:val="do-file 15 ca-5"/>
    <w:qFormat/>
    <w:rsid w:val="00785062"/>
    <w:rPr>
      <w:rFonts w:ascii="Courier New" w:eastAsiaTheme="minorEastAsia" w:hAnsi="Courier New" w:cs="Courier New"/>
      <w:b/>
      <w:sz w:val="30"/>
      <w:szCs w:val="30"/>
    </w:rPr>
  </w:style>
  <w:style w:type="character" w:customStyle="1" w:styleId="Bluecas-b">
    <w:name w:val="Blue cas-b"/>
    <w:basedOn w:val="green"/>
    <w:uiPriority w:val="1"/>
    <w:qFormat/>
    <w:rsid w:val="00E4617C"/>
    <w:rPr>
      <w:color w:val="0070C0"/>
    </w:rPr>
  </w:style>
  <w:style w:type="paragraph" w:customStyle="1" w:styleId="Rule">
    <w:name w:val="Rule"/>
    <w:basedOn w:val="Normal"/>
    <w:link w:val="RuleChar"/>
    <w:qFormat/>
    <w:rsid w:val="00481563"/>
    <w:pPr>
      <w:ind w:left="720" w:hanging="720"/>
    </w:pPr>
    <w:rPr>
      <w:rFonts w:eastAsiaTheme="minorEastAsia"/>
      <w:szCs w:val="40"/>
    </w:rPr>
  </w:style>
  <w:style w:type="character" w:customStyle="1" w:styleId="RuleChar">
    <w:name w:val="Rule Char"/>
    <w:basedOn w:val="DefaultParagraphFont"/>
    <w:link w:val="Rule"/>
    <w:rsid w:val="00481563"/>
    <w:rPr>
      <w:rFonts w:asciiTheme="minorHAnsi" w:eastAsiaTheme="minorEastAsia" w:hAnsiTheme="minorHAnsi"/>
      <w:sz w:val="40"/>
      <w:szCs w:val="40"/>
    </w:rPr>
  </w:style>
  <w:style w:type="character" w:customStyle="1" w:styleId="Style1">
    <w:name w:val="Style1"/>
    <w:uiPriority w:val="1"/>
    <w:qFormat/>
    <w:rsid w:val="00481563"/>
    <w:rPr>
      <w:sz w:val="16"/>
      <w:szCs w:val="16"/>
    </w:rPr>
  </w:style>
  <w:style w:type="character" w:customStyle="1" w:styleId="Notetoselfhidden">
    <w:name w:val="Note to self hidden"/>
    <w:basedOn w:val="DefaultParagraphFont"/>
    <w:uiPriority w:val="1"/>
    <w:qFormat/>
    <w:rsid w:val="00481563"/>
    <w:rPr>
      <w:rFonts w:asciiTheme="majorHAnsi" w:hAnsiTheme="majorHAnsi"/>
      <w:vanish/>
      <w:color w:val="E36C0A" w:themeColor="accent6" w:themeShade="BF"/>
      <w:sz w:val="32"/>
    </w:rPr>
  </w:style>
  <w:style w:type="character" w:customStyle="1" w:styleId="StataInLine1">
    <w:name w:val="Stata In Line"/>
    <w:basedOn w:val="DefaultParagraphFont"/>
    <w:uiPriority w:val="1"/>
    <w:qFormat/>
    <w:rsid w:val="00481563"/>
    <w:rPr>
      <w:rFonts w:ascii="Courier New" w:hAnsi="Courier New" w:cs="Courier New"/>
      <w:b/>
      <w:sz w:val="40"/>
    </w:rPr>
  </w:style>
  <w:style w:type="character" w:customStyle="1" w:styleId="Bold">
    <w:name w:val="Bold"/>
    <w:uiPriority w:val="99"/>
    <w:rsid w:val="00481563"/>
    <w:rPr>
      <w:b/>
      <w:bCs/>
    </w:rPr>
  </w:style>
  <w:style w:type="character" w:customStyle="1" w:styleId="Colorred">
    <w:name w:val="Color red"/>
    <w:basedOn w:val="DefaultParagraphFont"/>
    <w:uiPriority w:val="1"/>
    <w:qFormat/>
    <w:rsid w:val="00481563"/>
    <w:rPr>
      <w:color w:val="C00000"/>
    </w:rPr>
  </w:style>
  <w:style w:type="character" w:customStyle="1" w:styleId="Colorgreen">
    <w:name w:val="Color green"/>
    <w:basedOn w:val="Colorred"/>
    <w:uiPriority w:val="1"/>
    <w:qFormat/>
    <w:rsid w:val="00481563"/>
    <w:rPr>
      <w:color w:val="00B050"/>
    </w:rPr>
  </w:style>
  <w:style w:type="character" w:customStyle="1" w:styleId="Colorblue">
    <w:name w:val="Color blue"/>
    <w:basedOn w:val="Colorgreen"/>
    <w:uiPriority w:val="1"/>
    <w:qFormat/>
    <w:rsid w:val="00481563"/>
    <w:rPr>
      <w:color w:val="0070C0"/>
    </w:rPr>
  </w:style>
  <w:style w:type="character" w:customStyle="1" w:styleId="Hiddateca-h">
    <w:name w:val="Hid date ca-h"/>
    <w:basedOn w:val="Hidden"/>
    <w:uiPriority w:val="1"/>
    <w:qFormat/>
    <w:rsid w:val="00CC4E33"/>
    <w:rPr>
      <w:rFonts w:asciiTheme="minorHAnsi" w:hAnsiTheme="minorHAnsi" w:cstheme="minorHAnsi"/>
      <w:vanish/>
      <w:sz w:val="22"/>
      <w:szCs w:val="16"/>
    </w:rPr>
  </w:style>
  <w:style w:type="paragraph" w:styleId="NormalWeb">
    <w:name w:val="Normal (Web)"/>
    <w:basedOn w:val="Normal"/>
    <w:uiPriority w:val="99"/>
    <w:semiHidden/>
    <w:unhideWhenUsed/>
    <w:rsid w:val="00116D2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DefaultParagraphFont"/>
    <w:rsid w:val="00116D20"/>
  </w:style>
  <w:style w:type="character" w:customStyle="1" w:styleId="Hidden">
    <w:name w:val="Hidden"/>
    <w:basedOn w:val="DefaultParagraphFont"/>
    <w:uiPriority w:val="1"/>
    <w:qFormat/>
    <w:rsid w:val="00CC4E33"/>
    <w:rPr>
      <w:vanish/>
      <w:szCs w:val="16"/>
    </w:rPr>
  </w:style>
  <w:style w:type="paragraph" w:styleId="Revision">
    <w:name w:val="Revision"/>
    <w:hidden/>
    <w:uiPriority w:val="99"/>
    <w:semiHidden/>
    <w:rsid w:val="00353444"/>
    <w:rPr>
      <w:rFonts w:asciiTheme="minorHAnsi" w:hAnsiTheme="minorHAnsi"/>
      <w:sz w:val="4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nhideWhenUsed="0"/>
    <w:lsdException w:name="Subtitle" w:semiHidden="0" w:uiPriority="11" w:unhideWhenUsed="0" w:qFormat="1"/>
    <w:lsdException w:name="Date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A34"/>
    <w:pPr>
      <w:widowControl w:val="0"/>
      <w:autoSpaceDE w:val="0"/>
      <w:autoSpaceDN w:val="0"/>
      <w:adjustRightInd w:val="0"/>
      <w:spacing w:before="160" w:after="160"/>
    </w:pPr>
    <w:rPr>
      <w:rFonts w:asciiTheme="minorHAnsi" w:hAnsiTheme="minorHAnsi"/>
      <w:sz w:val="40"/>
      <w:szCs w:val="24"/>
    </w:rPr>
  </w:style>
  <w:style w:type="paragraph" w:styleId="Heading1">
    <w:name w:val="heading 1"/>
    <w:next w:val="Normal"/>
    <w:link w:val="Heading1Char"/>
    <w:uiPriority w:val="9"/>
    <w:qFormat/>
    <w:rsid w:val="00706F30"/>
    <w:pPr>
      <w:widowControl w:val="0"/>
      <w:spacing w:after="200"/>
      <w:outlineLvl w:val="0"/>
    </w:pPr>
    <w:rPr>
      <w:rFonts w:ascii="Cambria" w:hAnsi="Cambria" w:cs="Arial"/>
      <w:b/>
      <w:color w:val="C00000"/>
      <w:sz w:val="68"/>
      <w:szCs w:val="68"/>
    </w:rPr>
  </w:style>
  <w:style w:type="paragraph" w:styleId="Heading2">
    <w:name w:val="heading 2"/>
    <w:next w:val="Normal"/>
    <w:link w:val="Heading2Char"/>
    <w:uiPriority w:val="9"/>
    <w:unhideWhenUsed/>
    <w:qFormat/>
    <w:rsid w:val="00C03ACD"/>
    <w:pPr>
      <w:widowControl w:val="0"/>
      <w:spacing w:before="240" w:after="120"/>
      <w:outlineLvl w:val="1"/>
    </w:pPr>
    <w:rPr>
      <w:rFonts w:asciiTheme="minorHAnsi" w:hAnsiTheme="minorHAnsi" w:cstheme="minorHAnsi"/>
      <w:b/>
      <w:bCs/>
      <w:iCs/>
      <w:color w:val="1E6C31"/>
      <w:sz w:val="52"/>
      <w:szCs w:val="52"/>
    </w:rPr>
  </w:style>
  <w:style w:type="paragraph" w:styleId="Heading3">
    <w:name w:val="heading 3"/>
    <w:next w:val="Normal"/>
    <w:link w:val="Heading3Char"/>
    <w:uiPriority w:val="9"/>
    <w:unhideWhenUsed/>
    <w:qFormat/>
    <w:rsid w:val="00FC55D7"/>
    <w:pPr>
      <w:spacing w:before="240" w:after="120"/>
      <w:outlineLvl w:val="2"/>
    </w:pPr>
    <w:rPr>
      <w:rFonts w:asciiTheme="majorHAnsi" w:hAnsiTheme="majorHAnsi" w:cs="Arial"/>
      <w:b/>
      <w:bCs/>
      <w:i/>
      <w:color w:val="216087"/>
      <w:sz w:val="44"/>
      <w:szCs w:val="4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6AB8"/>
    <w:pPr>
      <w:spacing w:before="240" w:after="120"/>
      <w:outlineLvl w:val="3"/>
    </w:pPr>
    <w:rPr>
      <w:rFonts w:asciiTheme="majorHAnsi" w:hAnsiTheme="majorHAnsi"/>
      <w:b/>
      <w:bCs/>
      <w:i/>
      <w:color w:val="216087"/>
      <w:sz w:val="44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D61EB"/>
    <w:pPr>
      <w:spacing w:before="120" w:after="120"/>
      <w:outlineLvl w:val="4"/>
    </w:pPr>
    <w:rPr>
      <w:rFonts w:eastAsiaTheme="minorEastAsia" w:cstheme="minorBidi"/>
      <w:b/>
      <w:bCs/>
      <w:iCs/>
      <w:color w:val="786F44"/>
      <w:sz w:val="44"/>
      <w:szCs w:val="26"/>
    </w:rPr>
  </w:style>
  <w:style w:type="paragraph" w:styleId="Heading6">
    <w:name w:val="heading 6"/>
    <w:next w:val="Normal"/>
    <w:link w:val="Heading6Char"/>
    <w:uiPriority w:val="9"/>
    <w:unhideWhenUsed/>
    <w:qFormat/>
    <w:rsid w:val="00730CEB"/>
    <w:pPr>
      <w:pBdr>
        <w:bottom w:val="single" w:sz="4" w:space="1" w:color="auto"/>
      </w:pBdr>
      <w:spacing w:after="120"/>
      <w:outlineLvl w:val="5"/>
    </w:pPr>
    <w:rPr>
      <w:rFonts w:ascii="Cambria" w:hAnsi="Cambria"/>
      <w:b/>
      <w:bCs/>
      <w:iCs/>
      <w:color w:val="4F6228" w:themeColor="accent3" w:themeShade="80"/>
      <w:sz w:val="60"/>
      <w:szCs w:val="28"/>
    </w:rPr>
  </w:style>
  <w:style w:type="paragraph" w:styleId="Heading7">
    <w:name w:val="heading 7"/>
    <w:aliases w:val="Heading 7 - Rule"/>
    <w:basedOn w:val="Normal"/>
    <w:next w:val="Normal"/>
    <w:link w:val="Heading7Char"/>
    <w:uiPriority w:val="9"/>
    <w:unhideWhenUsed/>
    <w:qFormat/>
    <w:rsid w:val="00332661"/>
    <w:pPr>
      <w:spacing w:before="360" w:after="360"/>
      <w:ind w:left="1008" w:hanging="1008"/>
      <w:outlineLvl w:val="6"/>
    </w:pPr>
    <w:rPr>
      <w:b/>
      <w:color w:val="7030A0"/>
      <w:sz w:val="44"/>
    </w:rPr>
  </w:style>
  <w:style w:type="paragraph" w:styleId="Heading8">
    <w:name w:val="heading 8"/>
    <w:next w:val="Normal"/>
    <w:link w:val="Heading8Char"/>
    <w:uiPriority w:val="9"/>
    <w:unhideWhenUsed/>
    <w:qFormat/>
    <w:rsid w:val="0011478A"/>
    <w:pPr>
      <w:spacing w:before="240" w:after="240"/>
      <w:ind w:left="720" w:hanging="720"/>
      <w:outlineLvl w:val="7"/>
    </w:pPr>
    <w:rPr>
      <w:rFonts w:asciiTheme="minorHAnsi" w:hAnsiTheme="minorHAnsi"/>
      <w:b/>
      <w:color w:val="00B050"/>
      <w:sz w:val="48"/>
      <w:szCs w:val="24"/>
    </w:rPr>
  </w:style>
  <w:style w:type="paragraph" w:styleId="Heading9">
    <w:name w:val="heading 9"/>
    <w:next w:val="Normal"/>
    <w:link w:val="Heading9Char"/>
    <w:uiPriority w:val="9"/>
    <w:unhideWhenUsed/>
    <w:qFormat/>
    <w:rsid w:val="00FC55D7"/>
    <w:pPr>
      <w:spacing w:before="160" w:after="160"/>
      <w:ind w:left="720" w:hanging="720"/>
      <w:outlineLvl w:val="8"/>
    </w:pPr>
    <w:rPr>
      <w:rFonts w:asciiTheme="minorHAnsi" w:hAnsiTheme="minorHAnsi"/>
      <w:b/>
      <w:smallCaps/>
      <w:color w:val="984806" w:themeColor="accent6" w:themeShade="80"/>
      <w:sz w:val="56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8422DF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422DF"/>
    <w:rPr>
      <w:rFonts w:asciiTheme="minorHAnsi" w:hAnsiTheme="minorHAnsi"/>
    </w:rPr>
  </w:style>
  <w:style w:type="paragraph" w:styleId="Title">
    <w:name w:val="Title"/>
    <w:basedOn w:val="Normal"/>
    <w:next w:val="Normal"/>
    <w:link w:val="TitleChar"/>
    <w:uiPriority w:val="10"/>
    <w:qFormat/>
    <w:rsid w:val="00C234D0"/>
    <w:pPr>
      <w:pBdr>
        <w:bottom w:val="single" w:sz="4" w:space="1" w:color="E36C0A" w:themeColor="accent6" w:themeShade="BF"/>
      </w:pBdr>
      <w:spacing w:before="0" w:after="240"/>
    </w:pPr>
    <w:rPr>
      <w:rFonts w:asciiTheme="majorHAnsi" w:hAnsiTheme="majorHAnsi" w:cs="Calibri"/>
      <w:b/>
      <w:color w:val="404040" w:themeColor="text1" w:themeTint="BF"/>
      <w:sz w:val="72"/>
      <w:szCs w:val="56"/>
    </w:rPr>
  </w:style>
  <w:style w:type="character" w:customStyle="1" w:styleId="TitleChar">
    <w:name w:val="Title Char"/>
    <w:link w:val="Title"/>
    <w:uiPriority w:val="10"/>
    <w:rsid w:val="00C234D0"/>
    <w:rPr>
      <w:rFonts w:asciiTheme="majorHAnsi" w:hAnsiTheme="majorHAnsi" w:cs="Calibri"/>
      <w:b/>
      <w:color w:val="404040" w:themeColor="text1" w:themeTint="BF"/>
      <w:sz w:val="72"/>
      <w:szCs w:val="56"/>
    </w:rPr>
  </w:style>
  <w:style w:type="character" w:styleId="EndnoteReference">
    <w:name w:val="endnote reference"/>
    <w:uiPriority w:val="99"/>
    <w:semiHidden/>
    <w:unhideWhenUsed/>
    <w:rsid w:val="00FC6D1E"/>
    <w:rPr>
      <w:vertAlign w:val="superscript"/>
    </w:rPr>
  </w:style>
  <w:style w:type="character" w:styleId="FootnoteReference">
    <w:name w:val="footnote reference"/>
    <w:uiPriority w:val="99"/>
    <w:semiHidden/>
    <w:unhideWhenUsed/>
    <w:rsid w:val="00FC6D1E"/>
    <w:rPr>
      <w:vertAlign w:val="superscript"/>
    </w:rPr>
  </w:style>
  <w:style w:type="paragraph" w:customStyle="1" w:styleId="Fix12para">
    <w:name w:val="Fix 12 para"/>
    <w:basedOn w:val="Fix16paragraph"/>
    <w:link w:val="Fix12paraChar"/>
    <w:qFormat/>
    <w:rsid w:val="002516C5"/>
    <w:rPr>
      <w:sz w:val="24"/>
    </w:rPr>
  </w:style>
  <w:style w:type="character" w:customStyle="1" w:styleId="Heading1Char">
    <w:name w:val="Heading 1 Char"/>
    <w:link w:val="Heading1"/>
    <w:uiPriority w:val="9"/>
    <w:rsid w:val="00706F30"/>
    <w:rPr>
      <w:rFonts w:ascii="Cambria" w:hAnsi="Cambria" w:cs="Arial"/>
      <w:b/>
      <w:color w:val="C00000"/>
      <w:sz w:val="68"/>
      <w:szCs w:val="68"/>
    </w:rPr>
  </w:style>
  <w:style w:type="paragraph" w:customStyle="1" w:styleId="Fix13para">
    <w:name w:val="Fix 13 para"/>
    <w:basedOn w:val="Fix16paragraph"/>
    <w:link w:val="Fix13paraChar"/>
    <w:qFormat/>
    <w:rsid w:val="002516C5"/>
    <w:pPr>
      <w:tabs>
        <w:tab w:val="left" w:pos="360"/>
        <w:tab w:val="left" w:pos="1080"/>
        <w:tab w:val="left" w:pos="1800"/>
      </w:tabs>
    </w:pPr>
    <w:rPr>
      <w:sz w:val="26"/>
      <w:szCs w:val="26"/>
    </w:rPr>
  </w:style>
  <w:style w:type="character" w:customStyle="1" w:styleId="Heading2Char">
    <w:name w:val="Heading 2 Char"/>
    <w:link w:val="Heading2"/>
    <w:uiPriority w:val="9"/>
    <w:rsid w:val="00C03ACD"/>
    <w:rPr>
      <w:rFonts w:asciiTheme="minorHAnsi" w:hAnsiTheme="minorHAnsi" w:cstheme="minorHAnsi"/>
      <w:b/>
      <w:bCs/>
      <w:iCs/>
      <w:color w:val="1E6C31"/>
      <w:sz w:val="52"/>
      <w:szCs w:val="52"/>
    </w:rPr>
  </w:style>
  <w:style w:type="character" w:customStyle="1" w:styleId="Heading3Char">
    <w:name w:val="Heading 3 Char"/>
    <w:link w:val="Heading3"/>
    <w:uiPriority w:val="9"/>
    <w:rsid w:val="00FC55D7"/>
    <w:rPr>
      <w:rFonts w:asciiTheme="majorHAnsi" w:hAnsiTheme="majorHAnsi" w:cs="Arial"/>
      <w:b/>
      <w:bCs/>
      <w:i/>
      <w:color w:val="216087"/>
      <w:sz w:val="44"/>
      <w:szCs w:val="44"/>
    </w:rPr>
  </w:style>
  <w:style w:type="character" w:customStyle="1" w:styleId="Heading4Char">
    <w:name w:val="Heading 4 Char"/>
    <w:link w:val="Heading4"/>
    <w:uiPriority w:val="9"/>
    <w:rsid w:val="00496AB8"/>
    <w:rPr>
      <w:rFonts w:asciiTheme="majorHAnsi" w:hAnsiTheme="majorHAnsi"/>
      <w:b/>
      <w:bCs/>
      <w:i/>
      <w:color w:val="216087"/>
      <w:sz w:val="4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2E5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D2E51"/>
    <w:rPr>
      <w:rFonts w:ascii="Tahoma" w:hAnsi="Tahoma" w:cs="Tahoma"/>
      <w:sz w:val="16"/>
      <w:szCs w:val="16"/>
    </w:rPr>
  </w:style>
  <w:style w:type="character" w:customStyle="1" w:styleId="Fix12paraChar">
    <w:name w:val="Fix 12 para Char"/>
    <w:basedOn w:val="Fix16paragraphChar"/>
    <w:link w:val="Fix12para"/>
    <w:rsid w:val="002516C5"/>
    <w:rPr>
      <w:rFonts w:ascii="Courier New" w:eastAsiaTheme="minorEastAsia" w:hAnsi="Courier New" w:cs="Courier New"/>
      <w:b/>
      <w:sz w:val="24"/>
    </w:rPr>
  </w:style>
  <w:style w:type="character" w:customStyle="1" w:styleId="Fix13paraChar">
    <w:name w:val="Fix 13 para Char"/>
    <w:basedOn w:val="Fix16paragraphChar"/>
    <w:link w:val="Fix13para"/>
    <w:rsid w:val="002516C5"/>
    <w:rPr>
      <w:rFonts w:ascii="Courier New" w:eastAsiaTheme="minorEastAsia" w:hAnsi="Courier New" w:cs="Courier New"/>
      <w:b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7D61EB"/>
    <w:rPr>
      <w:rFonts w:asciiTheme="minorHAnsi" w:eastAsiaTheme="minorEastAsia" w:hAnsiTheme="minorHAnsi" w:cstheme="minorBidi"/>
      <w:b/>
      <w:bCs/>
      <w:iCs/>
      <w:color w:val="786F44"/>
      <w:sz w:val="44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730CEB"/>
    <w:rPr>
      <w:rFonts w:ascii="Cambria" w:hAnsi="Cambria"/>
      <w:b/>
      <w:bCs/>
      <w:iCs/>
      <w:color w:val="4F6228" w:themeColor="accent3" w:themeShade="80"/>
      <w:sz w:val="60"/>
      <w:szCs w:val="28"/>
    </w:rPr>
  </w:style>
  <w:style w:type="paragraph" w:customStyle="1" w:styleId="Bulletlist">
    <w:name w:val="Bullet list"/>
    <w:basedOn w:val="Normal"/>
    <w:next w:val="Normal"/>
    <w:link w:val="BulletlistChar"/>
    <w:qFormat/>
    <w:rsid w:val="00D12A91"/>
    <w:pPr>
      <w:numPr>
        <w:numId w:val="1"/>
      </w:numPr>
      <w:tabs>
        <w:tab w:val="left" w:pos="360"/>
        <w:tab w:val="left" w:pos="720"/>
        <w:tab w:val="left" w:pos="1080"/>
        <w:tab w:val="left" w:pos="1710"/>
        <w:tab w:val="left" w:pos="1800"/>
      </w:tabs>
      <w:spacing w:before="80" w:after="80"/>
      <w:ind w:left="792" w:hanging="432"/>
    </w:pPr>
    <w:rPr>
      <w:rFonts w:eastAsiaTheme="minorEastAsia"/>
      <w:noProof/>
      <w:szCs w:val="40"/>
    </w:rPr>
  </w:style>
  <w:style w:type="character" w:customStyle="1" w:styleId="BulletlistChar">
    <w:name w:val="Bullet list Char"/>
    <w:basedOn w:val="DefaultParagraphFont"/>
    <w:link w:val="Bulletlist"/>
    <w:rsid w:val="00D12A91"/>
    <w:rPr>
      <w:rFonts w:asciiTheme="minorHAnsi" w:eastAsiaTheme="minorEastAsia" w:hAnsiTheme="minorHAnsi"/>
      <w:noProof/>
      <w:sz w:val="40"/>
      <w:szCs w:val="40"/>
    </w:rPr>
  </w:style>
  <w:style w:type="character" w:customStyle="1" w:styleId="Heading7Char">
    <w:name w:val="Heading 7 Char"/>
    <w:aliases w:val="Heading 7 - Rule Char"/>
    <w:basedOn w:val="DefaultParagraphFont"/>
    <w:link w:val="Heading7"/>
    <w:uiPriority w:val="9"/>
    <w:rsid w:val="00332661"/>
    <w:rPr>
      <w:rFonts w:asciiTheme="minorHAnsi" w:hAnsiTheme="minorHAnsi"/>
      <w:b/>
      <w:color w:val="7030A0"/>
      <w:sz w:val="4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11478A"/>
    <w:rPr>
      <w:rFonts w:asciiTheme="minorHAnsi" w:hAnsiTheme="minorHAnsi"/>
      <w:b/>
      <w:color w:val="00B050"/>
      <w:sz w:val="48"/>
      <w:szCs w:val="24"/>
    </w:rPr>
  </w:style>
  <w:style w:type="paragraph" w:customStyle="1" w:styleId="Title2">
    <w:name w:val="Title2"/>
    <w:basedOn w:val="Title"/>
    <w:link w:val="Title2Char"/>
    <w:qFormat/>
    <w:rsid w:val="00B07554"/>
    <w:pPr>
      <w:pBdr>
        <w:bottom w:val="single" w:sz="8" w:space="4" w:color="4F81BD" w:themeColor="accent1"/>
      </w:pBdr>
      <w:spacing w:before="160" w:after="300"/>
      <w:contextualSpacing/>
    </w:pPr>
    <w:rPr>
      <w:rFonts w:eastAsiaTheme="majorEastAsia" w:cstheme="majorBidi"/>
      <w:b w:val="0"/>
      <w:color w:val="4A442A" w:themeColor="background2" w:themeShade="40"/>
      <w:spacing w:val="5"/>
      <w:kern w:val="28"/>
      <w:szCs w:val="88"/>
    </w:rPr>
  </w:style>
  <w:style w:type="character" w:customStyle="1" w:styleId="Title2Char">
    <w:name w:val="Title2 Char"/>
    <w:basedOn w:val="TitleChar"/>
    <w:link w:val="Title2"/>
    <w:rsid w:val="00B07554"/>
    <w:rPr>
      <w:rFonts w:asciiTheme="majorHAnsi" w:eastAsiaTheme="majorEastAsia" w:hAnsiTheme="majorHAnsi" w:cstheme="majorBidi"/>
      <w:b w:val="0"/>
      <w:color w:val="4A442A" w:themeColor="background2" w:themeShade="40"/>
      <w:spacing w:val="5"/>
      <w:kern w:val="28"/>
      <w:sz w:val="72"/>
      <w:szCs w:val="88"/>
    </w:rPr>
  </w:style>
  <w:style w:type="paragraph" w:styleId="Subtitle">
    <w:name w:val="Subtitle"/>
    <w:basedOn w:val="Title"/>
    <w:next w:val="Normal"/>
    <w:link w:val="SubtitleChar"/>
    <w:uiPriority w:val="11"/>
    <w:qFormat/>
    <w:rsid w:val="00B07554"/>
    <w:pPr>
      <w:pBdr>
        <w:bottom w:val="single" w:sz="8" w:space="4" w:color="4F81BD" w:themeColor="accent1"/>
      </w:pBdr>
      <w:spacing w:before="160" w:after="300"/>
      <w:contextualSpacing/>
    </w:pPr>
    <w:rPr>
      <w:rFonts w:eastAsiaTheme="majorEastAsia" w:cstheme="majorBidi"/>
      <w:b w:val="0"/>
      <w:color w:val="595959" w:themeColor="text1" w:themeTint="A6"/>
      <w:spacing w:val="5"/>
      <w:kern w:val="28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11"/>
    <w:rsid w:val="00B07554"/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60"/>
      <w:szCs w:val="60"/>
    </w:rPr>
  </w:style>
  <w:style w:type="paragraph" w:customStyle="1" w:styleId="Stataintext">
    <w:name w:val="Stata in text"/>
    <w:basedOn w:val="Normal"/>
    <w:link w:val="StataintextChar"/>
    <w:qFormat/>
    <w:rsid w:val="00F1326B"/>
    <w:rPr>
      <w:rFonts w:ascii="Courier New" w:eastAsiaTheme="minorEastAsia" w:hAnsi="Courier New" w:cs="Courier New"/>
      <w:b/>
      <w:szCs w:val="40"/>
    </w:rPr>
  </w:style>
  <w:style w:type="character" w:customStyle="1" w:styleId="StataintextChar">
    <w:name w:val="Stata in text Char"/>
    <w:basedOn w:val="DefaultParagraphFont"/>
    <w:link w:val="Stataintext"/>
    <w:rsid w:val="00F1326B"/>
    <w:rPr>
      <w:rFonts w:ascii="Courier New" w:eastAsiaTheme="minorEastAsia" w:hAnsi="Courier New" w:cs="Courier New"/>
      <w:b/>
      <w:sz w:val="24"/>
      <w:szCs w:val="40"/>
    </w:rPr>
  </w:style>
  <w:style w:type="character" w:styleId="PlaceholderText">
    <w:name w:val="Placeholder Text"/>
    <w:basedOn w:val="DefaultParagraphFont"/>
    <w:uiPriority w:val="99"/>
    <w:semiHidden/>
    <w:rsid w:val="00B07554"/>
    <w:rPr>
      <w:color w:val="80808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07554"/>
    <w:pPr>
      <w:spacing w:before="0" w:after="0"/>
    </w:pPr>
    <w:rPr>
      <w:rFonts w:eastAsiaTheme="minorEastAsia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07554"/>
    <w:rPr>
      <w:rFonts w:asciiTheme="minorHAnsi" w:eastAsiaTheme="minorEastAsia" w:hAnsiTheme="minorHAnsi"/>
    </w:rPr>
  </w:style>
  <w:style w:type="table" w:styleId="TableGrid">
    <w:name w:val="Table Grid"/>
    <w:basedOn w:val="TableNormal"/>
    <w:uiPriority w:val="59"/>
    <w:rsid w:val="00B07554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umberedhanging">
    <w:name w:val="Numbered hanging"/>
    <w:basedOn w:val="Normal"/>
    <w:link w:val="NumberedhangingChar"/>
    <w:qFormat/>
    <w:rsid w:val="00355763"/>
    <w:pPr>
      <w:numPr>
        <w:numId w:val="3"/>
      </w:numPr>
    </w:pPr>
    <w:rPr>
      <w:rFonts w:eastAsiaTheme="minorEastAsia"/>
      <w:szCs w:val="40"/>
    </w:rPr>
  </w:style>
  <w:style w:type="character" w:customStyle="1" w:styleId="NumberedhangingChar">
    <w:name w:val="Numbered hanging Char"/>
    <w:basedOn w:val="DefaultParagraphFont"/>
    <w:link w:val="Numberedhanging"/>
    <w:rsid w:val="00355763"/>
    <w:rPr>
      <w:rFonts w:asciiTheme="minorHAnsi" w:eastAsiaTheme="minorEastAsia" w:hAnsiTheme="minorHAnsi"/>
      <w:sz w:val="40"/>
      <w:szCs w:val="40"/>
    </w:rPr>
  </w:style>
  <w:style w:type="paragraph" w:customStyle="1" w:styleId="Fix16paragraph">
    <w:name w:val="Fix 16 paragraph"/>
    <w:basedOn w:val="Normal"/>
    <w:link w:val="Fix16paragraphChar"/>
    <w:qFormat/>
    <w:rsid w:val="00430F51"/>
    <w:pPr>
      <w:spacing w:before="0" w:after="0"/>
    </w:pPr>
    <w:rPr>
      <w:rFonts w:ascii="Courier New" w:eastAsiaTheme="minorEastAsia" w:hAnsi="Courier New" w:cs="Courier New"/>
      <w:b/>
      <w:sz w:val="32"/>
      <w:szCs w:val="20"/>
    </w:rPr>
  </w:style>
  <w:style w:type="character" w:customStyle="1" w:styleId="Fix16paragraphChar">
    <w:name w:val="Fix 16 paragraph Char"/>
    <w:basedOn w:val="DefaultParagraphFont"/>
    <w:link w:val="Fix16paragraph"/>
    <w:rsid w:val="00430F51"/>
    <w:rPr>
      <w:rFonts w:ascii="Courier New" w:eastAsiaTheme="minorEastAsia" w:hAnsi="Courier New" w:cs="Courier New"/>
      <w:b/>
      <w:sz w:val="32"/>
    </w:rPr>
  </w:style>
  <w:style w:type="numbering" w:customStyle="1" w:styleId="Numberbullet">
    <w:name w:val="Number bullet"/>
    <w:uiPriority w:val="99"/>
    <w:rsid w:val="00B07554"/>
    <w:pPr>
      <w:numPr>
        <w:numId w:val="2"/>
      </w:numPr>
    </w:pPr>
  </w:style>
  <w:style w:type="character" w:styleId="LineNumber">
    <w:name w:val="line number"/>
    <w:basedOn w:val="DefaultParagraphFont"/>
    <w:uiPriority w:val="99"/>
    <w:semiHidden/>
    <w:unhideWhenUsed/>
    <w:rsid w:val="00B07554"/>
  </w:style>
  <w:style w:type="paragraph" w:customStyle="1" w:styleId="Fix20character">
    <w:name w:val="Fix 20 character"/>
    <w:basedOn w:val="Normal"/>
    <w:link w:val="Fix20characterChar"/>
    <w:qFormat/>
    <w:rsid w:val="002F5F52"/>
    <w:pPr>
      <w:spacing w:before="80" w:after="80"/>
    </w:pPr>
    <w:rPr>
      <w:rFonts w:ascii="Courier New" w:hAnsi="Courier New"/>
      <w:b/>
    </w:rPr>
  </w:style>
  <w:style w:type="character" w:customStyle="1" w:styleId="Fix20characterChar">
    <w:name w:val="Fix 20 character Char"/>
    <w:basedOn w:val="DefaultParagraphFont"/>
    <w:link w:val="Fix20character"/>
    <w:rsid w:val="002F5F52"/>
    <w:rPr>
      <w:rFonts w:ascii="Courier New" w:hAnsi="Courier New"/>
      <w:b/>
      <w:sz w:val="40"/>
      <w:szCs w:val="24"/>
    </w:rPr>
  </w:style>
  <w:style w:type="paragraph" w:customStyle="1" w:styleId="HighlightWORD">
    <w:name w:val="HighlightWORD"/>
    <w:basedOn w:val="Normal"/>
    <w:link w:val="HighlightWORDChar"/>
    <w:qFormat/>
    <w:rsid w:val="00473801"/>
    <w:rPr>
      <w:b/>
      <w:color w:val="000000" w:themeColor="text1"/>
    </w:rPr>
  </w:style>
  <w:style w:type="paragraph" w:styleId="ListParagraph">
    <w:name w:val="List Paragraph"/>
    <w:aliases w:val="Numbered list"/>
    <w:basedOn w:val="Normal"/>
    <w:link w:val="ListParagraphChar"/>
    <w:uiPriority w:val="34"/>
    <w:qFormat/>
    <w:rsid w:val="00C561FA"/>
    <w:pPr>
      <w:ind w:left="720"/>
      <w:contextualSpacing/>
    </w:pPr>
  </w:style>
  <w:style w:type="character" w:customStyle="1" w:styleId="HighlightWORDChar">
    <w:name w:val="HighlightWORD Char"/>
    <w:basedOn w:val="DefaultParagraphFont"/>
    <w:link w:val="HighlightWORD"/>
    <w:rsid w:val="00473801"/>
    <w:rPr>
      <w:rFonts w:asciiTheme="minorHAnsi" w:hAnsiTheme="minorHAnsi"/>
      <w:b/>
      <w:color w:val="000000" w:themeColor="text1"/>
      <w:sz w:val="40"/>
      <w:szCs w:val="24"/>
    </w:rPr>
  </w:style>
  <w:style w:type="paragraph" w:customStyle="1" w:styleId="Fix14para">
    <w:name w:val="Fix 14 para"/>
    <w:link w:val="Fix14paraChar"/>
    <w:qFormat/>
    <w:rsid w:val="003C3396"/>
    <w:rPr>
      <w:rFonts w:ascii="Courier New" w:eastAsiaTheme="minorEastAsia" w:hAnsi="Courier New" w:cs="Courier New"/>
      <w:b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825B9E"/>
    <w:pPr>
      <w:tabs>
        <w:tab w:val="center" w:pos="4680"/>
        <w:tab w:val="right" w:pos="9360"/>
      </w:tabs>
      <w:spacing w:before="0" w:after="0"/>
    </w:pPr>
  </w:style>
  <w:style w:type="character" w:customStyle="1" w:styleId="Fix14paraChar">
    <w:name w:val="Fix 14 para Char"/>
    <w:basedOn w:val="Fix13paraChar"/>
    <w:link w:val="Fix14para"/>
    <w:rsid w:val="003C3396"/>
    <w:rPr>
      <w:rFonts w:ascii="Courier New" w:eastAsiaTheme="minorEastAsia" w:hAnsi="Courier New" w:cs="Courier New"/>
      <w:b/>
      <w:sz w:val="28"/>
      <w:szCs w:val="26"/>
    </w:rPr>
  </w:style>
  <w:style w:type="character" w:customStyle="1" w:styleId="HeaderChar">
    <w:name w:val="Header Char"/>
    <w:basedOn w:val="DefaultParagraphFont"/>
    <w:link w:val="Header"/>
    <w:uiPriority w:val="99"/>
    <w:rsid w:val="00825B9E"/>
    <w:rPr>
      <w:rFonts w:asciiTheme="minorHAnsi" w:hAnsiTheme="minorHAnsi"/>
      <w:sz w:val="40"/>
      <w:szCs w:val="24"/>
    </w:rPr>
  </w:style>
  <w:style w:type="paragraph" w:styleId="Footer">
    <w:name w:val="footer"/>
    <w:basedOn w:val="Normal"/>
    <w:link w:val="FooterChar"/>
    <w:uiPriority w:val="99"/>
    <w:unhideWhenUsed/>
    <w:rsid w:val="00825B9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825B9E"/>
    <w:rPr>
      <w:rFonts w:asciiTheme="minorHAnsi" w:hAnsiTheme="minorHAnsi"/>
      <w:sz w:val="40"/>
      <w:szCs w:val="24"/>
    </w:rPr>
  </w:style>
  <w:style w:type="character" w:styleId="Hyperlink">
    <w:name w:val="Hyperlink"/>
    <w:basedOn w:val="DefaultParagraphFont"/>
    <w:uiPriority w:val="99"/>
    <w:unhideWhenUsed/>
    <w:rsid w:val="006554DF"/>
    <w:rPr>
      <w:strike w:val="0"/>
      <w:dstrike w:val="0"/>
      <w:color w:val="0000FF"/>
      <w:u w:val="none"/>
      <w:effect w:val="none"/>
      <w:bdr w:val="none" w:sz="0" w:space="0" w:color="auto" w:frame="1"/>
    </w:rPr>
  </w:style>
  <w:style w:type="character" w:customStyle="1" w:styleId="ListParagraphChar">
    <w:name w:val="List Paragraph Char"/>
    <w:aliases w:val="Numbered list Char"/>
    <w:basedOn w:val="DefaultParagraphFont"/>
    <w:link w:val="ListParagraph"/>
    <w:uiPriority w:val="34"/>
    <w:rsid w:val="00C561FA"/>
    <w:rPr>
      <w:rFonts w:asciiTheme="minorHAnsi" w:hAnsiTheme="minorHAnsi"/>
      <w:sz w:val="40"/>
      <w:szCs w:val="24"/>
    </w:rPr>
  </w:style>
  <w:style w:type="character" w:styleId="Strong">
    <w:name w:val="Strong"/>
    <w:uiPriority w:val="22"/>
    <w:qFormat/>
    <w:rsid w:val="00E12AE7"/>
  </w:style>
  <w:style w:type="character" w:customStyle="1" w:styleId="Heading9Char">
    <w:name w:val="Heading 9 Char"/>
    <w:basedOn w:val="DefaultParagraphFont"/>
    <w:link w:val="Heading9"/>
    <w:uiPriority w:val="9"/>
    <w:rsid w:val="00FC55D7"/>
    <w:rPr>
      <w:rFonts w:asciiTheme="minorHAnsi" w:hAnsiTheme="minorHAnsi"/>
      <w:b/>
      <w:smallCaps/>
      <w:color w:val="984806" w:themeColor="accent6" w:themeShade="80"/>
      <w:sz w:val="56"/>
      <w:szCs w:val="24"/>
      <w:u w:val="single"/>
    </w:rPr>
  </w:style>
  <w:style w:type="character" w:styleId="Emphasis">
    <w:name w:val="Emphasis"/>
    <w:aliases w:val="Emphasis ca-e"/>
    <w:uiPriority w:val="20"/>
    <w:qFormat/>
    <w:rsid w:val="00C035DE"/>
    <w:rPr>
      <w:b w:val="0"/>
      <w:i/>
      <w:color w:val="C00000"/>
      <w:sz w:val="40"/>
      <w:u w:val="none"/>
    </w:rPr>
  </w:style>
  <w:style w:type="character" w:customStyle="1" w:styleId="Hiddennotetoself">
    <w:name w:val="Hidden note to self"/>
    <w:basedOn w:val="DefaultParagraphFont"/>
    <w:uiPriority w:val="1"/>
    <w:qFormat/>
    <w:rsid w:val="006D27C1"/>
    <w:rPr>
      <w:rFonts w:asciiTheme="majorHAnsi" w:hAnsiTheme="majorHAnsi"/>
      <w:vanish/>
      <w:color w:val="984806" w:themeColor="accent6" w:themeShade="80"/>
      <w:sz w:val="32"/>
    </w:rPr>
  </w:style>
  <w:style w:type="character" w:customStyle="1" w:styleId="Notice">
    <w:name w:val="Notice!"/>
    <w:uiPriority w:val="1"/>
    <w:qFormat/>
    <w:rsid w:val="00C035DE"/>
    <w:rPr>
      <w:i/>
      <w:color w:val="C00000"/>
      <w:u w:val="none"/>
    </w:rPr>
  </w:style>
  <w:style w:type="paragraph" w:customStyle="1" w:styleId="Hangingwithindent">
    <w:name w:val="Hanging with indent"/>
    <w:basedOn w:val="Normal"/>
    <w:link w:val="HangingwithindentChar"/>
    <w:qFormat/>
    <w:rsid w:val="000A1AF5"/>
    <w:pPr>
      <w:ind w:left="1728" w:hanging="1008"/>
    </w:pPr>
  </w:style>
  <w:style w:type="character" w:customStyle="1" w:styleId="HangingwithindentChar">
    <w:name w:val="Hanging with indent Char"/>
    <w:basedOn w:val="DefaultParagraphFont"/>
    <w:link w:val="Hangingwithindent"/>
    <w:rsid w:val="000A1AF5"/>
    <w:rPr>
      <w:rFonts w:asciiTheme="minorHAnsi" w:hAnsiTheme="minorHAnsi"/>
      <w:sz w:val="4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367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679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6790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67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6790"/>
    <w:rPr>
      <w:rFonts w:asciiTheme="minorHAnsi" w:hAnsiTheme="minorHAnsi"/>
      <w:b/>
      <w:bCs/>
    </w:rPr>
  </w:style>
  <w:style w:type="paragraph" w:customStyle="1" w:styleId="Horizontalline">
    <w:name w:val="Horizontal line"/>
    <w:next w:val="Normal"/>
    <w:link w:val="HorizontallineChar"/>
    <w:qFormat/>
    <w:rsid w:val="00F15649"/>
    <w:pPr>
      <w:pBdr>
        <w:bottom w:val="single" w:sz="4" w:space="1" w:color="auto"/>
      </w:pBdr>
      <w:spacing w:before="240" w:after="240"/>
    </w:pPr>
    <w:rPr>
      <w:rFonts w:ascii="Cambria" w:hAnsi="Cambria" w:cs="Arial"/>
      <w:b/>
      <w:color w:val="0D0D0D" w:themeColor="text1" w:themeTint="F2"/>
      <w:sz w:val="6"/>
      <w:szCs w:val="36"/>
    </w:rPr>
  </w:style>
  <w:style w:type="character" w:customStyle="1" w:styleId="HorizontallineChar">
    <w:name w:val="Horizontal line Char"/>
    <w:basedOn w:val="DefaultParagraphFont"/>
    <w:link w:val="Horizontalline"/>
    <w:rsid w:val="00F15649"/>
    <w:rPr>
      <w:rFonts w:ascii="Cambria" w:hAnsi="Cambria" w:cs="Arial"/>
      <w:b/>
      <w:color w:val="0D0D0D" w:themeColor="text1" w:themeTint="F2"/>
      <w:sz w:val="6"/>
      <w:szCs w:val="36"/>
    </w:rPr>
  </w:style>
  <w:style w:type="paragraph" w:customStyle="1" w:styleId="Discussion">
    <w:name w:val="Discussion"/>
    <w:basedOn w:val="Normal"/>
    <w:next w:val="Normal"/>
    <w:link w:val="DiscussionChar"/>
    <w:qFormat/>
    <w:rsid w:val="002322F6"/>
    <w:rPr>
      <w:rFonts w:cs="Arial"/>
      <w:b/>
      <w:color w:val="00B050"/>
      <w:sz w:val="48"/>
    </w:rPr>
  </w:style>
  <w:style w:type="character" w:customStyle="1" w:styleId="DiscussionChar">
    <w:name w:val="Discussion Char"/>
    <w:basedOn w:val="Heading1Char"/>
    <w:link w:val="Discussion"/>
    <w:rsid w:val="002322F6"/>
    <w:rPr>
      <w:rFonts w:asciiTheme="minorHAnsi" w:hAnsiTheme="minorHAnsi" w:cs="Arial"/>
      <w:b/>
      <w:color w:val="00B050"/>
      <w:sz w:val="48"/>
      <w:szCs w:val="24"/>
    </w:rPr>
  </w:style>
  <w:style w:type="character" w:customStyle="1" w:styleId="Statainline">
    <w:name w:val="Stata inline"/>
    <w:basedOn w:val="StataintextChar"/>
    <w:uiPriority w:val="1"/>
    <w:qFormat/>
    <w:rsid w:val="00B52F2B"/>
    <w:rPr>
      <w:rFonts w:ascii="Courier New" w:eastAsiaTheme="minorEastAsia" w:hAnsi="Courier New" w:cs="Courier New"/>
      <w:b/>
      <w:sz w:val="40"/>
      <w:szCs w:val="40"/>
    </w:rPr>
  </w:style>
  <w:style w:type="paragraph" w:styleId="BodyText">
    <w:name w:val="Body Text"/>
    <w:basedOn w:val="Normal"/>
    <w:link w:val="BodyTextChar"/>
    <w:uiPriority w:val="99"/>
    <w:rsid w:val="002322F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322F6"/>
    <w:rPr>
      <w:rFonts w:asciiTheme="minorHAnsi" w:hAnsiTheme="minorHAnsi"/>
      <w:sz w:val="40"/>
      <w:szCs w:val="24"/>
    </w:rPr>
  </w:style>
  <w:style w:type="paragraph" w:customStyle="1" w:styleId="Footerforbeamedslide">
    <w:name w:val="Footer for beamed slide"/>
    <w:basedOn w:val="Normal"/>
    <w:link w:val="FooterforbeamedslideChar"/>
    <w:autoRedefine/>
    <w:qFormat/>
    <w:rsid w:val="002322F6"/>
    <w:rPr>
      <w:rFonts w:eastAsiaTheme="minorEastAsia"/>
      <w:color w:val="262626" w:themeColor="text1" w:themeTint="D9"/>
      <w:sz w:val="24"/>
      <w:szCs w:val="40"/>
    </w:rPr>
  </w:style>
  <w:style w:type="character" w:customStyle="1" w:styleId="FooterforbeamedslideChar">
    <w:name w:val="Footer for beamed slide Char"/>
    <w:basedOn w:val="DefaultParagraphFont"/>
    <w:link w:val="Footerforbeamedslide"/>
    <w:rsid w:val="002322F6"/>
    <w:rPr>
      <w:rFonts w:asciiTheme="minorHAnsi" w:eastAsiaTheme="minorEastAsia" w:hAnsiTheme="minorHAnsi"/>
      <w:color w:val="262626" w:themeColor="text1" w:themeTint="D9"/>
      <w:sz w:val="24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AF403C"/>
    <w:rPr>
      <w:color w:val="800080" w:themeColor="followedHyperlink"/>
      <w:u w:val="single"/>
    </w:rPr>
  </w:style>
  <w:style w:type="paragraph" w:styleId="NoSpacing">
    <w:name w:val="No Spacing"/>
    <w:aliases w:val="Note within typewriter"/>
    <w:link w:val="NoSpacingChar"/>
    <w:uiPriority w:val="1"/>
    <w:qFormat/>
    <w:rsid w:val="00580C1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aliases w:val="Note within typewriter Char"/>
    <w:basedOn w:val="DefaultParagraphFont"/>
    <w:link w:val="NoSpacing"/>
    <w:uiPriority w:val="1"/>
    <w:rsid w:val="00580C10"/>
    <w:rPr>
      <w:rFonts w:asciiTheme="minorHAnsi" w:eastAsiaTheme="minorEastAsia" w:hAnsiTheme="minorHAnsi" w:cstheme="minorBidi"/>
      <w:sz w:val="22"/>
      <w:szCs w:val="22"/>
    </w:rPr>
  </w:style>
  <w:style w:type="character" w:customStyle="1" w:styleId="Outputomitted">
    <w:name w:val="Output omitted"/>
    <w:basedOn w:val="DefaultParagraphFont"/>
    <w:uiPriority w:val="1"/>
    <w:qFormat/>
    <w:rsid w:val="00275E7E"/>
    <w:rPr>
      <w:rFonts w:asciiTheme="majorHAnsi" w:hAnsiTheme="majorHAnsi"/>
      <w:b w:val="0"/>
      <w:i w:val="0"/>
      <w:sz w:val="26"/>
    </w:rPr>
  </w:style>
  <w:style w:type="paragraph" w:customStyle="1" w:styleId="WFpara">
    <w:name w:val="WFpara"/>
    <w:basedOn w:val="BodyText"/>
    <w:link w:val="WFparaChar"/>
    <w:qFormat/>
    <w:rsid w:val="00043AF7"/>
    <w:pPr>
      <w:widowControl/>
      <w:spacing w:before="120"/>
    </w:pPr>
    <w:rPr>
      <w:rFonts w:ascii="Calibri" w:hAnsi="Calibri"/>
      <w:color w:val="000000"/>
      <w:sz w:val="24"/>
    </w:rPr>
  </w:style>
  <w:style w:type="character" w:customStyle="1" w:styleId="WFparaChar">
    <w:name w:val="WFpara Char"/>
    <w:link w:val="WFpara"/>
    <w:rsid w:val="00043AF7"/>
    <w:rPr>
      <w:color w:val="000000"/>
      <w:sz w:val="24"/>
      <w:szCs w:val="24"/>
    </w:rPr>
  </w:style>
  <w:style w:type="paragraph" w:customStyle="1" w:styleId="wfType10">
    <w:name w:val="wf Type 10"/>
    <w:basedOn w:val="Normal"/>
    <w:link w:val="wfType10Char"/>
    <w:qFormat/>
    <w:rsid w:val="00043AF7"/>
    <w:pPr>
      <w:spacing w:before="0" w:after="0"/>
    </w:pPr>
    <w:rPr>
      <w:rFonts w:ascii="Courier New" w:hAnsi="Courier New" w:cs="Courier New"/>
      <w:b/>
      <w:sz w:val="20"/>
      <w:szCs w:val="20"/>
    </w:rPr>
  </w:style>
  <w:style w:type="character" w:customStyle="1" w:styleId="wfType10Char">
    <w:name w:val="wf Type 10 Char"/>
    <w:link w:val="wfType10"/>
    <w:rsid w:val="00043AF7"/>
    <w:rPr>
      <w:rFonts w:ascii="Courier New" w:hAnsi="Courier New" w:cs="Courier New"/>
      <w:b/>
    </w:rPr>
  </w:style>
  <w:style w:type="paragraph" w:customStyle="1" w:styleId="wfTypeText">
    <w:name w:val="wfTypeText"/>
    <w:basedOn w:val="WFpara"/>
    <w:link w:val="wfTypeTextChar"/>
    <w:qFormat/>
    <w:rsid w:val="00043AF7"/>
    <w:rPr>
      <w:rFonts w:ascii="Courier New" w:hAnsi="Courier New" w:cs="Courier New"/>
      <w:b/>
      <w:color w:val="000000" w:themeColor="text1"/>
    </w:rPr>
  </w:style>
  <w:style w:type="character" w:customStyle="1" w:styleId="wfTypeTextChar">
    <w:name w:val="wfTypeText Char"/>
    <w:basedOn w:val="WFparaChar"/>
    <w:link w:val="wfTypeText"/>
    <w:rsid w:val="00043AF7"/>
    <w:rPr>
      <w:rFonts w:ascii="Courier New" w:hAnsi="Courier New" w:cs="Courier New"/>
      <w:b/>
      <w:color w:val="000000" w:themeColor="text1"/>
      <w:sz w:val="24"/>
      <w:szCs w:val="24"/>
    </w:rPr>
  </w:style>
  <w:style w:type="character" w:customStyle="1" w:styleId="price">
    <w:name w:val="price"/>
    <w:basedOn w:val="DefaultParagraphFont"/>
    <w:rsid w:val="00043AF7"/>
  </w:style>
  <w:style w:type="character" w:customStyle="1" w:styleId="Statainline0">
    <w:name w:val="Stata in line"/>
    <w:basedOn w:val="DefaultParagraphFont"/>
    <w:uiPriority w:val="1"/>
    <w:qFormat/>
    <w:rsid w:val="00043AF7"/>
    <w:rPr>
      <w:rFonts w:ascii="Courier New" w:hAnsi="Courier New" w:cs="Courier New"/>
      <w:b/>
    </w:rPr>
  </w:style>
  <w:style w:type="character" w:customStyle="1" w:styleId="Questioninlinefont">
    <w:name w:val="Question in line font"/>
    <w:basedOn w:val="DefaultParagraphFont"/>
    <w:uiPriority w:val="1"/>
    <w:qFormat/>
    <w:rsid w:val="00043AF7"/>
    <w:rPr>
      <w:color w:val="00B050"/>
    </w:rPr>
  </w:style>
  <w:style w:type="character" w:customStyle="1" w:styleId="Outputomitedtypemessages">
    <w:name w:val="Output omited type messages"/>
    <w:basedOn w:val="DefaultParagraphFont"/>
    <w:uiPriority w:val="1"/>
    <w:qFormat/>
    <w:rsid w:val="00043AF7"/>
    <w:rPr>
      <w:rFonts w:asciiTheme="majorHAnsi" w:hAnsiTheme="majorHAnsi"/>
      <w:b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BC58A0"/>
    <w:pPr>
      <w:keepNext/>
      <w:keepLines/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21A3C"/>
    <w:pPr>
      <w:spacing w:before="0" w:after="0"/>
      <w:ind w:left="400"/>
    </w:pPr>
    <w:rPr>
      <w:rFonts w:cstheme="minorHAnsi"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21A3C"/>
    <w:pPr>
      <w:spacing w:before="120" w:after="120"/>
    </w:pPr>
    <w:rPr>
      <w:rFonts w:cstheme="minorHAnsi"/>
      <w:bCs/>
      <w:smallCaps/>
      <w:sz w:val="32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D21A4A"/>
    <w:pPr>
      <w:spacing w:before="0" w:after="0"/>
      <w:ind w:left="800"/>
    </w:pPr>
    <w:rPr>
      <w:rFonts w:cstheme="minorHAnsi"/>
      <w:i/>
      <w:iCs/>
      <w:sz w:val="32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21A4A"/>
    <w:pPr>
      <w:spacing w:before="0" w:after="0"/>
      <w:ind w:left="1200"/>
    </w:pPr>
    <w:rPr>
      <w:rFonts w:cstheme="minorHAnsi"/>
      <w:sz w:val="32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D21A4A"/>
    <w:pPr>
      <w:spacing w:before="0" w:after="0"/>
      <w:ind w:left="1600"/>
    </w:pPr>
    <w:rPr>
      <w:rFonts w:cstheme="minorHAnsi"/>
      <w:sz w:val="32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BC58A0"/>
    <w:pPr>
      <w:spacing w:before="0" w:after="0"/>
      <w:ind w:left="20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BC58A0"/>
    <w:pPr>
      <w:spacing w:before="0" w:after="0"/>
      <w:ind w:left="240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BC58A0"/>
    <w:pPr>
      <w:spacing w:before="0" w:after="0"/>
      <w:ind w:left="280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BC58A0"/>
    <w:pPr>
      <w:spacing w:before="0" w:after="0"/>
      <w:ind w:left="3200"/>
    </w:pPr>
    <w:rPr>
      <w:rFonts w:cstheme="minorHAnsi"/>
      <w:sz w:val="18"/>
      <w:szCs w:val="18"/>
    </w:rPr>
  </w:style>
  <w:style w:type="paragraph" w:customStyle="1" w:styleId="Headingtwonotoc">
    <w:name w:val="Heading two no toc"/>
    <w:basedOn w:val="Normal"/>
    <w:qFormat/>
    <w:rsid w:val="005F7F6D"/>
    <w:pPr>
      <w:spacing w:before="120" w:after="120"/>
    </w:pPr>
    <w:rPr>
      <w:rFonts w:ascii="Cambria" w:hAnsi="Cambria"/>
      <w:b/>
      <w:color w:val="C00000"/>
      <w:sz w:val="60"/>
    </w:rPr>
  </w:style>
  <w:style w:type="paragraph" w:customStyle="1" w:styleId="Hangingwithoutindent">
    <w:name w:val="Hanging without indent"/>
    <w:basedOn w:val="Normal"/>
    <w:link w:val="HangingwithoutindentChar"/>
    <w:qFormat/>
    <w:rsid w:val="00271040"/>
    <w:rPr>
      <w:rFonts w:eastAsiaTheme="minorEastAsia"/>
      <w:szCs w:val="40"/>
    </w:rPr>
  </w:style>
  <w:style w:type="character" w:customStyle="1" w:styleId="HangingwithoutindentChar">
    <w:name w:val="Hanging without indent Char"/>
    <w:basedOn w:val="DefaultParagraphFont"/>
    <w:link w:val="Hangingwithoutindent"/>
    <w:rsid w:val="00271040"/>
    <w:rPr>
      <w:rFonts w:asciiTheme="minorHAnsi" w:eastAsiaTheme="minorEastAsia" w:hAnsiTheme="minorHAnsi"/>
      <w:sz w:val="40"/>
      <w:szCs w:val="40"/>
    </w:rPr>
  </w:style>
  <w:style w:type="character" w:customStyle="1" w:styleId="Tinyprovenancenote">
    <w:name w:val="Tiny provenance note"/>
    <w:uiPriority w:val="1"/>
    <w:qFormat/>
    <w:rsid w:val="00271040"/>
    <w:rPr>
      <w:sz w:val="16"/>
    </w:rPr>
  </w:style>
  <w:style w:type="character" w:styleId="IntenseReference">
    <w:name w:val="Intense Reference"/>
    <w:aliases w:val="CAS-I Intense Reference"/>
    <w:basedOn w:val="DefaultParagraphFont"/>
    <w:uiPriority w:val="32"/>
    <w:rsid w:val="00271040"/>
    <w:rPr>
      <w:b/>
      <w:bCs/>
      <w:i/>
      <w:caps w:val="0"/>
      <w:smallCaps w:val="0"/>
      <w:color w:val="C00000"/>
      <w:spacing w:val="5"/>
      <w:u w:val="none"/>
    </w:rPr>
  </w:style>
  <w:style w:type="paragraph" w:customStyle="1" w:styleId="Output125point">
    <w:name w:val="Output 12.5 point"/>
    <w:basedOn w:val="Normal"/>
    <w:next w:val="Normal"/>
    <w:link w:val="Output125pointChar"/>
    <w:uiPriority w:val="5"/>
    <w:qFormat/>
    <w:rsid w:val="00271040"/>
    <w:pPr>
      <w:spacing w:before="120" w:after="120"/>
      <w:ind w:left="720" w:hanging="720"/>
      <w:contextualSpacing/>
    </w:pPr>
    <w:rPr>
      <w:rFonts w:ascii="Courier New" w:eastAsiaTheme="minorEastAsia" w:hAnsi="Courier New" w:cs="Courier New"/>
      <w:b/>
      <w:sz w:val="25"/>
      <w:szCs w:val="25"/>
    </w:rPr>
  </w:style>
  <w:style w:type="character" w:customStyle="1" w:styleId="Output125pointChar">
    <w:name w:val="Output 12.5 point Char"/>
    <w:basedOn w:val="DefaultParagraphFont"/>
    <w:link w:val="Output125point"/>
    <w:uiPriority w:val="5"/>
    <w:rsid w:val="00271040"/>
    <w:rPr>
      <w:rFonts w:ascii="Courier New" w:eastAsiaTheme="minorEastAsia" w:hAnsi="Courier New" w:cs="Courier New"/>
      <w:b/>
      <w:sz w:val="25"/>
      <w:szCs w:val="25"/>
    </w:rPr>
  </w:style>
  <w:style w:type="paragraph" w:customStyle="1" w:styleId="Para12preandpost">
    <w:name w:val="Para 12 pre and post"/>
    <w:autoRedefine/>
    <w:qFormat/>
    <w:rsid w:val="00271040"/>
    <w:pPr>
      <w:spacing w:before="120" w:after="120"/>
    </w:pPr>
    <w:rPr>
      <w:rFonts w:asciiTheme="minorHAnsi" w:eastAsiaTheme="minorEastAsia" w:hAnsiTheme="minorHAnsi"/>
      <w:position w:val="-20"/>
      <w:sz w:val="36"/>
      <w:szCs w:val="40"/>
    </w:rPr>
  </w:style>
  <w:style w:type="character" w:styleId="SubtleEmphasis">
    <w:name w:val="Subtle Emphasis"/>
    <w:aliases w:val="Emphasis ca-g,Emphasis cas-e"/>
    <w:basedOn w:val="DefaultParagraphFont"/>
    <w:uiPriority w:val="19"/>
    <w:qFormat/>
    <w:rsid w:val="00301EF9"/>
    <w:rPr>
      <w:i/>
      <w:iCs/>
      <w:color w:val="595959" w:themeColor="text1" w:themeTint="A6"/>
    </w:rPr>
  </w:style>
  <w:style w:type="character" w:customStyle="1" w:styleId="Outomittedfont">
    <w:name w:val="Out omitted font"/>
    <w:basedOn w:val="DefaultParagraphFont"/>
    <w:uiPriority w:val="1"/>
    <w:qFormat/>
    <w:rsid w:val="00271040"/>
    <w:rPr>
      <w:rFonts w:asciiTheme="majorHAnsi" w:hAnsiTheme="majorHAnsi"/>
      <w:color w:val="000000" w:themeColor="text1"/>
    </w:rPr>
  </w:style>
  <w:style w:type="paragraph" w:customStyle="1" w:styleId="do-file12pt">
    <w:name w:val="do-file 12 pt"/>
    <w:basedOn w:val="Normal"/>
    <w:link w:val="do-file12ptChar"/>
    <w:qFormat/>
    <w:rsid w:val="00271040"/>
    <w:pPr>
      <w:spacing w:before="0" w:after="0"/>
      <w:ind w:left="720" w:hanging="720"/>
    </w:pPr>
    <w:rPr>
      <w:rFonts w:ascii="Courier New" w:eastAsiaTheme="minorEastAsia" w:hAnsi="Courier New" w:cs="Courier New"/>
      <w:b/>
      <w:sz w:val="24"/>
      <w:szCs w:val="20"/>
    </w:rPr>
  </w:style>
  <w:style w:type="character" w:customStyle="1" w:styleId="do-file12ptChar">
    <w:name w:val="do-file 12 pt Char"/>
    <w:basedOn w:val="DefaultParagraphFont"/>
    <w:link w:val="do-file12pt"/>
    <w:rsid w:val="00271040"/>
    <w:rPr>
      <w:rFonts w:ascii="Courier New" w:eastAsiaTheme="minorEastAsia" w:hAnsi="Courier New" w:cs="Courier New"/>
      <w:b/>
      <w:sz w:val="24"/>
    </w:rPr>
  </w:style>
  <w:style w:type="paragraph" w:customStyle="1" w:styleId="do-file14pt">
    <w:name w:val="do-file 14 pt"/>
    <w:basedOn w:val="do-file12pt"/>
    <w:link w:val="do-file14ptChar"/>
    <w:qFormat/>
    <w:rsid w:val="00271040"/>
    <w:rPr>
      <w:sz w:val="28"/>
      <w:szCs w:val="28"/>
    </w:rPr>
  </w:style>
  <w:style w:type="character" w:customStyle="1" w:styleId="do-file14ptChar">
    <w:name w:val="do-file 14 pt Char"/>
    <w:basedOn w:val="do-file12ptChar"/>
    <w:link w:val="do-file14pt"/>
    <w:rsid w:val="00271040"/>
    <w:rPr>
      <w:rFonts w:ascii="Courier New" w:eastAsiaTheme="minorEastAsia" w:hAnsi="Courier New" w:cs="Courier New"/>
      <w:b/>
      <w:sz w:val="28"/>
      <w:szCs w:val="28"/>
    </w:rPr>
  </w:style>
  <w:style w:type="paragraph" w:customStyle="1" w:styleId="do-file13pt">
    <w:name w:val="do-file 13 pt"/>
    <w:basedOn w:val="do-file14pt"/>
    <w:link w:val="do-file13ptChar"/>
    <w:qFormat/>
    <w:rsid w:val="00271040"/>
    <w:rPr>
      <w:sz w:val="26"/>
    </w:rPr>
  </w:style>
  <w:style w:type="character" w:customStyle="1" w:styleId="do-file13ptChar">
    <w:name w:val="do-file 13 pt Char"/>
    <w:basedOn w:val="do-file14ptChar"/>
    <w:link w:val="do-file13pt"/>
    <w:rsid w:val="00271040"/>
    <w:rPr>
      <w:rFonts w:ascii="Courier New" w:eastAsiaTheme="minorEastAsia" w:hAnsi="Courier New" w:cs="Courier New"/>
      <w:b/>
      <w:sz w:val="26"/>
      <w:szCs w:val="28"/>
    </w:rPr>
  </w:style>
  <w:style w:type="paragraph" w:customStyle="1" w:styleId="Math">
    <w:name w:val="Math"/>
    <w:basedOn w:val="Normal"/>
    <w:link w:val="MathChar"/>
    <w:autoRedefine/>
    <w:qFormat/>
    <w:rsid w:val="00271040"/>
    <w:pPr>
      <w:ind w:left="720" w:hanging="720"/>
    </w:pPr>
    <w:rPr>
      <w:rFonts w:ascii="Times New Roman" w:eastAsiaTheme="minorEastAsia" w:hAnsi="Times New Roman"/>
      <w:i/>
      <w:szCs w:val="40"/>
    </w:rPr>
  </w:style>
  <w:style w:type="character" w:customStyle="1" w:styleId="MathChar">
    <w:name w:val="Math Char"/>
    <w:basedOn w:val="DefaultParagraphFont"/>
    <w:link w:val="Math"/>
    <w:rsid w:val="00271040"/>
    <w:rPr>
      <w:rFonts w:ascii="Times New Roman" w:eastAsiaTheme="minorEastAsia" w:hAnsi="Times New Roman"/>
      <w:i/>
      <w:sz w:val="40"/>
      <w:szCs w:val="40"/>
    </w:rPr>
  </w:style>
  <w:style w:type="paragraph" w:customStyle="1" w:styleId="Nextpage">
    <w:name w:val="Next page..."/>
    <w:basedOn w:val="Normal"/>
    <w:next w:val="Normal"/>
    <w:link w:val="NextpageChar"/>
    <w:qFormat/>
    <w:rsid w:val="00271040"/>
    <w:pPr>
      <w:ind w:left="720" w:hanging="720"/>
    </w:pPr>
    <w:rPr>
      <w:rFonts w:eastAsiaTheme="minorEastAsia"/>
      <w:i/>
      <w:color w:val="595959" w:themeColor="text1" w:themeTint="A6"/>
      <w:szCs w:val="40"/>
    </w:rPr>
  </w:style>
  <w:style w:type="character" w:customStyle="1" w:styleId="NextpageChar">
    <w:name w:val="Next page... Char"/>
    <w:basedOn w:val="DefaultParagraphFont"/>
    <w:link w:val="Nextpage"/>
    <w:rsid w:val="00271040"/>
    <w:rPr>
      <w:rFonts w:asciiTheme="minorHAnsi" w:eastAsiaTheme="minorEastAsia" w:hAnsiTheme="minorHAnsi"/>
      <w:i/>
      <w:color w:val="595959" w:themeColor="text1" w:themeTint="A6"/>
      <w:sz w:val="40"/>
      <w:szCs w:val="40"/>
    </w:rPr>
  </w:style>
  <w:style w:type="paragraph" w:customStyle="1" w:styleId="MTDisplayEquation">
    <w:name w:val="MTDisplayEquation"/>
    <w:basedOn w:val="Normal"/>
    <w:next w:val="Normal"/>
    <w:link w:val="MTDisplayEquationChar"/>
    <w:rsid w:val="00271040"/>
    <w:pPr>
      <w:tabs>
        <w:tab w:val="center" w:pos="6980"/>
        <w:tab w:val="right" w:pos="13240"/>
      </w:tabs>
      <w:ind w:left="720" w:hanging="720"/>
    </w:pPr>
    <w:rPr>
      <w:rFonts w:eastAsiaTheme="minorEastAsia"/>
      <w:szCs w:val="40"/>
    </w:rPr>
  </w:style>
  <w:style w:type="character" w:customStyle="1" w:styleId="MTDisplayEquationChar">
    <w:name w:val="MTDisplayEquation Char"/>
    <w:basedOn w:val="DefaultParagraphFont"/>
    <w:link w:val="MTDisplayEquation"/>
    <w:rsid w:val="00271040"/>
    <w:rPr>
      <w:rFonts w:asciiTheme="minorHAnsi" w:eastAsiaTheme="minorEastAsia" w:hAnsiTheme="minorHAnsi"/>
      <w:sz w:val="40"/>
      <w:szCs w:val="40"/>
    </w:rPr>
  </w:style>
  <w:style w:type="paragraph" w:customStyle="1" w:styleId="Fix125para">
    <w:name w:val="Fix 12.5 para"/>
    <w:basedOn w:val="Fix16paragraph"/>
    <w:link w:val="Fix125paraChar"/>
    <w:qFormat/>
    <w:rsid w:val="00571E71"/>
    <w:pPr>
      <w:ind w:left="720"/>
    </w:pPr>
    <w:rPr>
      <w:sz w:val="25"/>
    </w:rPr>
  </w:style>
  <w:style w:type="character" w:customStyle="1" w:styleId="Fix125paraChar">
    <w:name w:val="Fix 12.5 para Char"/>
    <w:basedOn w:val="Fix16paragraphChar"/>
    <w:link w:val="Fix125para"/>
    <w:rsid w:val="00571E71"/>
    <w:rPr>
      <w:rFonts w:ascii="Courier New" w:eastAsiaTheme="minorEastAsia" w:hAnsi="Courier New" w:cs="Courier New"/>
      <w:b/>
      <w:sz w:val="25"/>
    </w:rPr>
  </w:style>
  <w:style w:type="paragraph" w:customStyle="1" w:styleId="Highlight">
    <w:name w:val="Highlight"/>
    <w:basedOn w:val="Normal"/>
    <w:link w:val="HighlightChar"/>
    <w:qFormat/>
    <w:rsid w:val="00571E71"/>
    <w:pPr>
      <w:ind w:left="720" w:hanging="720"/>
    </w:pPr>
    <w:rPr>
      <w:rFonts w:eastAsiaTheme="minorEastAsia"/>
      <w:i/>
      <w:color w:val="C00000"/>
      <w:szCs w:val="40"/>
    </w:rPr>
  </w:style>
  <w:style w:type="character" w:customStyle="1" w:styleId="HighlightChar">
    <w:name w:val="Highlight Char"/>
    <w:basedOn w:val="DefaultParagraphFont"/>
    <w:link w:val="Highlight"/>
    <w:rsid w:val="00571E71"/>
    <w:rPr>
      <w:rFonts w:asciiTheme="minorHAnsi" w:eastAsiaTheme="minorEastAsia" w:hAnsiTheme="minorHAnsi"/>
      <w:i/>
      <w:color w:val="C00000"/>
      <w:sz w:val="40"/>
      <w:szCs w:val="40"/>
    </w:rPr>
  </w:style>
  <w:style w:type="paragraph" w:customStyle="1" w:styleId="Normalnohang">
    <w:name w:val="Normal nohang"/>
    <w:basedOn w:val="Normal"/>
    <w:link w:val="NormalnohangChar"/>
    <w:qFormat/>
    <w:rsid w:val="00571E71"/>
    <w:rPr>
      <w:rFonts w:eastAsiaTheme="minorEastAsia"/>
      <w:szCs w:val="40"/>
    </w:rPr>
  </w:style>
  <w:style w:type="character" w:customStyle="1" w:styleId="NormalnohangChar">
    <w:name w:val="Normal nohang Char"/>
    <w:basedOn w:val="DefaultParagraphFont"/>
    <w:link w:val="Normalnohang"/>
    <w:rsid w:val="00571E71"/>
    <w:rPr>
      <w:rFonts w:asciiTheme="minorHAnsi" w:eastAsiaTheme="minorEastAsia" w:hAnsiTheme="minorHAnsi"/>
      <w:sz w:val="40"/>
      <w:szCs w:val="40"/>
    </w:rPr>
  </w:style>
  <w:style w:type="paragraph" w:customStyle="1" w:styleId="do8pt">
    <w:name w:val="do 8pt"/>
    <w:basedOn w:val="Fix14para"/>
    <w:next w:val="Fix14para"/>
    <w:link w:val="do8ptChar"/>
    <w:qFormat/>
    <w:rsid w:val="00571E71"/>
    <w:rPr>
      <w:sz w:val="16"/>
    </w:rPr>
  </w:style>
  <w:style w:type="character" w:customStyle="1" w:styleId="do8ptChar">
    <w:name w:val="do 8pt Char"/>
    <w:basedOn w:val="Fix14paraChar"/>
    <w:link w:val="do8pt"/>
    <w:rsid w:val="00571E71"/>
    <w:rPr>
      <w:rFonts w:ascii="Courier New" w:eastAsiaTheme="minorEastAsia" w:hAnsi="Courier New" w:cs="Courier New"/>
      <w:b/>
      <w:sz w:val="16"/>
      <w:szCs w:val="26"/>
    </w:rPr>
  </w:style>
  <w:style w:type="character" w:customStyle="1" w:styleId="Italics">
    <w:name w:val="Italics"/>
    <w:uiPriority w:val="99"/>
    <w:rsid w:val="007A3E91"/>
    <w:rPr>
      <w:i/>
      <w:iCs/>
    </w:rPr>
  </w:style>
  <w:style w:type="paragraph" w:customStyle="1" w:styleId="Subsubsubsection">
    <w:name w:val="Subsubsubsection"/>
    <w:uiPriority w:val="99"/>
    <w:rsid w:val="007A3E91"/>
    <w:pPr>
      <w:widowControl w:val="0"/>
      <w:autoSpaceDE w:val="0"/>
      <w:autoSpaceDN w:val="0"/>
      <w:adjustRightInd w:val="0"/>
      <w:outlineLvl w:val="3"/>
    </w:pPr>
    <w:rPr>
      <w:rFonts w:ascii="Cambria" w:eastAsiaTheme="minorEastAsia" w:hAnsi="Cambria" w:cs="Cambria"/>
      <w:sz w:val="28"/>
      <w:szCs w:val="28"/>
    </w:rPr>
  </w:style>
  <w:style w:type="paragraph" w:customStyle="1" w:styleId="Subsubsubsubsection">
    <w:name w:val="Subsubsubsubsection"/>
    <w:uiPriority w:val="99"/>
    <w:rsid w:val="007A3E91"/>
    <w:pPr>
      <w:widowControl w:val="0"/>
      <w:autoSpaceDE w:val="0"/>
      <w:autoSpaceDN w:val="0"/>
      <w:adjustRightInd w:val="0"/>
      <w:outlineLvl w:val="4"/>
    </w:pPr>
    <w:rPr>
      <w:rFonts w:ascii="Times New Roman" w:eastAsiaTheme="minorEastAsia" w:hAnsi="Times New Roman"/>
      <w:b/>
      <w:bCs/>
      <w:sz w:val="24"/>
      <w:szCs w:val="24"/>
    </w:rPr>
  </w:style>
  <w:style w:type="paragraph" w:customStyle="1" w:styleId="Bulletlistca-b">
    <w:name w:val="Bullet list ca-b"/>
    <w:basedOn w:val="Normal"/>
    <w:next w:val="Normal"/>
    <w:link w:val="Bulletlistca-bChar"/>
    <w:qFormat/>
    <w:rsid w:val="00A9015E"/>
    <w:pPr>
      <w:tabs>
        <w:tab w:val="left" w:pos="360"/>
        <w:tab w:val="left" w:pos="720"/>
        <w:tab w:val="left" w:pos="1080"/>
        <w:tab w:val="left" w:pos="1710"/>
        <w:tab w:val="left" w:pos="1800"/>
      </w:tabs>
      <w:spacing w:before="80" w:after="80"/>
      <w:ind w:left="1080" w:hanging="360"/>
    </w:pPr>
    <w:rPr>
      <w:rFonts w:eastAsiaTheme="minorEastAsia"/>
      <w:noProof/>
      <w:szCs w:val="40"/>
    </w:rPr>
  </w:style>
  <w:style w:type="character" w:customStyle="1" w:styleId="Bulletlistca-bChar">
    <w:name w:val="Bullet list ca-b Char"/>
    <w:basedOn w:val="DefaultParagraphFont"/>
    <w:link w:val="Bulletlistca-b"/>
    <w:rsid w:val="00A9015E"/>
    <w:rPr>
      <w:rFonts w:asciiTheme="minorHAnsi" w:eastAsiaTheme="minorEastAsia" w:hAnsiTheme="minorHAnsi"/>
      <w:noProof/>
      <w:sz w:val="40"/>
      <w:szCs w:val="40"/>
    </w:rPr>
  </w:style>
  <w:style w:type="paragraph" w:customStyle="1" w:styleId="Statainlinecas-s">
    <w:name w:val="Stata inline cas-s"/>
    <w:link w:val="Statainlinecas-sChar"/>
    <w:qFormat/>
    <w:rsid w:val="00A9015E"/>
    <w:rPr>
      <w:rFonts w:ascii="Courier New" w:eastAsiaTheme="minorEastAsia" w:hAnsi="Courier New" w:cs="Courier New"/>
      <w:b/>
      <w:sz w:val="40"/>
      <w:szCs w:val="40"/>
    </w:rPr>
  </w:style>
  <w:style w:type="character" w:customStyle="1" w:styleId="Statainlinecas-sChar">
    <w:name w:val="Stata inline cas-s Char"/>
    <w:basedOn w:val="DefaultParagraphFont"/>
    <w:link w:val="Statainlinecas-s"/>
    <w:rsid w:val="00A9015E"/>
    <w:rPr>
      <w:rFonts w:ascii="Courier New" w:eastAsiaTheme="minorEastAsia" w:hAnsi="Courier New" w:cs="Courier New"/>
      <w:b/>
      <w:sz w:val="40"/>
      <w:szCs w:val="40"/>
    </w:rPr>
  </w:style>
  <w:style w:type="paragraph" w:customStyle="1" w:styleId="Fix13ca-f">
    <w:name w:val="Fix 13 ca-f"/>
    <w:basedOn w:val="Normal"/>
    <w:link w:val="Fix13ca-fChar"/>
    <w:qFormat/>
    <w:rsid w:val="00A9015E"/>
    <w:pPr>
      <w:spacing w:before="0" w:after="0"/>
      <w:ind w:left="720" w:hanging="720"/>
    </w:pPr>
    <w:rPr>
      <w:rFonts w:ascii="Courier New" w:eastAsiaTheme="minorEastAsia" w:hAnsi="Courier New" w:cs="Courier New"/>
      <w:b/>
      <w:sz w:val="26"/>
      <w:szCs w:val="20"/>
    </w:rPr>
  </w:style>
  <w:style w:type="character" w:customStyle="1" w:styleId="Fix13ca-fChar">
    <w:name w:val="Fix 13 ca-f Char"/>
    <w:basedOn w:val="DefaultParagraphFont"/>
    <w:link w:val="Fix13ca-f"/>
    <w:rsid w:val="00A9015E"/>
    <w:rPr>
      <w:rFonts w:ascii="Courier New" w:eastAsiaTheme="minorEastAsia" w:hAnsi="Courier New" w:cs="Courier New"/>
      <w:b/>
      <w:sz w:val="26"/>
    </w:rPr>
  </w:style>
  <w:style w:type="character" w:customStyle="1" w:styleId="Provenancehidecas-p">
    <w:name w:val="Provenance hide cas-p"/>
    <w:basedOn w:val="Tinycas-t"/>
    <w:uiPriority w:val="1"/>
    <w:qFormat/>
    <w:rsid w:val="00A9015E"/>
    <w:rPr>
      <w:rFonts w:ascii="Calibri" w:hAnsi="Calibri"/>
      <w:b w:val="0"/>
      <w:i w:val="0"/>
      <w:caps w:val="0"/>
      <w:smallCaps w:val="0"/>
      <w:strike w:val="0"/>
      <w:dstrike w:val="0"/>
      <w:vanish/>
      <w:sz w:val="20"/>
      <w:vertAlign w:val="baseline"/>
    </w:rPr>
  </w:style>
  <w:style w:type="character" w:customStyle="1" w:styleId="Hidenotecas-h">
    <w:name w:val="Hide note cas-h"/>
    <w:basedOn w:val="DefaultParagraphFont"/>
    <w:uiPriority w:val="1"/>
    <w:qFormat/>
    <w:rsid w:val="00A9015E"/>
    <w:rPr>
      <w:rFonts w:asciiTheme="majorHAnsi" w:hAnsiTheme="majorHAnsi"/>
      <w:b w:val="0"/>
      <w:i w:val="0"/>
      <w:caps w:val="0"/>
      <w:smallCaps w:val="0"/>
      <w:strike w:val="0"/>
      <w:dstrike w:val="0"/>
      <w:vanish/>
      <w:color w:val="632423" w:themeColor="accent2" w:themeShade="80"/>
      <w:sz w:val="40"/>
      <w:bdr w:val="none" w:sz="0" w:space="0" w:color="auto"/>
      <w:shd w:val="clear" w:color="auto" w:fill="FFFF00"/>
      <w:vertAlign w:val="baseline"/>
    </w:rPr>
  </w:style>
  <w:style w:type="character" w:customStyle="1" w:styleId="Noticecas-n">
    <w:name w:val="Notice cas-n"/>
    <w:uiPriority w:val="1"/>
    <w:qFormat/>
    <w:rsid w:val="00A9015E"/>
    <w:rPr>
      <w:i/>
      <w:color w:val="C00000"/>
    </w:rPr>
  </w:style>
  <w:style w:type="character" w:customStyle="1" w:styleId="Tinycas-t">
    <w:name w:val="Tiny cas-t"/>
    <w:uiPriority w:val="1"/>
    <w:qFormat/>
    <w:rsid w:val="00A9015E"/>
    <w:rPr>
      <w:rFonts w:asciiTheme="minorHAnsi" w:hAnsiTheme="minorHAnsi"/>
      <w:sz w:val="20"/>
    </w:rPr>
  </w:style>
  <w:style w:type="character" w:customStyle="1" w:styleId="Tinyhiddenprovenance">
    <w:name w:val="Tiny hidden provenance"/>
    <w:basedOn w:val="Tinyprovenancenote"/>
    <w:uiPriority w:val="1"/>
    <w:qFormat/>
    <w:rsid w:val="00A9015E"/>
    <w:rPr>
      <w:rFonts w:ascii="Calibri" w:hAnsi="Calibri"/>
      <w:b w:val="0"/>
      <w:i w:val="0"/>
      <w:caps w:val="0"/>
      <w:smallCaps w:val="0"/>
      <w:strike w:val="0"/>
      <w:dstrike w:val="0"/>
      <w:vanish/>
      <w:sz w:val="22"/>
      <w:vertAlign w:val="baseline"/>
    </w:rPr>
  </w:style>
  <w:style w:type="paragraph" w:customStyle="1" w:styleId="Numbered">
    <w:name w:val="Numbered"/>
    <w:basedOn w:val="Normal"/>
    <w:link w:val="NumberedChar"/>
    <w:rsid w:val="00A9015E"/>
    <w:pPr>
      <w:spacing w:after="0"/>
      <w:ind w:left="720" w:hanging="360"/>
    </w:pPr>
    <w:rPr>
      <w:rFonts w:eastAsiaTheme="minorEastAsia"/>
      <w:noProof/>
      <w:szCs w:val="40"/>
    </w:rPr>
  </w:style>
  <w:style w:type="character" w:customStyle="1" w:styleId="NumberedChar">
    <w:name w:val="Numbered Char"/>
    <w:basedOn w:val="DefaultParagraphFont"/>
    <w:link w:val="Numbered"/>
    <w:rsid w:val="00A9015E"/>
    <w:rPr>
      <w:rFonts w:asciiTheme="minorHAnsi" w:eastAsiaTheme="minorEastAsia" w:hAnsiTheme="minorHAnsi"/>
      <w:noProof/>
      <w:sz w:val="40"/>
      <w:szCs w:val="40"/>
    </w:rPr>
  </w:style>
  <w:style w:type="character" w:customStyle="1" w:styleId="Snipfont">
    <w:name w:val="Snip font"/>
    <w:basedOn w:val="DefaultParagraphFont"/>
    <w:uiPriority w:val="1"/>
    <w:qFormat/>
    <w:rsid w:val="00A9015E"/>
    <w:rPr>
      <w:rFonts w:asciiTheme="majorHAnsi" w:hAnsiTheme="majorHAnsi"/>
    </w:rPr>
  </w:style>
  <w:style w:type="paragraph" w:customStyle="1" w:styleId="DOFILE8PT">
    <w:name w:val="DO FILE 8PT"/>
    <w:basedOn w:val="Fix14para"/>
    <w:link w:val="DOFILE8PTChar"/>
    <w:qFormat/>
    <w:rsid w:val="00A9015E"/>
    <w:rPr>
      <w:b w:val="0"/>
      <w:sz w:val="16"/>
    </w:rPr>
  </w:style>
  <w:style w:type="character" w:customStyle="1" w:styleId="DOFILE8PTChar">
    <w:name w:val="DO FILE 8PT Char"/>
    <w:basedOn w:val="Fix14paraChar"/>
    <w:link w:val="DOFILE8PT"/>
    <w:rsid w:val="00A9015E"/>
    <w:rPr>
      <w:rFonts w:ascii="Courier New" w:eastAsiaTheme="minorEastAsia" w:hAnsi="Courier New" w:cs="Courier New"/>
      <w:b w:val="0"/>
      <w:sz w:val="16"/>
      <w:szCs w:val="26"/>
    </w:rPr>
  </w:style>
  <w:style w:type="character" w:customStyle="1" w:styleId="redcas-r">
    <w:name w:val="red cas-r"/>
    <w:basedOn w:val="DefaultParagraphFont"/>
    <w:uiPriority w:val="1"/>
    <w:qFormat/>
    <w:rsid w:val="004073EB"/>
    <w:rPr>
      <w:color w:val="C00000"/>
    </w:rPr>
  </w:style>
  <w:style w:type="character" w:customStyle="1" w:styleId="green">
    <w:name w:val="green"/>
    <w:basedOn w:val="DefaultParagraphFont"/>
    <w:uiPriority w:val="1"/>
    <w:qFormat/>
    <w:rsid w:val="004073EB"/>
    <w:rPr>
      <w:color w:val="00B050"/>
    </w:rPr>
  </w:style>
  <w:style w:type="paragraph" w:customStyle="1" w:styleId="do-file15ca-5">
    <w:name w:val="do-file 15 ca-5"/>
    <w:qFormat/>
    <w:rsid w:val="00785062"/>
    <w:rPr>
      <w:rFonts w:ascii="Courier New" w:eastAsiaTheme="minorEastAsia" w:hAnsi="Courier New" w:cs="Courier New"/>
      <w:b/>
      <w:sz w:val="30"/>
      <w:szCs w:val="30"/>
    </w:rPr>
  </w:style>
  <w:style w:type="character" w:customStyle="1" w:styleId="Bluecas-b">
    <w:name w:val="Blue cas-b"/>
    <w:basedOn w:val="green"/>
    <w:uiPriority w:val="1"/>
    <w:qFormat/>
    <w:rsid w:val="00E4617C"/>
    <w:rPr>
      <w:color w:val="0070C0"/>
    </w:rPr>
  </w:style>
  <w:style w:type="paragraph" w:customStyle="1" w:styleId="Rule">
    <w:name w:val="Rule"/>
    <w:basedOn w:val="Normal"/>
    <w:link w:val="RuleChar"/>
    <w:qFormat/>
    <w:rsid w:val="00481563"/>
    <w:pPr>
      <w:ind w:left="720" w:hanging="720"/>
    </w:pPr>
    <w:rPr>
      <w:rFonts w:eastAsiaTheme="minorEastAsia"/>
      <w:szCs w:val="40"/>
    </w:rPr>
  </w:style>
  <w:style w:type="character" w:customStyle="1" w:styleId="RuleChar">
    <w:name w:val="Rule Char"/>
    <w:basedOn w:val="DefaultParagraphFont"/>
    <w:link w:val="Rule"/>
    <w:rsid w:val="00481563"/>
    <w:rPr>
      <w:rFonts w:asciiTheme="minorHAnsi" w:eastAsiaTheme="minorEastAsia" w:hAnsiTheme="minorHAnsi"/>
      <w:sz w:val="40"/>
      <w:szCs w:val="40"/>
    </w:rPr>
  </w:style>
  <w:style w:type="character" w:customStyle="1" w:styleId="Style1">
    <w:name w:val="Style1"/>
    <w:uiPriority w:val="1"/>
    <w:qFormat/>
    <w:rsid w:val="00481563"/>
    <w:rPr>
      <w:sz w:val="16"/>
      <w:szCs w:val="16"/>
    </w:rPr>
  </w:style>
  <w:style w:type="character" w:customStyle="1" w:styleId="Notetoselfhidden">
    <w:name w:val="Note to self hidden"/>
    <w:basedOn w:val="DefaultParagraphFont"/>
    <w:uiPriority w:val="1"/>
    <w:qFormat/>
    <w:rsid w:val="00481563"/>
    <w:rPr>
      <w:rFonts w:asciiTheme="majorHAnsi" w:hAnsiTheme="majorHAnsi"/>
      <w:vanish/>
      <w:color w:val="E36C0A" w:themeColor="accent6" w:themeShade="BF"/>
      <w:sz w:val="32"/>
    </w:rPr>
  </w:style>
  <w:style w:type="character" w:customStyle="1" w:styleId="StataInLine1">
    <w:name w:val="Stata In Line"/>
    <w:basedOn w:val="DefaultParagraphFont"/>
    <w:uiPriority w:val="1"/>
    <w:qFormat/>
    <w:rsid w:val="00481563"/>
    <w:rPr>
      <w:rFonts w:ascii="Courier New" w:hAnsi="Courier New" w:cs="Courier New"/>
      <w:b/>
      <w:sz w:val="40"/>
    </w:rPr>
  </w:style>
  <w:style w:type="character" w:customStyle="1" w:styleId="Bold">
    <w:name w:val="Bold"/>
    <w:uiPriority w:val="99"/>
    <w:rsid w:val="00481563"/>
    <w:rPr>
      <w:b/>
      <w:bCs/>
    </w:rPr>
  </w:style>
  <w:style w:type="character" w:customStyle="1" w:styleId="Colorred">
    <w:name w:val="Color red"/>
    <w:basedOn w:val="DefaultParagraphFont"/>
    <w:uiPriority w:val="1"/>
    <w:qFormat/>
    <w:rsid w:val="00481563"/>
    <w:rPr>
      <w:color w:val="C00000"/>
    </w:rPr>
  </w:style>
  <w:style w:type="character" w:customStyle="1" w:styleId="Colorgreen">
    <w:name w:val="Color green"/>
    <w:basedOn w:val="Colorred"/>
    <w:uiPriority w:val="1"/>
    <w:qFormat/>
    <w:rsid w:val="00481563"/>
    <w:rPr>
      <w:color w:val="00B050"/>
    </w:rPr>
  </w:style>
  <w:style w:type="character" w:customStyle="1" w:styleId="Colorblue">
    <w:name w:val="Color blue"/>
    <w:basedOn w:val="Colorgreen"/>
    <w:uiPriority w:val="1"/>
    <w:qFormat/>
    <w:rsid w:val="00481563"/>
    <w:rPr>
      <w:color w:val="0070C0"/>
    </w:rPr>
  </w:style>
  <w:style w:type="character" w:customStyle="1" w:styleId="Hiddateca-h">
    <w:name w:val="Hid date ca-h"/>
    <w:basedOn w:val="Hidden"/>
    <w:uiPriority w:val="1"/>
    <w:qFormat/>
    <w:rsid w:val="00CC4E33"/>
    <w:rPr>
      <w:rFonts w:asciiTheme="minorHAnsi" w:hAnsiTheme="minorHAnsi" w:cstheme="minorHAnsi"/>
      <w:vanish/>
      <w:sz w:val="22"/>
      <w:szCs w:val="16"/>
    </w:rPr>
  </w:style>
  <w:style w:type="paragraph" w:styleId="NormalWeb">
    <w:name w:val="Normal (Web)"/>
    <w:basedOn w:val="Normal"/>
    <w:uiPriority w:val="99"/>
    <w:semiHidden/>
    <w:unhideWhenUsed/>
    <w:rsid w:val="00116D2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DefaultParagraphFont"/>
    <w:rsid w:val="00116D20"/>
  </w:style>
  <w:style w:type="character" w:customStyle="1" w:styleId="Hidden">
    <w:name w:val="Hidden"/>
    <w:basedOn w:val="DefaultParagraphFont"/>
    <w:uiPriority w:val="1"/>
    <w:qFormat/>
    <w:rsid w:val="00CC4E33"/>
    <w:rPr>
      <w:vanish/>
      <w:szCs w:val="16"/>
    </w:rPr>
  </w:style>
  <w:style w:type="paragraph" w:styleId="Revision">
    <w:name w:val="Revision"/>
    <w:hidden/>
    <w:uiPriority w:val="99"/>
    <w:semiHidden/>
    <w:rsid w:val="00353444"/>
    <w:rPr>
      <w:rFonts w:asciiTheme="minorHAnsi" w:hAnsiTheme="minorHAnsi"/>
      <w:sz w:val="4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64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70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1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7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81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5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6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36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90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2.wmf"/><Relationship Id="rId39" Type="http://schemas.openxmlformats.org/officeDocument/2006/relationships/image" Target="media/image23.emf"/><Relationship Id="rId3" Type="http://schemas.openxmlformats.org/officeDocument/2006/relationships/customXml" Target="../customXml/item2.xml"/><Relationship Id="rId21" Type="http://schemas.openxmlformats.org/officeDocument/2006/relationships/image" Target="media/image9.emf"/><Relationship Id="rId34" Type="http://schemas.openxmlformats.org/officeDocument/2006/relationships/image" Target="media/image18.emf"/><Relationship Id="rId42" Type="http://schemas.openxmlformats.org/officeDocument/2006/relationships/image" Target="media/image26.emf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wmf"/><Relationship Id="rId25" Type="http://schemas.openxmlformats.org/officeDocument/2006/relationships/oleObject" Target="embeddings/oleObject4.bin"/><Relationship Id="rId33" Type="http://schemas.openxmlformats.org/officeDocument/2006/relationships/image" Target="media/image17.png"/><Relationship Id="rId38" Type="http://schemas.openxmlformats.org/officeDocument/2006/relationships/image" Target="media/image22.emf"/><Relationship Id="rId46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6.emf"/><Relationship Id="rId20" Type="http://schemas.openxmlformats.org/officeDocument/2006/relationships/oleObject" Target="embeddings/oleObject2.bin"/><Relationship Id="rId29" Type="http://schemas.openxmlformats.org/officeDocument/2006/relationships/oleObject" Target="embeddings/oleObject6.bin"/><Relationship Id="rId41" Type="http://schemas.openxmlformats.org/officeDocument/2006/relationships/image" Target="media/image25.emf"/><Relationship Id="rId1" Type="http://schemas.microsoft.com/office/2006/relationships/keyMapCustomizations" Target="customizations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image" Target="media/image11.wmf"/><Relationship Id="rId32" Type="http://schemas.openxmlformats.org/officeDocument/2006/relationships/image" Target="media/image16.png"/><Relationship Id="rId37" Type="http://schemas.openxmlformats.org/officeDocument/2006/relationships/image" Target="media/image21.emf"/><Relationship Id="rId40" Type="http://schemas.openxmlformats.org/officeDocument/2006/relationships/image" Target="media/image24.emf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oleObject" Target="embeddings/oleObject3.bin"/><Relationship Id="rId28" Type="http://schemas.openxmlformats.org/officeDocument/2006/relationships/image" Target="media/image13.wmf"/><Relationship Id="rId36" Type="http://schemas.openxmlformats.org/officeDocument/2006/relationships/image" Target="media/image20.emf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15.emf"/><Relationship Id="rId44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0.wmf"/><Relationship Id="rId27" Type="http://schemas.openxmlformats.org/officeDocument/2006/relationships/oleObject" Target="embeddings/oleObject5.bin"/><Relationship Id="rId30" Type="http://schemas.openxmlformats.org/officeDocument/2006/relationships/image" Target="media/image14.emf"/><Relationship Id="rId35" Type="http://schemas.openxmlformats.org/officeDocument/2006/relationships/image" Target="media/image19.emf"/><Relationship Id="rId43" Type="http://schemas.openxmlformats.org/officeDocument/2006/relationships/image" Target="media/image2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grams_LS\Microsoft_Templates\jsl-lectureWFiu-beam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CDA - 2013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EBB4FF9-7DEF-4342-847D-991946229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jsl-lectureWFiu-beamer</Template>
  <TotalTime>1</TotalTime>
  <Pages>88</Pages>
  <Words>7964</Words>
  <Characters>45399</Characters>
  <Application>Microsoft Office Word</Application>
  <DocSecurity>0</DocSecurity>
  <Lines>378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jslong</dc:creator>
  <cp:lastModifiedBy>Scott at RH</cp:lastModifiedBy>
  <cp:revision>3</cp:revision>
  <cp:lastPrinted>2013-08-07T18:00:00Z</cp:lastPrinted>
  <dcterms:created xsi:type="dcterms:W3CDTF">2013-08-07T18:00:00Z</dcterms:created>
  <dcterms:modified xsi:type="dcterms:W3CDTF">2013-08-07T18:01:00Z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